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E82F5B" w14:textId="77777777" w:rsidR="00986737" w:rsidRPr="009432A1" w:rsidRDefault="0084730A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84730A">
        <w:rPr>
          <w:rFonts w:ascii="Arial" w:hAnsi="Arial" w:cs="Arial"/>
          <w:sz w:val="24"/>
          <w:szCs w:val="24"/>
        </w:rPr>
        <w:t>Warszawa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84730A">
        <w:rPr>
          <w:rFonts w:ascii="Arial" w:hAnsi="Arial" w:cs="Arial"/>
          <w:sz w:val="24"/>
          <w:szCs w:val="24"/>
        </w:rPr>
        <w:t>2024-10-29</w:t>
      </w:r>
    </w:p>
    <w:p w14:paraId="006DA57B" w14:textId="77777777" w:rsidR="00986737" w:rsidRPr="009432A1" w:rsidRDefault="0084730A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4730A">
        <w:rPr>
          <w:rFonts w:ascii="Arial" w:hAnsi="Arial" w:cs="Arial"/>
          <w:b/>
          <w:bCs/>
          <w:sz w:val="24"/>
          <w:szCs w:val="24"/>
        </w:rPr>
        <w:t>Państwowy Instytut Medyczny MSWiA</w:t>
      </w:r>
    </w:p>
    <w:p w14:paraId="097216FC" w14:textId="77777777" w:rsidR="00986737" w:rsidRPr="009432A1" w:rsidRDefault="0084730A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84730A">
        <w:rPr>
          <w:rFonts w:ascii="Arial" w:hAnsi="Arial" w:cs="Arial"/>
          <w:sz w:val="24"/>
          <w:szCs w:val="24"/>
        </w:rPr>
        <w:t>Wołoska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84730A">
        <w:rPr>
          <w:rFonts w:ascii="Arial" w:hAnsi="Arial" w:cs="Arial"/>
          <w:sz w:val="24"/>
          <w:szCs w:val="24"/>
        </w:rPr>
        <w:t>137</w:t>
      </w:r>
    </w:p>
    <w:p w14:paraId="78E876F8" w14:textId="77777777" w:rsidR="00986737" w:rsidRPr="009432A1" w:rsidRDefault="0084730A" w:rsidP="00986737">
      <w:pPr>
        <w:rPr>
          <w:rFonts w:ascii="Arial" w:hAnsi="Arial" w:cs="Arial"/>
          <w:sz w:val="24"/>
          <w:szCs w:val="24"/>
        </w:rPr>
      </w:pPr>
      <w:r w:rsidRPr="0084730A">
        <w:rPr>
          <w:rFonts w:ascii="Arial" w:hAnsi="Arial" w:cs="Arial"/>
          <w:sz w:val="24"/>
          <w:szCs w:val="24"/>
        </w:rPr>
        <w:t>02-507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84730A">
        <w:rPr>
          <w:rFonts w:ascii="Arial" w:hAnsi="Arial" w:cs="Arial"/>
          <w:sz w:val="24"/>
          <w:szCs w:val="24"/>
        </w:rPr>
        <w:t>Warszawa</w:t>
      </w:r>
    </w:p>
    <w:p w14:paraId="092900FF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517D9EF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2EAC6E43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F104823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80ECA72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A79438A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0B0C44EB" w14:textId="77777777" w:rsidTr="005A632E">
        <w:tc>
          <w:tcPr>
            <w:tcW w:w="2269" w:type="dxa"/>
            <w:shd w:val="clear" w:color="auto" w:fill="auto"/>
          </w:tcPr>
          <w:p w14:paraId="7920F3F3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03BA3EC" w14:textId="405F67FF" w:rsidR="00986737" w:rsidRPr="004E4B64" w:rsidRDefault="0084730A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4730A">
              <w:rPr>
                <w:rFonts w:ascii="Arial" w:hAnsi="Arial" w:cs="Arial"/>
                <w:bCs/>
                <w:sz w:val="24"/>
                <w:szCs w:val="24"/>
              </w:rPr>
              <w:t>Udzielanie świadczeń zdrowotnych w zakresie czynności zawodowych pielęgniarki w Klinikach i Oddziale.</w:t>
            </w:r>
          </w:p>
        </w:tc>
      </w:tr>
      <w:tr w:rsidR="0084730A" w:rsidRPr="004E4B64" w14:paraId="236096F8" w14:textId="77777777" w:rsidTr="00B90606">
        <w:tc>
          <w:tcPr>
            <w:tcW w:w="2269" w:type="dxa"/>
            <w:shd w:val="clear" w:color="auto" w:fill="auto"/>
          </w:tcPr>
          <w:p w14:paraId="70BC96FA" w14:textId="77777777" w:rsidR="0084730A" w:rsidRPr="004E4B64" w:rsidRDefault="0084730A" w:rsidP="00B9060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DF8F877" w14:textId="77777777" w:rsidR="0084730A" w:rsidRPr="004E4B64" w:rsidRDefault="0084730A" w:rsidP="00B9060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4730A">
              <w:rPr>
                <w:rFonts w:ascii="Arial" w:hAnsi="Arial" w:cs="Arial"/>
                <w:bCs/>
                <w:sz w:val="24"/>
                <w:szCs w:val="24"/>
              </w:rPr>
              <w:t>PIM-SK-2375/66/24</w:t>
            </w:r>
          </w:p>
        </w:tc>
      </w:tr>
    </w:tbl>
    <w:p w14:paraId="4B8C623D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63A19633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84730A" w:rsidRPr="0084730A">
        <w:rPr>
          <w:rFonts w:ascii="Arial" w:hAnsi="Arial" w:cs="Arial"/>
          <w:sz w:val="24"/>
          <w:szCs w:val="24"/>
        </w:rPr>
        <w:t>(t.j.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490C0CC7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84730A" w:rsidRPr="0084730A">
        <w:rPr>
          <w:rFonts w:ascii="Arial" w:hAnsi="Arial" w:cs="Arial"/>
          <w:sz w:val="24"/>
          <w:szCs w:val="24"/>
        </w:rPr>
        <w:t>29/10/2024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84730A" w:rsidRPr="0084730A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202BBC69" w14:textId="77777777" w:rsidTr="005A632E">
        <w:tc>
          <w:tcPr>
            <w:tcW w:w="1276" w:type="dxa"/>
            <w:shd w:val="clear" w:color="auto" w:fill="F2F2F2"/>
            <w:vAlign w:val="center"/>
          </w:tcPr>
          <w:p w14:paraId="6E52F77F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FEDAEBB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5C5535D7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4BFF6753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4730A" w:rsidRPr="00BB547B" w14:paraId="04CEDAAA" w14:textId="77777777" w:rsidTr="00B90606">
        <w:tc>
          <w:tcPr>
            <w:tcW w:w="1276" w:type="dxa"/>
            <w:shd w:val="clear" w:color="auto" w:fill="auto"/>
            <w:vAlign w:val="center"/>
          </w:tcPr>
          <w:p w14:paraId="48E7D924" w14:textId="77777777" w:rsidR="0084730A" w:rsidRPr="00986737" w:rsidRDefault="0084730A" w:rsidP="00B9060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730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82217C" w14:textId="77777777" w:rsidR="0084730A" w:rsidRPr="00986737" w:rsidRDefault="0084730A" w:rsidP="00B9060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730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784B38A2" w14:textId="77777777" w:rsidR="0084730A" w:rsidRPr="00986737" w:rsidRDefault="0084730A" w:rsidP="00B9060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4730A">
              <w:rPr>
                <w:rFonts w:ascii="Arial" w:hAnsi="Arial" w:cs="Arial"/>
                <w:sz w:val="24"/>
                <w:szCs w:val="24"/>
              </w:rPr>
              <w:t>Ewa Bogdańska-Grabowska</w:t>
            </w:r>
          </w:p>
          <w:p w14:paraId="78C88D98" w14:textId="77777777" w:rsidR="0084730A" w:rsidRPr="00986737" w:rsidRDefault="0084730A" w:rsidP="00B90606">
            <w:pPr>
              <w:rPr>
                <w:rFonts w:ascii="Arial" w:hAnsi="Arial" w:cs="Arial"/>
                <w:sz w:val="24"/>
                <w:szCs w:val="24"/>
              </w:rPr>
            </w:pPr>
            <w:r w:rsidRPr="0084730A">
              <w:rPr>
                <w:rFonts w:ascii="Arial" w:hAnsi="Arial" w:cs="Arial"/>
                <w:sz w:val="24"/>
                <w:szCs w:val="24"/>
              </w:rPr>
              <w:t>Batalionu AK Parasol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4730A">
              <w:rPr>
                <w:rFonts w:ascii="Arial" w:hAnsi="Arial" w:cs="Arial"/>
                <w:sz w:val="24"/>
                <w:szCs w:val="24"/>
              </w:rPr>
              <w:t>8/22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0ECF76E" w14:textId="77777777" w:rsidR="0084730A" w:rsidRPr="00986737" w:rsidRDefault="0084730A" w:rsidP="00B9060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730A">
              <w:rPr>
                <w:rFonts w:ascii="Arial" w:hAnsi="Arial" w:cs="Arial"/>
                <w:sz w:val="24"/>
                <w:szCs w:val="24"/>
              </w:rPr>
              <w:t>01-118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4730A">
              <w:rPr>
                <w:rFonts w:ascii="Arial" w:hAnsi="Arial" w:cs="Arial"/>
                <w:sz w:val="24"/>
                <w:szCs w:val="24"/>
              </w:rPr>
              <w:t>Warszawa (Wola)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DDD1080" w14:textId="77777777" w:rsidR="0084730A" w:rsidRPr="00986737" w:rsidRDefault="0084730A" w:rsidP="00B9060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730A">
              <w:rPr>
                <w:rFonts w:ascii="Arial" w:hAnsi="Arial" w:cs="Arial"/>
                <w:sz w:val="24"/>
                <w:szCs w:val="24"/>
              </w:rPr>
              <w:t>43 200.00 zł</w:t>
            </w:r>
          </w:p>
        </w:tc>
      </w:tr>
      <w:tr w:rsidR="0084730A" w:rsidRPr="00BB547B" w14:paraId="45139608" w14:textId="77777777" w:rsidTr="00B90606">
        <w:tc>
          <w:tcPr>
            <w:tcW w:w="1276" w:type="dxa"/>
            <w:shd w:val="clear" w:color="auto" w:fill="auto"/>
            <w:vAlign w:val="center"/>
          </w:tcPr>
          <w:p w14:paraId="0EA76F46" w14:textId="77777777" w:rsidR="0084730A" w:rsidRPr="00986737" w:rsidRDefault="0084730A" w:rsidP="00B9060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730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6476CB" w14:textId="77777777" w:rsidR="0084730A" w:rsidRPr="00986737" w:rsidRDefault="0084730A" w:rsidP="00B9060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730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512E2396" w14:textId="77777777" w:rsidR="0084730A" w:rsidRPr="00986737" w:rsidRDefault="0084730A" w:rsidP="00B9060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4730A">
              <w:rPr>
                <w:rFonts w:ascii="Arial" w:hAnsi="Arial" w:cs="Arial"/>
                <w:sz w:val="24"/>
                <w:szCs w:val="24"/>
              </w:rPr>
              <w:t>BARBARA AFFEK</w:t>
            </w:r>
          </w:p>
          <w:p w14:paraId="72180329" w14:textId="77777777" w:rsidR="0084730A" w:rsidRPr="00986737" w:rsidRDefault="0084730A" w:rsidP="00B90606">
            <w:pPr>
              <w:rPr>
                <w:rFonts w:ascii="Arial" w:hAnsi="Arial" w:cs="Arial"/>
                <w:sz w:val="24"/>
                <w:szCs w:val="24"/>
              </w:rPr>
            </w:pPr>
            <w:r w:rsidRPr="0084730A">
              <w:rPr>
                <w:rFonts w:ascii="Arial" w:hAnsi="Arial" w:cs="Arial"/>
                <w:sz w:val="24"/>
                <w:szCs w:val="24"/>
              </w:rPr>
              <w:t>SOŁTANA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4730A">
              <w:rPr>
                <w:rFonts w:ascii="Arial" w:hAnsi="Arial" w:cs="Arial"/>
                <w:sz w:val="24"/>
                <w:szCs w:val="24"/>
              </w:rPr>
              <w:t>14/9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E3E3BA6" w14:textId="77777777" w:rsidR="0084730A" w:rsidRPr="00986737" w:rsidRDefault="0084730A" w:rsidP="00B9060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730A">
              <w:rPr>
                <w:rFonts w:ascii="Arial" w:hAnsi="Arial" w:cs="Arial"/>
                <w:sz w:val="24"/>
                <w:szCs w:val="24"/>
              </w:rPr>
              <w:t>01-495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4730A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4831D9B" w14:textId="77777777" w:rsidR="0084730A" w:rsidRPr="00986737" w:rsidRDefault="0084730A" w:rsidP="00B9060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730A">
              <w:rPr>
                <w:rFonts w:ascii="Arial" w:hAnsi="Arial" w:cs="Arial"/>
                <w:sz w:val="24"/>
                <w:szCs w:val="24"/>
              </w:rPr>
              <w:t>48 000.00 zł</w:t>
            </w:r>
          </w:p>
        </w:tc>
      </w:tr>
      <w:tr w:rsidR="0084730A" w:rsidRPr="00BB547B" w14:paraId="60399FD4" w14:textId="77777777" w:rsidTr="00B90606">
        <w:tc>
          <w:tcPr>
            <w:tcW w:w="1276" w:type="dxa"/>
            <w:shd w:val="clear" w:color="auto" w:fill="auto"/>
            <w:vAlign w:val="center"/>
          </w:tcPr>
          <w:p w14:paraId="1B6F78C4" w14:textId="77777777" w:rsidR="0084730A" w:rsidRPr="00986737" w:rsidRDefault="0084730A" w:rsidP="00B9060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730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78B219" w14:textId="77777777" w:rsidR="0084730A" w:rsidRPr="00986737" w:rsidRDefault="0084730A" w:rsidP="00B9060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730A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17553A15" w14:textId="77777777" w:rsidR="0084730A" w:rsidRPr="00986737" w:rsidRDefault="0084730A" w:rsidP="00B9060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4730A">
              <w:rPr>
                <w:rFonts w:ascii="Arial" w:hAnsi="Arial" w:cs="Arial"/>
                <w:sz w:val="24"/>
                <w:szCs w:val="24"/>
              </w:rPr>
              <w:t>aneta borkowska</w:t>
            </w:r>
          </w:p>
          <w:p w14:paraId="3BA1F8AB" w14:textId="77777777" w:rsidR="0084730A" w:rsidRPr="00986737" w:rsidRDefault="0084730A" w:rsidP="00B90606">
            <w:pPr>
              <w:rPr>
                <w:rFonts w:ascii="Arial" w:hAnsi="Arial" w:cs="Arial"/>
                <w:sz w:val="24"/>
                <w:szCs w:val="24"/>
              </w:rPr>
            </w:pPr>
            <w:r w:rsidRPr="0084730A">
              <w:rPr>
                <w:rFonts w:ascii="Arial" w:hAnsi="Arial" w:cs="Arial"/>
                <w:sz w:val="24"/>
                <w:szCs w:val="24"/>
              </w:rPr>
              <w:t>aleja xx 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4730A">
              <w:rPr>
                <w:rFonts w:ascii="Arial" w:hAnsi="Arial" w:cs="Arial"/>
                <w:sz w:val="24"/>
                <w:szCs w:val="24"/>
              </w:rPr>
              <w:t>78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FCD8512" w14:textId="77777777" w:rsidR="0084730A" w:rsidRPr="00986737" w:rsidRDefault="0084730A" w:rsidP="00B9060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730A">
              <w:rPr>
                <w:rFonts w:ascii="Arial" w:hAnsi="Arial" w:cs="Arial"/>
                <w:sz w:val="24"/>
                <w:szCs w:val="24"/>
              </w:rPr>
              <w:t>96-515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4730A">
              <w:rPr>
                <w:rFonts w:ascii="Arial" w:hAnsi="Arial" w:cs="Arial"/>
                <w:sz w:val="24"/>
                <w:szCs w:val="24"/>
              </w:rPr>
              <w:t>teresin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A76F249" w14:textId="77777777" w:rsidR="0084730A" w:rsidRPr="00986737" w:rsidRDefault="0084730A" w:rsidP="00B9060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730A">
              <w:rPr>
                <w:rFonts w:ascii="Arial" w:hAnsi="Arial" w:cs="Arial"/>
                <w:sz w:val="24"/>
                <w:szCs w:val="24"/>
              </w:rPr>
              <w:t>69 120.00 zł</w:t>
            </w:r>
          </w:p>
        </w:tc>
      </w:tr>
      <w:tr w:rsidR="0084730A" w:rsidRPr="00BB547B" w14:paraId="208D4806" w14:textId="77777777" w:rsidTr="00B90606">
        <w:tc>
          <w:tcPr>
            <w:tcW w:w="1276" w:type="dxa"/>
            <w:shd w:val="clear" w:color="auto" w:fill="auto"/>
            <w:vAlign w:val="center"/>
          </w:tcPr>
          <w:p w14:paraId="1DB56288" w14:textId="77777777" w:rsidR="0084730A" w:rsidRPr="00986737" w:rsidRDefault="0084730A" w:rsidP="00B9060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730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91BF11" w14:textId="77777777" w:rsidR="0084730A" w:rsidRPr="00986737" w:rsidRDefault="0084730A" w:rsidP="00B9060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730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3C5BC9D7" w14:textId="77777777" w:rsidR="0084730A" w:rsidRPr="00986737" w:rsidRDefault="0084730A" w:rsidP="00B9060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4730A">
              <w:rPr>
                <w:rFonts w:ascii="Arial" w:hAnsi="Arial" w:cs="Arial"/>
                <w:sz w:val="24"/>
                <w:szCs w:val="24"/>
              </w:rPr>
              <w:t>Katarzyna Lewczuk</w:t>
            </w:r>
          </w:p>
          <w:p w14:paraId="285B0EB4" w14:textId="77777777" w:rsidR="0084730A" w:rsidRPr="00986737" w:rsidRDefault="0084730A" w:rsidP="00B90606">
            <w:pPr>
              <w:rPr>
                <w:rFonts w:ascii="Arial" w:hAnsi="Arial" w:cs="Arial"/>
                <w:sz w:val="24"/>
                <w:szCs w:val="24"/>
              </w:rPr>
            </w:pPr>
            <w:r w:rsidRPr="0084730A">
              <w:rPr>
                <w:rFonts w:ascii="Arial" w:hAnsi="Arial" w:cs="Arial"/>
                <w:sz w:val="24"/>
                <w:szCs w:val="24"/>
              </w:rPr>
              <w:t>Prochowa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4730A">
              <w:rPr>
                <w:rFonts w:ascii="Arial" w:hAnsi="Arial" w:cs="Arial"/>
                <w:sz w:val="24"/>
                <w:szCs w:val="24"/>
              </w:rPr>
              <w:t>31/4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84FE1D0" w14:textId="77777777" w:rsidR="0084730A" w:rsidRPr="00986737" w:rsidRDefault="0084730A" w:rsidP="00B9060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730A">
              <w:rPr>
                <w:rFonts w:ascii="Arial" w:hAnsi="Arial" w:cs="Arial"/>
                <w:sz w:val="24"/>
                <w:szCs w:val="24"/>
              </w:rPr>
              <w:t>04-388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4730A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B96BAE9" w14:textId="77777777" w:rsidR="0084730A" w:rsidRPr="00986737" w:rsidRDefault="0084730A" w:rsidP="00B9060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730A">
              <w:rPr>
                <w:rFonts w:ascii="Arial" w:hAnsi="Arial" w:cs="Arial"/>
                <w:sz w:val="24"/>
                <w:szCs w:val="24"/>
              </w:rPr>
              <w:t>161 280.00 zł</w:t>
            </w:r>
          </w:p>
        </w:tc>
      </w:tr>
      <w:tr w:rsidR="0084730A" w:rsidRPr="00BB547B" w14:paraId="288F1297" w14:textId="77777777" w:rsidTr="00B90606">
        <w:tc>
          <w:tcPr>
            <w:tcW w:w="1276" w:type="dxa"/>
            <w:shd w:val="clear" w:color="auto" w:fill="auto"/>
            <w:vAlign w:val="center"/>
          </w:tcPr>
          <w:p w14:paraId="6710DDAD" w14:textId="77777777" w:rsidR="0084730A" w:rsidRPr="00986737" w:rsidRDefault="0084730A" w:rsidP="00B9060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730A">
              <w:rPr>
                <w:rFonts w:ascii="Arial" w:hAnsi="Arial" w:cs="Arial"/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152B57" w14:textId="77777777" w:rsidR="0084730A" w:rsidRPr="00986737" w:rsidRDefault="0084730A" w:rsidP="00B9060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730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002C54E4" w14:textId="77777777" w:rsidR="0084730A" w:rsidRPr="00986737" w:rsidRDefault="0084730A" w:rsidP="00B9060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4730A">
              <w:rPr>
                <w:rFonts w:ascii="Arial" w:hAnsi="Arial" w:cs="Arial"/>
                <w:sz w:val="24"/>
                <w:szCs w:val="24"/>
              </w:rPr>
              <w:t>Karolina Michalak</w:t>
            </w:r>
          </w:p>
          <w:p w14:paraId="3FC16FB7" w14:textId="77777777" w:rsidR="0084730A" w:rsidRPr="00986737" w:rsidRDefault="0084730A" w:rsidP="00B90606">
            <w:pPr>
              <w:rPr>
                <w:rFonts w:ascii="Arial" w:hAnsi="Arial" w:cs="Arial"/>
                <w:sz w:val="24"/>
                <w:szCs w:val="24"/>
              </w:rPr>
            </w:pPr>
            <w:r w:rsidRPr="0084730A">
              <w:rPr>
                <w:rFonts w:ascii="Arial" w:hAnsi="Arial" w:cs="Arial"/>
                <w:sz w:val="24"/>
                <w:szCs w:val="24"/>
              </w:rPr>
              <w:t>Kuflewska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4730A">
              <w:rPr>
                <w:rFonts w:ascii="Arial" w:hAnsi="Arial" w:cs="Arial"/>
                <w:sz w:val="24"/>
                <w:szCs w:val="24"/>
              </w:rPr>
              <w:t>4/28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AE7A4DB" w14:textId="77777777" w:rsidR="0084730A" w:rsidRPr="00986737" w:rsidRDefault="0084730A" w:rsidP="00B9060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730A">
              <w:rPr>
                <w:rFonts w:ascii="Arial" w:hAnsi="Arial" w:cs="Arial"/>
                <w:sz w:val="24"/>
                <w:szCs w:val="24"/>
              </w:rPr>
              <w:t>03-554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4730A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3AC6AEF" w14:textId="6E7D3016" w:rsidR="0084730A" w:rsidRPr="00986737" w:rsidRDefault="009A1B0F" w:rsidP="00B9060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="0084730A" w:rsidRPr="0084730A">
              <w:rPr>
                <w:rFonts w:ascii="Arial" w:hAnsi="Arial" w:cs="Arial"/>
                <w:sz w:val="24"/>
                <w:szCs w:val="24"/>
              </w:rPr>
              <w:t xml:space="preserve">  zł</w:t>
            </w:r>
          </w:p>
        </w:tc>
      </w:tr>
      <w:tr w:rsidR="0084730A" w:rsidRPr="00BB547B" w14:paraId="62283C1C" w14:textId="77777777" w:rsidTr="00B90606">
        <w:tc>
          <w:tcPr>
            <w:tcW w:w="1276" w:type="dxa"/>
            <w:shd w:val="clear" w:color="auto" w:fill="auto"/>
            <w:vAlign w:val="center"/>
          </w:tcPr>
          <w:p w14:paraId="13C8F470" w14:textId="77777777" w:rsidR="0084730A" w:rsidRPr="00986737" w:rsidRDefault="0084730A" w:rsidP="00B9060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730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562E67" w14:textId="77777777" w:rsidR="0084730A" w:rsidRPr="00986737" w:rsidRDefault="0084730A" w:rsidP="00B9060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730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483EE45C" w14:textId="77777777" w:rsidR="0084730A" w:rsidRPr="00986737" w:rsidRDefault="0084730A" w:rsidP="00B9060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4730A">
              <w:rPr>
                <w:rFonts w:ascii="Arial" w:hAnsi="Arial" w:cs="Arial"/>
                <w:sz w:val="24"/>
                <w:szCs w:val="24"/>
              </w:rPr>
              <w:t>Grażyna Piotrowska</w:t>
            </w:r>
          </w:p>
          <w:p w14:paraId="2FCB6714" w14:textId="77777777" w:rsidR="0084730A" w:rsidRPr="00986737" w:rsidRDefault="0084730A" w:rsidP="00B90606">
            <w:pPr>
              <w:rPr>
                <w:rFonts w:ascii="Arial" w:hAnsi="Arial" w:cs="Arial"/>
                <w:sz w:val="24"/>
                <w:szCs w:val="24"/>
              </w:rPr>
            </w:pPr>
            <w:r w:rsidRPr="0084730A">
              <w:rPr>
                <w:rFonts w:ascii="Arial" w:hAnsi="Arial" w:cs="Arial"/>
                <w:sz w:val="24"/>
                <w:szCs w:val="24"/>
              </w:rPr>
              <w:t>Kikół ul. Sienkiewicza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4730A">
              <w:rPr>
                <w:rFonts w:ascii="Arial" w:hAnsi="Arial" w:cs="Arial"/>
                <w:sz w:val="24"/>
                <w:szCs w:val="24"/>
              </w:rPr>
              <w:t>69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93E32F3" w14:textId="77777777" w:rsidR="0084730A" w:rsidRPr="00986737" w:rsidRDefault="0084730A" w:rsidP="00B9060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730A">
              <w:rPr>
                <w:rFonts w:ascii="Arial" w:hAnsi="Arial" w:cs="Arial"/>
                <w:sz w:val="24"/>
                <w:szCs w:val="24"/>
              </w:rPr>
              <w:t>87-620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4730A">
              <w:rPr>
                <w:rFonts w:ascii="Arial" w:hAnsi="Arial" w:cs="Arial"/>
                <w:sz w:val="24"/>
                <w:szCs w:val="24"/>
              </w:rPr>
              <w:t>Kikół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2354F18" w14:textId="77777777" w:rsidR="0084730A" w:rsidRPr="00986737" w:rsidRDefault="0084730A" w:rsidP="00B9060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730A">
              <w:rPr>
                <w:rFonts w:ascii="Arial" w:hAnsi="Arial" w:cs="Arial"/>
                <w:sz w:val="24"/>
                <w:szCs w:val="24"/>
              </w:rPr>
              <w:t>115 200.00 zł</w:t>
            </w:r>
          </w:p>
        </w:tc>
      </w:tr>
    </w:tbl>
    <w:p w14:paraId="3C96E9B2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04901E3F" w14:textId="77777777" w:rsidR="00C236D3" w:rsidRPr="00BB547B" w:rsidRDefault="0084730A" w:rsidP="00173B20">
      <w:pPr>
        <w:jc w:val="right"/>
        <w:rPr>
          <w:rFonts w:ascii="Arial" w:hAnsi="Arial" w:cs="Arial"/>
          <w:sz w:val="22"/>
          <w:szCs w:val="22"/>
        </w:rPr>
      </w:pPr>
      <w:r w:rsidRPr="0084730A">
        <w:rPr>
          <w:rFonts w:ascii="Arial" w:hAnsi="Arial" w:cs="Arial"/>
          <w:sz w:val="24"/>
          <w:szCs w:val="24"/>
        </w:rPr>
        <w:t xml:space="preserve">  Zofia</w:t>
      </w:r>
      <w:r w:rsidR="00A80738" w:rsidRPr="00BB547B">
        <w:rPr>
          <w:rFonts w:ascii="Arial" w:hAnsi="Arial" w:cs="Arial"/>
          <w:sz w:val="24"/>
          <w:szCs w:val="24"/>
        </w:rPr>
        <w:t xml:space="preserve"> </w:t>
      </w:r>
      <w:bookmarkEnd w:id="0"/>
      <w:r w:rsidRPr="0084730A">
        <w:rPr>
          <w:rFonts w:ascii="Arial" w:hAnsi="Arial" w:cs="Arial"/>
          <w:sz w:val="24"/>
          <w:szCs w:val="24"/>
        </w:rPr>
        <w:t>Felczak</w:t>
      </w:r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813BC3" w14:textId="77777777" w:rsidR="00134498" w:rsidRDefault="00134498">
      <w:r>
        <w:separator/>
      </w:r>
    </w:p>
  </w:endnote>
  <w:endnote w:type="continuationSeparator" w:id="0">
    <w:p w14:paraId="5E706373" w14:textId="77777777" w:rsidR="00134498" w:rsidRDefault="00134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2A0AA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E8076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E3C8FB" w14:textId="2372494C" w:rsidR="00986737" w:rsidRPr="00986737" w:rsidRDefault="009A1B0F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8E6D3D6" wp14:editId="1772A0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C41398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21FD9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D44DA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B3F589" w14:textId="77777777" w:rsidR="009F189D" w:rsidRDefault="009F189D">
    <w:pPr>
      <w:pStyle w:val="Stopka"/>
      <w:tabs>
        <w:tab w:val="clear" w:pos="4536"/>
      </w:tabs>
      <w:jc w:val="center"/>
    </w:pPr>
  </w:p>
  <w:p w14:paraId="57DF318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D6ABA8" w14:textId="77777777" w:rsidR="00134498" w:rsidRDefault="00134498">
      <w:r>
        <w:separator/>
      </w:r>
    </w:p>
  </w:footnote>
  <w:footnote w:type="continuationSeparator" w:id="0">
    <w:p w14:paraId="71D979C8" w14:textId="77777777" w:rsidR="00134498" w:rsidRDefault="001344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1CDD32" w14:textId="77777777" w:rsidR="0084730A" w:rsidRDefault="008473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534986" w14:textId="77777777" w:rsidR="0084730A" w:rsidRDefault="008473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86E362" w14:textId="77777777" w:rsidR="0084730A" w:rsidRDefault="008473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498"/>
    <w:rsid w:val="00007727"/>
    <w:rsid w:val="00017720"/>
    <w:rsid w:val="00035488"/>
    <w:rsid w:val="000D7F25"/>
    <w:rsid w:val="000E00E5"/>
    <w:rsid w:val="00134498"/>
    <w:rsid w:val="00156F2F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77EA6"/>
    <w:rsid w:val="00843263"/>
    <w:rsid w:val="0084730A"/>
    <w:rsid w:val="00861E75"/>
    <w:rsid w:val="00986737"/>
    <w:rsid w:val="009A1B0F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91B7E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B6C44F"/>
  <w15:chartTrackingRefBased/>
  <w15:docId w15:val="{4069D470-8585-4702-915D-F17CBA84C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%20Felcz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173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Felczak</dc:creator>
  <cp:keywords/>
  <dc:description/>
  <cp:lastModifiedBy>Felczak Zofia</cp:lastModifiedBy>
  <cp:revision>3</cp:revision>
  <dcterms:created xsi:type="dcterms:W3CDTF">2024-10-29T09:51:00Z</dcterms:created>
  <dcterms:modified xsi:type="dcterms:W3CDTF">2024-10-29T10:17:00Z</dcterms:modified>
</cp:coreProperties>
</file>