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89A0F" w14:textId="5955185A" w:rsidR="00B063B5" w:rsidRPr="005349C2" w:rsidRDefault="00341C72" w:rsidP="00341C72">
      <w:pPr>
        <w:pStyle w:val="Nagwek1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                                                                             </w:t>
      </w:r>
      <w:r w:rsidR="00B063B5">
        <w:rPr>
          <w:rFonts w:ascii="Verdana" w:hAnsi="Verdana"/>
          <w:sz w:val="20"/>
        </w:rPr>
        <w:t>Załącznik nr 3</w:t>
      </w:r>
    </w:p>
    <w:p w14:paraId="67AAE659" w14:textId="49AAA1C8" w:rsidR="00B063B5" w:rsidRPr="005349C2" w:rsidRDefault="00B063B5" w:rsidP="00B063B5">
      <w:pPr>
        <w:pStyle w:val="Nagwek1"/>
        <w:rPr>
          <w:rFonts w:ascii="Verdana" w:hAnsi="Verdana"/>
          <w:sz w:val="20"/>
        </w:rPr>
      </w:pPr>
    </w:p>
    <w:p w14:paraId="2253C750" w14:textId="77777777" w:rsidR="00B063B5" w:rsidRPr="005349C2" w:rsidRDefault="00B063B5" w:rsidP="00B063B5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14:paraId="03121FE2" w14:textId="77777777" w:rsidR="00B063B5" w:rsidRPr="005349C2" w:rsidRDefault="00B063B5" w:rsidP="00B063B5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14:paraId="695DD014" w14:textId="77777777" w:rsidR="00B063B5" w:rsidRPr="005349C2" w:rsidRDefault="00B063B5" w:rsidP="00B063B5">
      <w:pPr>
        <w:jc w:val="both"/>
        <w:rPr>
          <w:rFonts w:ascii="Verdana" w:hAnsi="Verdana"/>
        </w:rPr>
      </w:pPr>
    </w:p>
    <w:p w14:paraId="4F048B33" w14:textId="77777777" w:rsidR="00B063B5" w:rsidRPr="005349C2" w:rsidRDefault="00B063B5" w:rsidP="00B063B5">
      <w:pPr>
        <w:jc w:val="both"/>
        <w:rPr>
          <w:rFonts w:ascii="Verdana" w:hAnsi="Verdana"/>
        </w:rPr>
      </w:pPr>
    </w:p>
    <w:p w14:paraId="7C5CFEA3" w14:textId="77777777" w:rsidR="00B063B5" w:rsidRPr="005349C2" w:rsidRDefault="00B063B5" w:rsidP="00B063B5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Krakowie w wyniku przeprowadzonego postępowania o zamówienie publiczne w trybie „</w:t>
      </w:r>
      <w:r w:rsidRPr="005349C2">
        <w:rPr>
          <w:rFonts w:ascii="Verdana" w:hAnsi="Verdana"/>
          <w:b/>
          <w:sz w:val="20"/>
        </w:rPr>
        <w:t>przetarg nieograniczony</w:t>
      </w:r>
      <w:r w:rsidRPr="005349C2">
        <w:rPr>
          <w:rFonts w:ascii="Verdana" w:hAnsi="Verdana"/>
          <w:sz w:val="20"/>
        </w:rPr>
        <w:t>”</w:t>
      </w:r>
    </w:p>
    <w:p w14:paraId="16A1AEA0" w14:textId="30940C10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pomiędzy:</w:t>
      </w:r>
    </w:p>
    <w:p w14:paraId="53B4E9E5" w14:textId="77777777" w:rsidR="00B063B5" w:rsidRPr="00996FE5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</w:t>
      </w:r>
      <w:r w:rsidRPr="00996FE5">
        <w:rPr>
          <w:rFonts w:ascii="Verdana" w:hAnsi="Verdana"/>
          <w:sz w:val="20"/>
        </w:rPr>
        <w:t>30-059 Kraków</w:t>
      </w:r>
      <w:r w:rsidRPr="00996FE5">
        <w:rPr>
          <w:rFonts w:ascii="Verdana" w:hAnsi="Verdana"/>
          <w:color w:val="000000"/>
          <w:sz w:val="20"/>
        </w:rPr>
        <w:t xml:space="preserve">, </w:t>
      </w:r>
      <w:r w:rsidRPr="00996FE5">
        <w:rPr>
          <w:rFonts w:ascii="Verdana" w:hAnsi="Verdana"/>
          <w:sz w:val="20"/>
        </w:rPr>
        <w:t>Al. Mickiewicza 30,</w:t>
      </w:r>
    </w:p>
    <w:p w14:paraId="5E7DD1C1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14:paraId="1BE4B19B" w14:textId="3A9F93B6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1................................................. </w:t>
      </w:r>
    </w:p>
    <w:p w14:paraId="2F7E4EA4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zwaną dalej </w:t>
      </w:r>
      <w:r w:rsidRPr="00996FE5">
        <w:rPr>
          <w:rFonts w:ascii="Verdana" w:hAnsi="Verdana"/>
          <w:b/>
        </w:rPr>
        <w:t>ZLECENIODAWCĄ</w:t>
      </w:r>
    </w:p>
    <w:p w14:paraId="1B9BC06C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14:paraId="4131B6B7" w14:textId="77777777" w:rsidR="00B063B5" w:rsidRPr="005349C2" w:rsidRDefault="00B063B5" w:rsidP="00B063B5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14:paraId="2B3B6F43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22281C95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14:paraId="77DD3F4A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</w:t>
      </w:r>
    </w:p>
    <w:p w14:paraId="7DD1FECD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</w:t>
      </w:r>
    </w:p>
    <w:p w14:paraId="7C2907AA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zwanym dalej </w:t>
      </w:r>
      <w:r w:rsidRPr="00996FE5">
        <w:rPr>
          <w:rFonts w:ascii="Verdana" w:hAnsi="Verdana"/>
          <w:b/>
        </w:rPr>
        <w:t>ZLECENIOBIORCĄ</w:t>
      </w:r>
    </w:p>
    <w:p w14:paraId="4D17F513" w14:textId="77777777" w:rsidR="00B063B5" w:rsidRPr="005349C2" w:rsidRDefault="00B063B5" w:rsidP="00B063B5">
      <w:pPr>
        <w:jc w:val="both"/>
        <w:rPr>
          <w:rFonts w:ascii="Verdana" w:hAnsi="Verdana"/>
        </w:rPr>
      </w:pPr>
    </w:p>
    <w:p w14:paraId="2B21BE88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14:paraId="48973F12" w14:textId="270BB23D" w:rsidR="00B063B5" w:rsidRPr="002778A0" w:rsidRDefault="00B063B5" w:rsidP="001307FA">
      <w:pPr>
        <w:pStyle w:val="Tekstpodstawowy"/>
        <w:jc w:val="both"/>
        <w:rPr>
          <w:rFonts w:ascii="Verdana" w:hAnsi="Verdana"/>
          <w:b/>
          <w:sz w:val="20"/>
        </w:rPr>
      </w:pPr>
      <w:r w:rsidRPr="002778A0">
        <w:rPr>
          <w:rFonts w:ascii="Verdana" w:eastAsia="Calibri" w:hAnsi="Verdana"/>
          <w:sz w:val="20"/>
          <w:lang w:eastAsia="en-US"/>
        </w:rPr>
        <w:t xml:space="preserve">Zleceniodawca powierza, a Zleceniobiorca przyjmuje do wykonania </w:t>
      </w:r>
      <w:r w:rsidR="001307FA">
        <w:rPr>
          <w:rFonts w:ascii="Verdana" w:eastAsia="Calibri" w:hAnsi="Verdana"/>
          <w:sz w:val="20"/>
          <w:lang w:eastAsia="en-US"/>
        </w:rPr>
        <w:t xml:space="preserve">usługę </w:t>
      </w:r>
      <w:r w:rsidR="001307FA" w:rsidRPr="001307FA">
        <w:rPr>
          <w:rFonts w:ascii="Verdana" w:hAnsi="Verdana"/>
          <w:bCs/>
          <w:sz w:val="20"/>
        </w:rPr>
        <w:t xml:space="preserve">przygotowania i druku broszury informacyjno-promocyjnej prezentującej Polskę, AGH i sylwetki japońskich absolwentów w ramach programu NAWA </w:t>
      </w:r>
      <w:proofErr w:type="spellStart"/>
      <w:r w:rsidR="001307FA" w:rsidRPr="001307FA">
        <w:rPr>
          <w:rFonts w:ascii="Verdana" w:hAnsi="Verdana"/>
          <w:bCs/>
          <w:sz w:val="20"/>
        </w:rPr>
        <w:t>Welcome</w:t>
      </w:r>
      <w:proofErr w:type="spellEnd"/>
      <w:r w:rsidR="001307FA" w:rsidRPr="001307FA">
        <w:rPr>
          <w:rFonts w:ascii="Verdana" w:hAnsi="Verdana"/>
          <w:bCs/>
          <w:sz w:val="20"/>
        </w:rPr>
        <w:t xml:space="preserve"> to Poland „Rozwój potencjału AGH w zakresie kompleksowej obsługi gości zagranicznych oraz efektywnej promocji międzynarodowej”</w:t>
      </w:r>
      <w:r w:rsidRPr="001307FA">
        <w:rPr>
          <w:rFonts w:ascii="Verdana" w:eastAsia="Calibri" w:hAnsi="Verdana"/>
          <w:bCs/>
          <w:sz w:val="20"/>
          <w:lang w:eastAsia="en-US"/>
        </w:rPr>
        <w:t>, zgodnie z opisem przedmiotu</w:t>
      </w:r>
      <w:r w:rsidRPr="002778A0">
        <w:rPr>
          <w:rFonts w:ascii="Verdana" w:eastAsia="Calibri" w:hAnsi="Verdana"/>
          <w:sz w:val="20"/>
          <w:lang w:eastAsia="en-US"/>
        </w:rPr>
        <w:t xml:space="preserve"> zamówienia stanowiącym załącznik nr 1 do przedmiotowej umowy.</w:t>
      </w:r>
    </w:p>
    <w:p w14:paraId="6D5B834E" w14:textId="77777777" w:rsidR="0002339A" w:rsidRDefault="0002339A" w:rsidP="00B063B5">
      <w:pPr>
        <w:jc w:val="center"/>
        <w:rPr>
          <w:rFonts w:ascii="Verdana" w:hAnsi="Verdana"/>
        </w:rPr>
      </w:pPr>
    </w:p>
    <w:p w14:paraId="6AC94B82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14:paraId="4762A3F3" w14:textId="5A322D92" w:rsidR="00B063B5" w:rsidRPr="0002339A" w:rsidRDefault="0002339A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B063B5" w:rsidRPr="0002339A">
        <w:rPr>
          <w:rFonts w:ascii="Verdana" w:hAnsi="Verdana"/>
        </w:rPr>
        <w:t xml:space="preserve">Zleceniobiorca przygotuje </w:t>
      </w:r>
      <w:r w:rsidR="00B23F18" w:rsidRPr="00B23F18">
        <w:rPr>
          <w:rFonts w:ascii="Verdana" w:hAnsi="Verdana"/>
        </w:rPr>
        <w:t xml:space="preserve">projekt </w:t>
      </w:r>
      <w:r w:rsidR="00B23F18">
        <w:rPr>
          <w:rFonts w:ascii="Verdana" w:hAnsi="Verdana"/>
        </w:rPr>
        <w:t>oraz</w:t>
      </w:r>
      <w:r w:rsidR="00B063B5" w:rsidRPr="0002339A">
        <w:rPr>
          <w:rFonts w:ascii="Verdana" w:hAnsi="Verdana"/>
        </w:rPr>
        <w:t xml:space="preserve"> </w:t>
      </w:r>
      <w:r w:rsidR="00B23F18">
        <w:rPr>
          <w:rFonts w:ascii="Verdana" w:hAnsi="Verdana"/>
        </w:rPr>
        <w:t xml:space="preserve">wydrukuje 1000 sztuk </w:t>
      </w:r>
      <w:r w:rsidR="00B23F18" w:rsidRPr="00B23F18">
        <w:rPr>
          <w:rFonts w:ascii="Verdana" w:hAnsi="Verdana"/>
        </w:rPr>
        <w:t>broszury informacyjno-promocyjnej</w:t>
      </w:r>
      <w:r w:rsidR="00B23F18">
        <w:rPr>
          <w:rFonts w:ascii="Verdana" w:hAnsi="Verdana"/>
        </w:rPr>
        <w:t xml:space="preserve"> zgodnie z opisem przedmiotu zamówienia</w:t>
      </w:r>
      <w:r w:rsidR="00EB7E30">
        <w:rPr>
          <w:rFonts w:ascii="Verdana" w:hAnsi="Verdana"/>
        </w:rPr>
        <w:t xml:space="preserve"> SWZ</w:t>
      </w:r>
      <w:r w:rsidR="00B23F18">
        <w:rPr>
          <w:rFonts w:ascii="Verdana" w:hAnsi="Verdana"/>
        </w:rPr>
        <w:t>, który stanowi załącznik nr 1 do niniejszej umowy.</w:t>
      </w:r>
    </w:p>
    <w:p w14:paraId="3480B202" w14:textId="08B10D06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2. Zleceniobiorca zrealizuje usługę przy użyciu własnych materiałów i urządzeń technicznych.</w:t>
      </w:r>
    </w:p>
    <w:p w14:paraId="39FB718B" w14:textId="6CC0CE37" w:rsidR="00B23F18" w:rsidRDefault="00B23F18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>3. Przedmiot umowy zostanie zrealizowany w terminie:</w:t>
      </w:r>
    </w:p>
    <w:p w14:paraId="505E147A" w14:textId="3913FF90" w:rsidR="00B063B5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 </w:t>
      </w:r>
      <w:r w:rsidR="00B23F18">
        <w:rPr>
          <w:rFonts w:ascii="Verdana" w:hAnsi="Verdana"/>
        </w:rPr>
        <w:t xml:space="preserve">- </w:t>
      </w:r>
      <w:bookmarkStart w:id="0" w:name="_Hlk180613838"/>
      <w:r w:rsidR="00B23F18" w:rsidRPr="00B23F18">
        <w:rPr>
          <w:rFonts w:ascii="Verdana" w:hAnsi="Verdana"/>
        </w:rPr>
        <w:t>przygotowani</w:t>
      </w:r>
      <w:r w:rsidR="00AB7A18">
        <w:rPr>
          <w:rFonts w:ascii="Verdana" w:hAnsi="Verdana"/>
        </w:rPr>
        <w:t>e</w:t>
      </w:r>
      <w:r w:rsidR="00B23F18" w:rsidRPr="00B23F18">
        <w:rPr>
          <w:rFonts w:ascii="Verdana" w:hAnsi="Verdana"/>
        </w:rPr>
        <w:t xml:space="preserve"> projektu graficznego </w:t>
      </w:r>
      <w:r w:rsidR="00BF31B8">
        <w:rPr>
          <w:rFonts w:ascii="Verdana" w:hAnsi="Verdana"/>
        </w:rPr>
        <w:t xml:space="preserve">- </w:t>
      </w:r>
      <w:r w:rsidRPr="0002339A">
        <w:rPr>
          <w:rFonts w:ascii="Verdana" w:hAnsi="Verdana"/>
        </w:rPr>
        <w:t>do 14 dni od daty podpisania umowy</w:t>
      </w:r>
      <w:r w:rsidR="00B23F18">
        <w:rPr>
          <w:rFonts w:ascii="Verdana" w:hAnsi="Verdana"/>
        </w:rPr>
        <w:t xml:space="preserve"> tj. do dnia …………</w:t>
      </w:r>
      <w:r w:rsidR="00AB7A18">
        <w:rPr>
          <w:rFonts w:ascii="Verdana" w:hAnsi="Verdana"/>
        </w:rPr>
        <w:t>…………</w:t>
      </w:r>
      <w:r w:rsidR="00B23F18">
        <w:rPr>
          <w:rFonts w:ascii="Verdana" w:hAnsi="Verdana"/>
        </w:rPr>
        <w:t>..,</w:t>
      </w:r>
    </w:p>
    <w:p w14:paraId="648318EA" w14:textId="427B43B1" w:rsidR="00B23F18" w:rsidRDefault="00B23F18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>- druk 1000 sztuk</w:t>
      </w:r>
      <w:r w:rsidR="00AB7A18">
        <w:rPr>
          <w:rFonts w:ascii="Verdana" w:hAnsi="Verdana"/>
        </w:rPr>
        <w:t xml:space="preserve"> broszury informacyjno-promocyjnej </w:t>
      </w:r>
      <w:bookmarkEnd w:id="0"/>
      <w:r w:rsidR="00AB7A18">
        <w:rPr>
          <w:rFonts w:ascii="Verdana" w:hAnsi="Verdana"/>
        </w:rPr>
        <w:t xml:space="preserve">– </w:t>
      </w:r>
      <w:r w:rsidR="00BF31B8">
        <w:rPr>
          <w:rFonts w:ascii="Verdana" w:hAnsi="Verdana"/>
        </w:rPr>
        <w:t xml:space="preserve">do 21 dni od daty podpisania umowy tj. </w:t>
      </w:r>
      <w:r w:rsidR="00AB7A18">
        <w:rPr>
          <w:rFonts w:ascii="Verdana" w:hAnsi="Verdana"/>
        </w:rPr>
        <w:t>do dnia ……………</w:t>
      </w:r>
    </w:p>
    <w:p w14:paraId="65222668" w14:textId="391166E0" w:rsidR="00EB7E30" w:rsidRPr="00EB7E30" w:rsidRDefault="00EB7E30" w:rsidP="00EB7E3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EB7E30">
        <w:rPr>
          <w:rFonts w:ascii="Verdana" w:hAnsi="Verdana"/>
        </w:rPr>
        <w:t>Do bieżącej współpracy w sprawach związanych z wykonywaniem umowy upoważnieni są:</w:t>
      </w:r>
    </w:p>
    <w:p w14:paraId="6A2862C8" w14:textId="1D66C033" w:rsidR="00EB7E30" w:rsidRPr="00EB7E30" w:rsidRDefault="00EB7E30" w:rsidP="00EB7E30">
      <w:pPr>
        <w:jc w:val="both"/>
        <w:rPr>
          <w:rFonts w:ascii="Verdana" w:hAnsi="Verdana"/>
        </w:rPr>
      </w:pPr>
      <w:r w:rsidRPr="00EB7E30">
        <w:rPr>
          <w:rFonts w:ascii="Verdana" w:hAnsi="Verdana"/>
        </w:rPr>
        <w:t>a) ze strony Zleceniodawc</w:t>
      </w:r>
      <w:r>
        <w:rPr>
          <w:rFonts w:ascii="Verdana" w:hAnsi="Verdana"/>
        </w:rPr>
        <w:t>y</w:t>
      </w:r>
      <w:r w:rsidRPr="00EB7E30">
        <w:rPr>
          <w:rFonts w:ascii="Verdana" w:hAnsi="Verdana"/>
        </w:rPr>
        <w:t>: ………………………………….………………..,</w:t>
      </w:r>
    </w:p>
    <w:p w14:paraId="2A628E4A" w14:textId="77777777" w:rsidR="00EB7E30" w:rsidRPr="00EB7E30" w:rsidRDefault="00EB7E30" w:rsidP="00EB7E30">
      <w:pPr>
        <w:jc w:val="both"/>
        <w:rPr>
          <w:rFonts w:ascii="Verdana" w:hAnsi="Verdana"/>
        </w:rPr>
      </w:pPr>
      <w:r w:rsidRPr="00EB7E30">
        <w:rPr>
          <w:rFonts w:ascii="Verdana" w:hAnsi="Verdana"/>
        </w:rPr>
        <w:t>b) ze strony Zleceniobiorcy: ……………………………………………………………...</w:t>
      </w:r>
    </w:p>
    <w:p w14:paraId="46EA8931" w14:textId="6E3D360D" w:rsidR="00AB7A18" w:rsidRDefault="00EB7E30" w:rsidP="00EB7E30">
      <w:pPr>
        <w:jc w:val="both"/>
        <w:rPr>
          <w:rFonts w:ascii="Verdana" w:hAnsi="Verdana"/>
        </w:rPr>
      </w:pPr>
      <w:r>
        <w:rPr>
          <w:rFonts w:ascii="Verdana" w:hAnsi="Verdana"/>
        </w:rPr>
        <w:t>5</w:t>
      </w:r>
      <w:r w:rsidRPr="00EB7E30">
        <w:rPr>
          <w:rFonts w:ascii="Verdana" w:hAnsi="Verdana"/>
        </w:rPr>
        <w:t xml:space="preserve">. Zmiana osób wskazanych w ust. </w:t>
      </w:r>
      <w:r>
        <w:rPr>
          <w:rFonts w:ascii="Verdana" w:hAnsi="Verdana"/>
        </w:rPr>
        <w:t>4</w:t>
      </w:r>
      <w:r w:rsidRPr="00EB7E30">
        <w:rPr>
          <w:rFonts w:ascii="Verdana" w:hAnsi="Verdana"/>
        </w:rPr>
        <w:t xml:space="preserve"> następuje poprzez pisemne powiadomienie drugiej Strony i nie stanowi zmiany treści umowy w rozumieniu § 8 ust. 2.</w:t>
      </w:r>
    </w:p>
    <w:p w14:paraId="7DB83B7D" w14:textId="77777777" w:rsidR="00AB7A18" w:rsidRDefault="00AB7A18" w:rsidP="00B063B5">
      <w:pPr>
        <w:jc w:val="both"/>
        <w:rPr>
          <w:rFonts w:ascii="Verdana" w:hAnsi="Verdana"/>
        </w:rPr>
      </w:pPr>
    </w:p>
    <w:p w14:paraId="778EE7D7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14:paraId="74EE93D9" w14:textId="69419E2A" w:rsidR="00AB7A18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1. Wysokość wynagrodzenia za przedmiot umowy  </w:t>
      </w:r>
      <w:r w:rsidR="00BF31B8">
        <w:rPr>
          <w:rFonts w:ascii="Verdana" w:hAnsi="Verdana"/>
        </w:rPr>
        <w:t>wynosi</w:t>
      </w:r>
      <w:r w:rsidRPr="0002339A">
        <w:rPr>
          <w:rFonts w:ascii="Verdana" w:hAnsi="Verdana"/>
        </w:rPr>
        <w:t xml:space="preserve"> …………………… brutto (słownie:  …………………… )</w:t>
      </w:r>
      <w:r w:rsidR="00AB7A18">
        <w:rPr>
          <w:rFonts w:ascii="Verdana" w:hAnsi="Verdana"/>
        </w:rPr>
        <w:t>, w tym:</w:t>
      </w:r>
    </w:p>
    <w:p w14:paraId="6D058EFA" w14:textId="2EED8FA0" w:rsidR="00AB7A18" w:rsidRDefault="00AB7A18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a) cena za </w:t>
      </w:r>
      <w:r w:rsidRPr="00AB7A18">
        <w:rPr>
          <w:rFonts w:ascii="Verdana" w:hAnsi="Verdana"/>
        </w:rPr>
        <w:t xml:space="preserve">przygotowanie projektu graficznego </w:t>
      </w:r>
      <w:r w:rsidRPr="0002339A">
        <w:rPr>
          <w:rFonts w:ascii="Verdana" w:hAnsi="Verdana"/>
        </w:rPr>
        <w:t>wynosi …………. (słownie:  …………………… )</w:t>
      </w:r>
      <w:r>
        <w:rPr>
          <w:rFonts w:ascii="Verdana" w:hAnsi="Verdana"/>
        </w:rPr>
        <w:t xml:space="preserve">, </w:t>
      </w:r>
    </w:p>
    <w:p w14:paraId="733FB059" w14:textId="2483ABF5" w:rsidR="00AB7A18" w:rsidRDefault="00AB7A18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>b)</w:t>
      </w:r>
      <w:r>
        <w:rPr>
          <w:rFonts w:ascii="Verdana" w:hAnsi="Verdana"/>
        </w:rPr>
        <w:tab/>
        <w:t xml:space="preserve">cena za </w:t>
      </w:r>
      <w:r w:rsidRPr="00AB7A18">
        <w:rPr>
          <w:rFonts w:ascii="Verdana" w:hAnsi="Verdana"/>
        </w:rPr>
        <w:t xml:space="preserve">druk 1000 sztuk broszury informacyjno-promocyjnej </w:t>
      </w:r>
      <w:r w:rsidRPr="0002339A">
        <w:rPr>
          <w:rFonts w:ascii="Verdana" w:hAnsi="Verdana"/>
        </w:rPr>
        <w:t>wynosi …………. (słownie:  …………………… ).</w:t>
      </w:r>
    </w:p>
    <w:p w14:paraId="40611C6A" w14:textId="1938DAA0" w:rsidR="00B063B5" w:rsidRPr="0002339A" w:rsidRDefault="00AB7A18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B063B5" w:rsidRPr="0002339A">
        <w:rPr>
          <w:rFonts w:ascii="Verdana" w:hAnsi="Verdana"/>
        </w:rPr>
        <w:t>W powyższ</w:t>
      </w:r>
      <w:r>
        <w:rPr>
          <w:rFonts w:ascii="Verdana" w:hAnsi="Verdana"/>
        </w:rPr>
        <w:t>ych kwotach</w:t>
      </w:r>
      <w:r w:rsidR="00B063B5" w:rsidRPr="0002339A">
        <w:rPr>
          <w:rFonts w:ascii="Verdana" w:hAnsi="Verdana"/>
        </w:rPr>
        <w:t xml:space="preserve"> Zleceniobiorca uwzględni</w:t>
      </w:r>
      <w:r>
        <w:rPr>
          <w:rFonts w:ascii="Verdana" w:hAnsi="Verdana"/>
        </w:rPr>
        <w:t>ł</w:t>
      </w:r>
      <w:r w:rsidR="00B063B5" w:rsidRPr="0002339A">
        <w:rPr>
          <w:rFonts w:ascii="Verdana" w:hAnsi="Verdana"/>
        </w:rPr>
        <w:t xml:space="preserve"> właściwą stawkę podatku VAT.</w:t>
      </w:r>
    </w:p>
    <w:p w14:paraId="3AFBDFA8" w14:textId="0A458581"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lastRenderedPageBreak/>
        <w:t xml:space="preserve">3. W ramach realizacji przedmiotu zamówienia Zleceniobiorca zobowiązany jest do dostawy </w:t>
      </w:r>
      <w:r w:rsidR="00AB7A18">
        <w:rPr>
          <w:rFonts w:ascii="Verdana" w:hAnsi="Verdana"/>
        </w:rPr>
        <w:t>broszur</w:t>
      </w:r>
      <w:r w:rsidRPr="0002339A">
        <w:rPr>
          <w:rFonts w:ascii="Verdana" w:hAnsi="Verdana"/>
        </w:rPr>
        <w:t xml:space="preserve"> na koszt własny, własnym środkiem transportu i na własne ryzyko do siedziby Zleceniodawcy.</w:t>
      </w:r>
    </w:p>
    <w:p w14:paraId="6BC00F1D" w14:textId="4DEAE4DD" w:rsidR="00B063B5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4. </w:t>
      </w:r>
      <w:r w:rsidR="00AB7A18">
        <w:rPr>
          <w:rFonts w:ascii="Verdana" w:hAnsi="Verdana"/>
        </w:rPr>
        <w:t>Broszury</w:t>
      </w:r>
      <w:r w:rsidRPr="0002339A">
        <w:rPr>
          <w:rFonts w:ascii="Verdana" w:hAnsi="Verdana"/>
        </w:rPr>
        <w:t xml:space="preserve"> winny być odpowiednio zabezpieczona przed zniszczeniem. Zleceniobiorca zobowiązany jest do wymiany zniszczonych egzemplarzy na nowe oraz wymiany na nowe tych egzemplarzy, które nie spełniają uzgodnionych w projekcie norm jakościowych, w terminie uzgodnionym z Zleceniodawcą.</w:t>
      </w:r>
    </w:p>
    <w:p w14:paraId="475ADC89" w14:textId="0BACE850" w:rsidR="00EA7D58" w:rsidRPr="0002339A" w:rsidRDefault="00EA7D58" w:rsidP="00EA7D5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EA7D58">
        <w:rPr>
          <w:rFonts w:ascii="Verdana" w:hAnsi="Verdana"/>
        </w:rPr>
        <w:t>Wynagrodzenie, o którym mowa w ust. 1 obejmuje wszystkie koszty jakie powstaną w związku z wykonaniem przedmiotu umowy. Zleceniobiorcy nie przysługuje zwrot od Zleceniodawcy jakichkolwiek dodatkowych kosztów, opłat i podatków poniesionych przez Zleceniobiorcę w związku z realizacją przedmiotu umowy.</w:t>
      </w:r>
    </w:p>
    <w:p w14:paraId="4210B8A2" w14:textId="77777777" w:rsidR="00B063B5" w:rsidRDefault="00B063B5" w:rsidP="00B063B5">
      <w:pPr>
        <w:jc w:val="center"/>
        <w:rPr>
          <w:rFonts w:ascii="Verdana" w:hAnsi="Verdana"/>
        </w:rPr>
      </w:pPr>
    </w:p>
    <w:p w14:paraId="1687E450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14:paraId="764E9325" w14:textId="35EF156E"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="00A74F68">
        <w:rPr>
          <w:rFonts w:ascii="Verdana" w:eastAsia="Calibri" w:hAnsi="Verdana"/>
          <w:lang w:eastAsia="en-US"/>
        </w:rPr>
        <w:t xml:space="preserve">po wykonaniu umowy </w:t>
      </w:r>
      <w:r w:rsidRPr="00B9280F">
        <w:rPr>
          <w:rFonts w:ascii="Verdana" w:eastAsia="Calibri" w:hAnsi="Verdana"/>
          <w:lang w:eastAsia="en-US"/>
        </w:rPr>
        <w:t>przelewem w terminie do 21 dni od daty otrzymania faktury przez Zamawiającego</w:t>
      </w:r>
      <w:r w:rsidR="00341C72">
        <w:rPr>
          <w:rFonts w:ascii="Verdana" w:eastAsia="Calibri" w:hAnsi="Verdana"/>
          <w:lang w:eastAsia="en-US"/>
        </w:rPr>
        <w:t>.</w:t>
      </w:r>
      <w:r w:rsidR="00EA7D58">
        <w:rPr>
          <w:rFonts w:ascii="Verdana" w:eastAsia="Calibri" w:hAnsi="Verdana"/>
          <w:lang w:eastAsia="en-US"/>
        </w:rPr>
        <w:t xml:space="preserve"> </w:t>
      </w:r>
      <w:r w:rsidR="00EA7D58">
        <w:rPr>
          <w:rFonts w:ascii="Verdana" w:hAnsi="Verdana"/>
        </w:rPr>
        <w:t>Na fakturze Zleceniobiorca umieści numer niniejszej umowy.</w:t>
      </w:r>
    </w:p>
    <w:p w14:paraId="1E6E196B" w14:textId="51F832B1" w:rsidR="00EA7D58" w:rsidRPr="00EA7D58" w:rsidRDefault="00B063B5" w:rsidP="00EA7D58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="00EA7D58" w:rsidRPr="00EA7D58">
        <w:rPr>
          <w:rFonts w:ascii="Verdana" w:eastAsia="Calibri" w:hAnsi="Verdana"/>
          <w:lang w:eastAsia="en-US"/>
        </w:rPr>
        <w:tab/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A74F68">
        <w:rPr>
          <w:rFonts w:ascii="Verdana" w:eastAsia="Calibri" w:hAnsi="Verdana"/>
          <w:lang w:eastAsia="en-US"/>
        </w:rPr>
        <w:t>5</w:t>
      </w:r>
      <w:r w:rsidR="00EA7D58" w:rsidRPr="00EA7D58">
        <w:rPr>
          <w:rFonts w:ascii="Verdana" w:eastAsia="Calibri" w:hAnsi="Verdana"/>
          <w:lang w:eastAsia="en-US"/>
        </w:rPr>
        <w:t>.</w:t>
      </w:r>
    </w:p>
    <w:p w14:paraId="00D1CEE1" w14:textId="0C06BA4F" w:rsidR="00EA7D58" w:rsidRPr="00EA7D58" w:rsidRDefault="00EA7D58" w:rsidP="00EA7D58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3</w:t>
      </w:r>
      <w:r w:rsidRPr="00EA7D58">
        <w:rPr>
          <w:rFonts w:ascii="Verdana" w:eastAsia="Calibri" w:hAnsi="Verdana"/>
          <w:lang w:eastAsia="en-US"/>
        </w:rPr>
        <w:t>.</w:t>
      </w:r>
      <w:r w:rsidRPr="00EA7D58">
        <w:rPr>
          <w:rFonts w:ascii="Verdana" w:eastAsia="Calibri" w:hAnsi="Verdana"/>
          <w:lang w:eastAsia="en-US"/>
        </w:rPr>
        <w:tab/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>
        <w:rPr>
          <w:rFonts w:ascii="Verdana" w:eastAsia="Calibri" w:hAnsi="Verdana"/>
          <w:lang w:eastAsia="en-US"/>
        </w:rPr>
        <w:t>5</w:t>
      </w:r>
      <w:r w:rsidRPr="00EA7D58">
        <w:rPr>
          <w:rFonts w:ascii="Verdana" w:eastAsia="Calibri" w:hAnsi="Verdana"/>
          <w:lang w:eastAsia="en-US"/>
        </w:rPr>
        <w:t>.</w:t>
      </w:r>
    </w:p>
    <w:p w14:paraId="0BFA3946" w14:textId="71EA0C35" w:rsidR="00EA7D58" w:rsidRPr="00EA7D58" w:rsidRDefault="00EA7D58" w:rsidP="00EA7D58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4</w:t>
      </w:r>
      <w:r w:rsidRPr="00EA7D58">
        <w:rPr>
          <w:rFonts w:ascii="Verdana" w:eastAsia="Calibri" w:hAnsi="Verdana"/>
          <w:lang w:eastAsia="en-US"/>
        </w:rPr>
        <w:t>.</w:t>
      </w:r>
      <w:r w:rsidRPr="00EA7D58">
        <w:rPr>
          <w:rFonts w:ascii="Verdana" w:eastAsia="Calibri" w:hAnsi="Verdana"/>
          <w:lang w:eastAsia="en-US"/>
        </w:rPr>
        <w:tab/>
        <w:t>Za dzień zapłaty uważa się dzień obciążenia rachunku bankowego Zleceniodawcy poleceniem przelewu na rachunek bankowy Zleceniobiorcy.</w:t>
      </w:r>
    </w:p>
    <w:p w14:paraId="1973FA5D" w14:textId="38F7C31A" w:rsidR="00EA7D58" w:rsidRPr="00EA7D58" w:rsidRDefault="00EA7D58" w:rsidP="00EA7D58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5</w:t>
      </w:r>
      <w:r w:rsidRPr="00EA7D58">
        <w:rPr>
          <w:rFonts w:ascii="Verdana" w:eastAsia="Calibri" w:hAnsi="Verdana"/>
          <w:lang w:eastAsia="en-US"/>
        </w:rPr>
        <w:t>.</w:t>
      </w:r>
      <w:r w:rsidRPr="00EA7D58">
        <w:rPr>
          <w:rFonts w:ascii="Verdana" w:eastAsia="Calibri" w:hAnsi="Verdana"/>
          <w:lang w:eastAsia="en-US"/>
        </w:rPr>
        <w:tab/>
        <w:t xml:space="preserve"> Za niedotrzymanie terminu płatności faktury Zleceniobiorca może naliczyć odsetki w ustawowej wysokości.</w:t>
      </w:r>
    </w:p>
    <w:p w14:paraId="0ECC8036" w14:textId="0E8AA5C1" w:rsidR="00B063B5" w:rsidRDefault="00EA7D58" w:rsidP="00EA7D58">
      <w:pPr>
        <w:jc w:val="both"/>
        <w:rPr>
          <w:rFonts w:ascii="Verdana" w:hAnsi="Verdana"/>
        </w:rPr>
      </w:pPr>
      <w:r>
        <w:rPr>
          <w:rFonts w:ascii="Verdana" w:eastAsia="Calibri" w:hAnsi="Verdana"/>
          <w:lang w:eastAsia="en-US"/>
        </w:rPr>
        <w:t>6</w:t>
      </w:r>
      <w:r w:rsidRPr="00EA7D58">
        <w:rPr>
          <w:rFonts w:ascii="Verdana" w:eastAsia="Calibri" w:hAnsi="Verdana"/>
          <w:lang w:eastAsia="en-US"/>
        </w:rPr>
        <w:t>.</w:t>
      </w:r>
      <w:r w:rsidRPr="00EA7D58">
        <w:rPr>
          <w:rFonts w:ascii="Verdana" w:eastAsia="Calibri" w:hAnsi="Verdana"/>
          <w:lang w:eastAsia="en-US"/>
        </w:rPr>
        <w:tab/>
        <w:t>Zleceniodawca nie wyraża zgody na cesję wierzytelności wynikającą z realizacji niniejszej umowy.</w:t>
      </w:r>
    </w:p>
    <w:p w14:paraId="5BFDF822" w14:textId="77777777" w:rsidR="00F443E6" w:rsidRDefault="00F443E6" w:rsidP="00B063B5">
      <w:pPr>
        <w:jc w:val="center"/>
        <w:rPr>
          <w:rFonts w:ascii="Verdana" w:hAnsi="Verdana"/>
        </w:rPr>
      </w:pPr>
      <w:bookmarkStart w:id="1" w:name="_Hlk73448071"/>
    </w:p>
    <w:p w14:paraId="565F47B8" w14:textId="1427F566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</w:t>
      </w:r>
      <w:bookmarkEnd w:id="1"/>
      <w:r w:rsidRPr="005349C2">
        <w:rPr>
          <w:rFonts w:ascii="Verdana" w:hAnsi="Verdana"/>
        </w:rPr>
        <w:t xml:space="preserve"> 5</w:t>
      </w:r>
    </w:p>
    <w:p w14:paraId="204F4F36" w14:textId="77777777"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14:paraId="1D9E9DA4" w14:textId="77777777" w:rsidR="00CB7E87" w:rsidRPr="000E0D2A" w:rsidRDefault="00CB7E87" w:rsidP="00CB7E87">
      <w:pPr>
        <w:jc w:val="both"/>
        <w:rPr>
          <w:rFonts w:ascii="Verdana" w:eastAsia="Calibri" w:hAnsi="Verdana"/>
          <w:lang w:eastAsia="en-US"/>
        </w:rPr>
      </w:pPr>
      <w:r w:rsidRPr="000E0D2A">
        <w:rPr>
          <w:rFonts w:ascii="Verdana" w:eastAsia="Calibri" w:hAnsi="Verdana"/>
          <w:lang w:eastAsia="en-US"/>
        </w:rPr>
        <w:t>2. Zleceniobiorca zapłaci Zleceniodawcy kary umowne:</w:t>
      </w:r>
    </w:p>
    <w:p w14:paraId="691259F1" w14:textId="06675E28" w:rsidR="00CB7E87" w:rsidRPr="000E0D2A" w:rsidRDefault="006A5046" w:rsidP="006A5046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 w:rsidRPr="000E0D2A">
        <w:rPr>
          <w:rFonts w:ascii="Verdana" w:eastAsia="Calibri" w:hAnsi="Verdana"/>
          <w:lang w:eastAsia="en-US"/>
        </w:rPr>
        <w:t xml:space="preserve"> </w:t>
      </w:r>
      <w:r w:rsidR="00CB7E87" w:rsidRPr="000E0D2A">
        <w:rPr>
          <w:rFonts w:ascii="Verdana" w:eastAsia="Calibri" w:hAnsi="Verdana"/>
          <w:lang w:eastAsia="en-US"/>
        </w:rPr>
        <w:t xml:space="preserve">za zwłokę w wykonaniu </w:t>
      </w:r>
      <w:r w:rsidR="00341C72" w:rsidRPr="000E0D2A">
        <w:rPr>
          <w:rFonts w:ascii="Verdana" w:eastAsia="Calibri" w:hAnsi="Verdana"/>
          <w:lang w:eastAsia="en-US"/>
        </w:rPr>
        <w:t>projektu broszury</w:t>
      </w:r>
      <w:r w:rsidR="00CB7E87" w:rsidRPr="000E0D2A">
        <w:rPr>
          <w:rFonts w:ascii="Verdana" w:eastAsia="Calibri" w:hAnsi="Verdana"/>
          <w:lang w:eastAsia="en-US"/>
        </w:rPr>
        <w:t xml:space="preserve"> w wysokości 0,2 % ceny brutto, </w:t>
      </w:r>
      <w:bookmarkStart w:id="2" w:name="_Hlk73448167"/>
      <w:r w:rsidR="00CB7E87" w:rsidRPr="000E0D2A">
        <w:rPr>
          <w:rFonts w:ascii="Verdana" w:eastAsia="Calibri" w:hAnsi="Verdana"/>
          <w:lang w:eastAsia="en-US"/>
        </w:rPr>
        <w:t>o której mowa w  § 3 ust. 1</w:t>
      </w:r>
      <w:bookmarkEnd w:id="2"/>
      <w:r w:rsidR="00AB7A18">
        <w:rPr>
          <w:rFonts w:ascii="Verdana" w:eastAsia="Calibri" w:hAnsi="Verdana"/>
          <w:lang w:eastAsia="en-US"/>
        </w:rPr>
        <w:t>a)</w:t>
      </w:r>
      <w:r w:rsidR="00CB7E87" w:rsidRPr="000E0D2A">
        <w:rPr>
          <w:rFonts w:ascii="Verdana" w:eastAsia="Calibri" w:hAnsi="Verdana"/>
          <w:lang w:eastAsia="en-US"/>
        </w:rPr>
        <w:t xml:space="preserve"> za każdy </w:t>
      </w:r>
      <w:r w:rsidR="00072A6D">
        <w:rPr>
          <w:rFonts w:ascii="Verdana" w:eastAsia="Calibri" w:hAnsi="Verdana"/>
          <w:lang w:eastAsia="en-US"/>
        </w:rPr>
        <w:t xml:space="preserve">rozpoczęty </w:t>
      </w:r>
      <w:r w:rsidR="00CB7E87" w:rsidRPr="000E0D2A">
        <w:rPr>
          <w:rFonts w:ascii="Verdana" w:eastAsia="Calibri" w:hAnsi="Verdana"/>
          <w:lang w:eastAsia="en-US"/>
        </w:rPr>
        <w:t>dzień zwłoki;</w:t>
      </w:r>
    </w:p>
    <w:p w14:paraId="243DE58B" w14:textId="178E372F" w:rsidR="00A74F68" w:rsidRPr="00A74F68" w:rsidRDefault="006A5046" w:rsidP="00A74F68">
      <w:pPr>
        <w:pStyle w:val="Akapitzlist"/>
        <w:numPr>
          <w:ilvl w:val="0"/>
          <w:numId w:val="34"/>
        </w:numPr>
        <w:tabs>
          <w:tab w:val="clear" w:pos="720"/>
        </w:tabs>
        <w:ind w:left="0" w:firstLine="0"/>
        <w:rPr>
          <w:rFonts w:ascii="Verdana" w:eastAsia="Calibri" w:hAnsi="Verdana"/>
          <w:lang w:eastAsia="en-US"/>
        </w:rPr>
      </w:pPr>
      <w:r w:rsidRPr="00A74F68">
        <w:rPr>
          <w:rFonts w:ascii="Verdana" w:eastAsia="Calibri" w:hAnsi="Verdana"/>
          <w:lang w:eastAsia="en-US"/>
        </w:rPr>
        <w:t xml:space="preserve"> </w:t>
      </w:r>
      <w:r w:rsidR="00A74F68" w:rsidRPr="00A74F68">
        <w:rPr>
          <w:rFonts w:ascii="Verdana" w:eastAsia="Calibri" w:hAnsi="Verdana"/>
          <w:lang w:eastAsia="en-US"/>
        </w:rPr>
        <w:t xml:space="preserve">za zwłokę w wykonaniu </w:t>
      </w:r>
      <w:r w:rsidR="00A74F68">
        <w:rPr>
          <w:rFonts w:ascii="Verdana" w:eastAsia="Calibri" w:hAnsi="Verdana"/>
          <w:lang w:eastAsia="en-US"/>
        </w:rPr>
        <w:t>przedmiotu umowy</w:t>
      </w:r>
      <w:r w:rsidR="00A74F68" w:rsidRPr="00A74F68">
        <w:rPr>
          <w:rFonts w:ascii="Verdana" w:eastAsia="Calibri" w:hAnsi="Verdana"/>
          <w:lang w:eastAsia="en-US"/>
        </w:rPr>
        <w:t xml:space="preserve"> w wysokości 0,2 % </w:t>
      </w:r>
      <w:r w:rsidR="00A74F68">
        <w:rPr>
          <w:rFonts w:ascii="Verdana" w:eastAsia="Calibri" w:hAnsi="Verdana"/>
          <w:lang w:eastAsia="en-US"/>
        </w:rPr>
        <w:t xml:space="preserve">całkowitej </w:t>
      </w:r>
      <w:r w:rsidR="00A74F68" w:rsidRPr="00A74F68">
        <w:rPr>
          <w:rFonts w:ascii="Verdana" w:eastAsia="Calibri" w:hAnsi="Verdana"/>
          <w:lang w:eastAsia="en-US"/>
        </w:rPr>
        <w:t xml:space="preserve">ceny brutto, </w:t>
      </w:r>
      <w:r w:rsidR="00A74F68">
        <w:rPr>
          <w:rFonts w:ascii="Verdana" w:eastAsia="Calibri" w:hAnsi="Verdana"/>
          <w:lang w:eastAsia="en-US"/>
        </w:rPr>
        <w:t xml:space="preserve">określonej </w:t>
      </w:r>
      <w:r w:rsidR="00A74F68" w:rsidRPr="00A74F68">
        <w:rPr>
          <w:rFonts w:ascii="Verdana" w:eastAsia="Calibri" w:hAnsi="Verdana"/>
          <w:lang w:eastAsia="en-US"/>
        </w:rPr>
        <w:t xml:space="preserve"> w  § 3 ust. 1) za każdy rozpoczęty dzień zwłoki;</w:t>
      </w:r>
    </w:p>
    <w:p w14:paraId="394F22E5" w14:textId="356F65A8" w:rsidR="00A74F68" w:rsidRDefault="00A74F68" w:rsidP="006A5046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 xml:space="preserve">za zwłokę w usunięciu wad stwierdzonych przy odbiorze broszur w wysokości 0,2 % </w:t>
      </w:r>
      <w:bookmarkStart w:id="3" w:name="_GoBack"/>
      <w:bookmarkEnd w:id="3"/>
      <w:r>
        <w:rPr>
          <w:rFonts w:ascii="Verdana" w:eastAsia="Calibri" w:hAnsi="Verdana"/>
          <w:lang w:eastAsia="en-US"/>
        </w:rPr>
        <w:t>ceny brutto o której mowa w § 3 ust. 1b za każdy dzień zwłoki liczony od dnia  wyznaczonego na usunięcie wad;</w:t>
      </w:r>
    </w:p>
    <w:p w14:paraId="001169B1" w14:textId="2F041166" w:rsidR="00CB7E87" w:rsidRPr="00AB7A18" w:rsidRDefault="00A74F68" w:rsidP="006A5046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Pr="00AB7A18">
        <w:rPr>
          <w:rFonts w:ascii="Verdana" w:eastAsia="Calibri" w:hAnsi="Verdana"/>
          <w:lang w:eastAsia="en-US"/>
        </w:rPr>
        <w:t xml:space="preserve">z tytułu wypowiedzenia lub odstąpienia od umowy z </w:t>
      </w:r>
      <w:r>
        <w:rPr>
          <w:rFonts w:ascii="Verdana" w:eastAsia="Calibri" w:hAnsi="Verdana"/>
          <w:lang w:eastAsia="en-US"/>
        </w:rPr>
        <w:t>przyczyn leżących</w:t>
      </w:r>
      <w:r w:rsidRPr="00AB7A18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 xml:space="preserve">po stronie </w:t>
      </w:r>
      <w:r w:rsidRPr="00AB7A18">
        <w:rPr>
          <w:rFonts w:ascii="Verdana" w:eastAsia="Calibri" w:hAnsi="Verdana"/>
          <w:lang w:eastAsia="en-US"/>
        </w:rPr>
        <w:t xml:space="preserve">Zleceniobiorcy w wysokości 10% </w:t>
      </w:r>
      <w:r>
        <w:rPr>
          <w:rFonts w:ascii="Verdana" w:eastAsia="Calibri" w:hAnsi="Verdana"/>
          <w:lang w:eastAsia="en-US"/>
        </w:rPr>
        <w:t xml:space="preserve">całkowitego </w:t>
      </w:r>
      <w:r w:rsidRPr="00AB7A18">
        <w:rPr>
          <w:rFonts w:ascii="Verdana" w:eastAsia="Calibri" w:hAnsi="Verdana"/>
          <w:lang w:eastAsia="en-US"/>
        </w:rPr>
        <w:t>wynagrodzenia określonego w § 3 ust. 1;</w:t>
      </w:r>
    </w:p>
    <w:p w14:paraId="4C44C7D1" w14:textId="77777777" w:rsidR="00A74F68" w:rsidRPr="00072A6D" w:rsidRDefault="006A5046" w:rsidP="00A74F68">
      <w:pPr>
        <w:pStyle w:val="Akapitzlist"/>
        <w:numPr>
          <w:ilvl w:val="0"/>
          <w:numId w:val="34"/>
        </w:numPr>
        <w:tabs>
          <w:tab w:val="clear" w:pos="720"/>
          <w:tab w:val="num" w:pos="284"/>
        </w:tabs>
        <w:ind w:left="0" w:firstLine="0"/>
        <w:rPr>
          <w:rFonts w:ascii="Verdana" w:eastAsia="Calibri" w:hAnsi="Verdana"/>
          <w:lang w:eastAsia="en-US"/>
        </w:rPr>
      </w:pPr>
      <w:bookmarkStart w:id="4" w:name="_Hlk180615483"/>
      <w:r w:rsidRPr="00AB7A18">
        <w:rPr>
          <w:rFonts w:ascii="Verdana" w:eastAsia="Calibri" w:hAnsi="Verdana"/>
          <w:lang w:eastAsia="en-US"/>
        </w:rPr>
        <w:t xml:space="preserve"> </w:t>
      </w:r>
      <w:r w:rsidR="00A74F68" w:rsidRPr="00072A6D">
        <w:rPr>
          <w:rFonts w:ascii="Verdana" w:eastAsia="Calibri" w:hAnsi="Verdana"/>
          <w:lang w:eastAsia="en-US"/>
        </w:rPr>
        <w:t xml:space="preserve">z tytułu odstąpienia od umowy w części przez którąkolwiek ze stron z przyczyn leżących po stronie Zleceniobiorcy, w wysokości 10% wartości </w:t>
      </w:r>
      <w:r w:rsidR="00A74F68">
        <w:rPr>
          <w:rFonts w:ascii="Verdana" w:eastAsia="Calibri" w:hAnsi="Verdana"/>
          <w:lang w:eastAsia="en-US"/>
        </w:rPr>
        <w:t>brutto</w:t>
      </w:r>
      <w:r w:rsidR="00A74F68" w:rsidRPr="00072A6D">
        <w:rPr>
          <w:rFonts w:ascii="Verdana" w:eastAsia="Calibri" w:hAnsi="Verdana"/>
          <w:lang w:eastAsia="en-US"/>
        </w:rPr>
        <w:t xml:space="preserve"> części przedmiotu umowy, której dotyczy odstąpienie;</w:t>
      </w:r>
    </w:p>
    <w:p w14:paraId="3710576F" w14:textId="45E676FB" w:rsidR="00613EB8" w:rsidRPr="00A74F68" w:rsidRDefault="00A74F68" w:rsidP="00A74F68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 w:rsidRPr="00AB7A18">
        <w:rPr>
          <w:rFonts w:ascii="Verdana" w:hAnsi="Verdana"/>
        </w:rPr>
        <w:t xml:space="preserve">jeżeli Zleceniobiorca nie przedstawi dokumentów lub wyjaśnień potwierdzających fakt zatrudnienia osób wskazanych do czynności wymienionych w § 2 ust.12 (w tym także dodatkowych dokumentów na żądanie Zleceniodawcy) albo jeżeli przedstawione dokumenty lub wyjaśnienia nie potwierdzą wymaganego zatrudnienia, Zleceniobiorca zapłaci za każdy nie </w:t>
      </w:r>
      <w:r w:rsidRPr="00AB7A18">
        <w:rPr>
          <w:rFonts w:ascii="Verdana" w:hAnsi="Verdana"/>
        </w:rPr>
        <w:lastRenderedPageBreak/>
        <w:t>przedłożony dokument lub wyjaśnienie zatrudnienia na umowę o pracę osób wykonujących  czynności wymienione w §2 ust.12, w wysokości 4 000,00 złotych za każdą ww. osobę</w:t>
      </w:r>
      <w:r>
        <w:rPr>
          <w:rFonts w:ascii="Verdana" w:hAnsi="Verdana"/>
        </w:rPr>
        <w:t>.</w:t>
      </w:r>
    </w:p>
    <w:bookmarkEnd w:id="4"/>
    <w:p w14:paraId="0A2C667A" w14:textId="6751159B"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 w:rsidRPr="00AB7A18">
        <w:rPr>
          <w:rFonts w:ascii="Verdana" w:eastAsia="Calibri" w:hAnsi="Verdana"/>
          <w:lang w:eastAsia="en-US"/>
        </w:rPr>
        <w:t xml:space="preserve">3. </w:t>
      </w:r>
      <w:r w:rsidRPr="00AB7A18">
        <w:rPr>
          <w:rFonts w:ascii="Verdana" w:eastAsia="Calibri" w:hAnsi="Verdana"/>
          <w:lang w:eastAsia="en-US"/>
        </w:rPr>
        <w:tab/>
        <w:t xml:space="preserve">Łączna maksymalna wysokość kar umownych, których mogą dochodzić Strony nie może przekroczyć </w:t>
      </w:r>
      <w:r w:rsidR="00FF75A9" w:rsidRPr="00AB7A18">
        <w:rPr>
          <w:rFonts w:ascii="Verdana" w:eastAsia="Calibri" w:hAnsi="Verdana"/>
          <w:lang w:eastAsia="en-US"/>
        </w:rPr>
        <w:t>5</w:t>
      </w:r>
      <w:r w:rsidRPr="00AB7A18">
        <w:rPr>
          <w:rFonts w:ascii="Verdana" w:eastAsia="Calibri" w:hAnsi="Verdana"/>
          <w:lang w:eastAsia="en-US"/>
        </w:rPr>
        <w:t xml:space="preserve">0% wynagrodzenia </w:t>
      </w:r>
      <w:r w:rsidR="006D2AF2" w:rsidRPr="00AB7A18">
        <w:rPr>
          <w:rFonts w:ascii="Verdana" w:eastAsia="Calibri" w:hAnsi="Verdana"/>
          <w:lang w:eastAsia="en-US"/>
        </w:rPr>
        <w:t>bru</w:t>
      </w:r>
      <w:r w:rsidRPr="00AB7A18">
        <w:rPr>
          <w:rFonts w:ascii="Verdana" w:eastAsia="Calibri" w:hAnsi="Verdana"/>
          <w:lang w:eastAsia="en-US"/>
        </w:rPr>
        <w:t>tto o którym mowa w § 3 ust.</w:t>
      </w:r>
      <w:r>
        <w:rPr>
          <w:rFonts w:ascii="Verdana" w:eastAsia="Calibri" w:hAnsi="Verdana"/>
          <w:lang w:eastAsia="en-US"/>
        </w:rPr>
        <w:t xml:space="preserve"> 1 umowy.</w:t>
      </w:r>
    </w:p>
    <w:p w14:paraId="64640214" w14:textId="77777777" w:rsidR="00996FE5" w:rsidRPr="00996FE5" w:rsidRDefault="00CB7E87" w:rsidP="00996FE5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="00996FE5" w:rsidRPr="00996FE5">
        <w:rPr>
          <w:rFonts w:ascii="Verdana" w:eastAsia="Calibri" w:hAnsi="Verdana"/>
          <w:lang w:eastAsia="en-US"/>
        </w:rPr>
        <w:tab/>
        <w:t>Zastrzeżenia co do kar umownych pozostają w mocy w całości lub w części, pomimo oświadczenia o odstąpieniu od umowy.</w:t>
      </w:r>
    </w:p>
    <w:p w14:paraId="6BB09619" w14:textId="77777777" w:rsidR="00996FE5" w:rsidRDefault="00996FE5" w:rsidP="00996FE5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5</w:t>
      </w:r>
      <w:r w:rsidRPr="00996FE5">
        <w:rPr>
          <w:rFonts w:ascii="Verdana" w:eastAsia="Calibri" w:hAnsi="Verdana"/>
          <w:lang w:eastAsia="en-US"/>
        </w:rPr>
        <w:t>.</w:t>
      </w:r>
      <w:r w:rsidRPr="00996FE5">
        <w:rPr>
          <w:rFonts w:ascii="Verdana" w:eastAsia="Calibri" w:hAnsi="Verdana"/>
          <w:lang w:eastAsia="en-US"/>
        </w:rPr>
        <w:tab/>
        <w:t>Kara umowna będzie płatna w terminie 14 dni od wystąpienia przez Zleceniodawcę z żądaniem zapłaty.</w:t>
      </w:r>
    </w:p>
    <w:p w14:paraId="707B3F4E" w14:textId="77777777" w:rsidR="00CB7E87" w:rsidRDefault="00996FE5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6. </w:t>
      </w:r>
      <w:r w:rsidR="00CB7E87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433887D9" w14:textId="77777777" w:rsidR="00996FE5" w:rsidRDefault="00996FE5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7. </w:t>
      </w:r>
      <w:r w:rsidRPr="00996FE5">
        <w:rPr>
          <w:rFonts w:ascii="Verdana" w:eastAsia="Calibri" w:hAnsi="Verdana"/>
          <w:lang w:eastAsia="en-US"/>
        </w:rPr>
        <w:tab/>
      </w:r>
      <w:r>
        <w:rPr>
          <w:rFonts w:ascii="Verdana" w:eastAsia="Calibri" w:hAnsi="Verdana"/>
          <w:lang w:eastAsia="en-US"/>
        </w:rPr>
        <w:t>Zleceniodawca</w:t>
      </w:r>
      <w:r w:rsidRPr="00996FE5">
        <w:rPr>
          <w:rFonts w:ascii="Verdana" w:eastAsia="Calibri" w:hAnsi="Verdana"/>
          <w:lang w:eastAsia="en-US"/>
        </w:rPr>
        <w:t xml:space="preserve"> nie dopuszcza cesji wierzytelności wynikających z niniejszej umowy.</w:t>
      </w:r>
    </w:p>
    <w:p w14:paraId="6AC07B0D" w14:textId="77777777" w:rsidR="00CB7E87" w:rsidRDefault="00CB7E87" w:rsidP="00CB7E87">
      <w:pPr>
        <w:jc w:val="both"/>
        <w:rPr>
          <w:rFonts w:ascii="Verdana" w:eastAsia="Calibri" w:hAnsi="Verdana"/>
          <w:lang w:eastAsia="en-US"/>
        </w:rPr>
      </w:pPr>
    </w:p>
    <w:p w14:paraId="580F778E" w14:textId="77777777"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14:paraId="6C02E567" w14:textId="69F4DDB1" w:rsidR="00EB7E30" w:rsidRPr="00EB7E30" w:rsidRDefault="00B063B5" w:rsidP="00EB7E30">
      <w:pPr>
        <w:jc w:val="both"/>
        <w:rPr>
          <w:rFonts w:ascii="Verdana" w:eastAsia="Calibri" w:hAnsi="Verdana"/>
          <w:lang w:eastAsia="en-US"/>
        </w:rPr>
      </w:pPr>
      <w:bookmarkStart w:id="5" w:name="_Hlk180614301"/>
      <w:r w:rsidRPr="005349C2">
        <w:rPr>
          <w:rFonts w:ascii="Verdana" w:eastAsia="Calibri" w:hAnsi="Verdana"/>
          <w:lang w:eastAsia="en-US"/>
        </w:rPr>
        <w:t xml:space="preserve">1. </w:t>
      </w:r>
      <w:r w:rsidR="00EB7E30" w:rsidRPr="00EB7E30">
        <w:rPr>
          <w:rFonts w:ascii="Verdana" w:eastAsia="Calibri" w:hAnsi="Verdana"/>
          <w:lang w:eastAsia="en-US"/>
        </w:rPr>
        <w:t>Zleceniodawca wymaga zatrudnienia przez Zleceniobiorcę lub Podwykonawcę na podstawie umowy o pracę, w sposób określony w art. 22 § 1 ustawy z dnia 26 czerwca 1974 r. - Kodeks pracy (Dz.U. 2023.1465), osób wykonujących czynności w zakresie druku objętego przedmiotem zamówienia. Wyżej określony wymóg dotyczy również podwykonawców wykonujących wskazane powyżej prace.</w:t>
      </w:r>
    </w:p>
    <w:p w14:paraId="462791EF" w14:textId="498032DB" w:rsidR="00EB7E30" w:rsidRPr="00EB7E30" w:rsidRDefault="00EB7E30" w:rsidP="00EB7E30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</w:t>
      </w:r>
      <w:r w:rsidRPr="00EB7E30">
        <w:rPr>
          <w:rFonts w:ascii="Verdana" w:eastAsia="Calibri" w:hAnsi="Verdana"/>
          <w:lang w:eastAsia="en-US"/>
        </w:rPr>
        <w:t>. W odniesieniu do osób wykonujących czynności polegające na wykonywaniu pracy w rozumieniu 22 § 1 Kodeksu pracy, o których mowa powyżej, na żądanie Zleceniodawcy na każdym etapie realizacji umowy Zleceniobiorca winien udokumentować fakt zatrudnienia, poprzez przedłożenie przez Zleceniobiorcę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Zleceniodawca w każdym czasie może zażądać dodatkowych dokumentów lub wyjaśnień, jeżeli stwierdzi, że dokumenty przedstawione przez Zleceniobiorcę budzą wątpliwości co do ich autentyczności lub co do okoliczności które powinny potwierdzać. W takim przypadku Zleceniobiorca zobowiązany jest do przedstawienia dodatkowych dokumentów w terminie wyznaczonym przez Zleceniodawcę.</w:t>
      </w:r>
    </w:p>
    <w:bookmarkEnd w:id="5"/>
    <w:p w14:paraId="6B2A7A0B" w14:textId="77777777" w:rsidR="00B063B5" w:rsidRDefault="00B063B5" w:rsidP="00B063B5">
      <w:pPr>
        <w:jc w:val="center"/>
        <w:rPr>
          <w:rFonts w:ascii="Verdana" w:hAnsi="Verdana"/>
        </w:rPr>
      </w:pPr>
    </w:p>
    <w:p w14:paraId="5798DDAC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14:paraId="1E7CFC0F" w14:textId="77777777" w:rsidR="00F818EA" w:rsidRPr="00F818EA" w:rsidRDefault="00F818EA" w:rsidP="00F818EA">
      <w:pPr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1. </w:t>
      </w:r>
      <w:r w:rsidRPr="00F818EA">
        <w:rPr>
          <w:rFonts w:ascii="Verdana" w:hAnsi="Verdana"/>
          <w:iCs/>
        </w:rPr>
        <w:t>Poza przypadkami określonymi przepisami powszechnie obowiązującego prawa, Stronom przysługuje prawo wypowiedzenia umowy w przypadkach określonych w niniejszym paragrafie.</w:t>
      </w:r>
    </w:p>
    <w:p w14:paraId="3BDE867E" w14:textId="77777777" w:rsidR="00F818EA" w:rsidRPr="00F818EA" w:rsidRDefault="00F818EA" w:rsidP="00F818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818EA">
        <w:rPr>
          <w:rFonts w:ascii="Verdana" w:hAnsi="Verdana"/>
        </w:rPr>
        <w:t>Zleceniodawcy przysługuje prawo wypowiedzenia Umowy:</w:t>
      </w:r>
    </w:p>
    <w:p w14:paraId="62DA6EB5" w14:textId="77777777" w:rsidR="00F818EA" w:rsidRPr="00F818EA" w:rsidRDefault="00F818EA" w:rsidP="006A5046">
      <w:pPr>
        <w:pStyle w:val="NormalnyWeb"/>
        <w:numPr>
          <w:ilvl w:val="0"/>
          <w:numId w:val="28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w przypadku zgłoszenia wniosku o likwidację firmy przez Zleceniobiorcę lub co najmniej jednego ze </w:t>
      </w:r>
      <w:bookmarkStart w:id="6" w:name="_Hlk13821346"/>
      <w:r w:rsidRPr="00F818EA">
        <w:rPr>
          <w:rStyle w:val="colour"/>
          <w:rFonts w:ascii="Verdana" w:hAnsi="Verdana"/>
          <w:sz w:val="20"/>
          <w:szCs w:val="20"/>
        </w:rPr>
        <w:t xml:space="preserve">Zleceniobiorców </w:t>
      </w:r>
      <w:bookmarkEnd w:id="6"/>
      <w:r w:rsidRPr="00F818EA">
        <w:rPr>
          <w:rStyle w:val="colour"/>
          <w:rFonts w:ascii="Verdana" w:hAnsi="Verdana"/>
          <w:sz w:val="20"/>
          <w:szCs w:val="20"/>
        </w:rPr>
        <w:t>w przypadku Zleceniobiorców wspólnie realizujących zamówienie (konsorcjum, spółka cywilna)</w:t>
      </w:r>
      <w:r w:rsidR="006D2AF2">
        <w:rPr>
          <w:rStyle w:val="colour"/>
          <w:rFonts w:ascii="Verdana" w:hAnsi="Verdana"/>
          <w:sz w:val="20"/>
          <w:szCs w:val="20"/>
        </w:rPr>
        <w:t>,</w:t>
      </w:r>
    </w:p>
    <w:p w14:paraId="70D5F4E9" w14:textId="77777777" w:rsidR="00F818EA" w:rsidRPr="00F818EA" w:rsidRDefault="00F818EA" w:rsidP="006A5046">
      <w:pPr>
        <w:pStyle w:val="NormalnyWeb"/>
        <w:numPr>
          <w:ilvl w:val="0"/>
          <w:numId w:val="28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 zostanie wydany nakaz  zajęcia majątku Zleceniobiorcy w zakresie, który uniemożliwia wykonanie przez Zleceniobiorców przedmiotu Umowy,</w:t>
      </w:r>
    </w:p>
    <w:p w14:paraId="5B2182B5" w14:textId="77777777" w:rsidR="00F818EA" w:rsidRPr="00F818EA" w:rsidRDefault="00F818EA" w:rsidP="00FF75A9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3. </w:t>
      </w:r>
      <w:r w:rsidRPr="00F818EA">
        <w:rPr>
          <w:rStyle w:val="colour"/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2FA04188" w14:textId="77777777" w:rsidR="00F818EA" w:rsidRDefault="00F818EA" w:rsidP="00F818EA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4. </w:t>
      </w:r>
      <w:r w:rsidRPr="00F818EA">
        <w:rPr>
          <w:rStyle w:val="colour"/>
          <w:rFonts w:ascii="Verdana" w:hAnsi="Verdana"/>
          <w:sz w:val="20"/>
          <w:szCs w:val="20"/>
        </w:rPr>
        <w:t>Zleceniodawca może od umowy odstąpić w przypadkach przewidzianych prawem oraz niniejszą umową oraz jeżeli bez uzasadnionego powodu Zleceniobiorca nie rozpoczął realizacji usługi pomimo wezwania Zleceniodawcy złożonego na piśmie. Odstąpienie od umowy powinno nastąpić w formie pisemnej, pod rygorem nieważności i powinno zawierać uzasadnienie. Odstąpienie od umowy może nastąpić w terminie 14 dni od upływu terminu do rozpoczęcia realizacji usługi wyznaczonego w ww. wezwaniu</w:t>
      </w:r>
      <w:r w:rsidR="00CB7E87">
        <w:rPr>
          <w:rStyle w:val="colour"/>
          <w:rFonts w:ascii="Verdana" w:hAnsi="Verdana"/>
          <w:sz w:val="20"/>
          <w:szCs w:val="20"/>
        </w:rPr>
        <w:t>.</w:t>
      </w:r>
    </w:p>
    <w:p w14:paraId="31FEC7D6" w14:textId="77777777" w:rsidR="00B063B5" w:rsidRDefault="00B063B5" w:rsidP="00FF75A9">
      <w:pPr>
        <w:rPr>
          <w:rFonts w:ascii="Verdana" w:hAnsi="Verdana"/>
        </w:rPr>
      </w:pPr>
    </w:p>
    <w:p w14:paraId="164536E2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14:paraId="78574348" w14:textId="77777777"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46BD106D" w14:textId="77777777"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5E2BF565" w14:textId="77777777" w:rsidR="00B063B5" w:rsidRPr="0033398D" w:rsidRDefault="00B063B5" w:rsidP="00B063B5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lastRenderedPageBreak/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57720EB0" w14:textId="77777777" w:rsidR="00B063B5" w:rsidRPr="0033398D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14:paraId="4DAA5E76" w14:textId="77777777"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1BF6BD9F" w14:textId="77777777"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63D52DB0" w14:textId="77777777" w:rsidR="00B063B5" w:rsidRPr="006D2AF2" w:rsidRDefault="00B063B5" w:rsidP="006D2AF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0446AA3C" w14:textId="77777777" w:rsidR="00B063B5" w:rsidRPr="0002546C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25FD657D" w14:textId="77777777" w:rsidR="00B063B5" w:rsidRPr="0002546C" w:rsidRDefault="00B063B5" w:rsidP="00B063B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648CA0F3" w14:textId="77777777" w:rsidR="00B063B5" w:rsidRPr="0033398D" w:rsidRDefault="00B063B5" w:rsidP="00B063B5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020786AA" w14:textId="77777777" w:rsidR="00F47B00" w:rsidRDefault="00F47B00" w:rsidP="00B063B5">
      <w:pPr>
        <w:rPr>
          <w:rFonts w:ascii="Verdana" w:hAnsi="Verdana"/>
        </w:rPr>
      </w:pPr>
    </w:p>
    <w:p w14:paraId="75C5C8F3" w14:textId="643B19F3"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9</w:t>
      </w:r>
    </w:p>
    <w:p w14:paraId="3FBAFE07" w14:textId="2CB5E575"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 w:rsidR="00B063B5">
        <w:rPr>
          <w:rFonts w:ascii="Verdana" w:eastAsia="Arial Unicode MS" w:hAnsi="Verdana"/>
        </w:rPr>
        <w:t>456</w:t>
      </w:r>
      <w:r w:rsidR="00B063B5" w:rsidRPr="001A61F2">
        <w:rPr>
          <w:rFonts w:ascii="Verdana" w:eastAsia="Arial Unicode MS" w:hAnsi="Verdana"/>
        </w:rPr>
        <w:t xml:space="preserve"> ustawy Prawo zamówień publicznych </w:t>
      </w:r>
      <w:r w:rsidR="00B063B5" w:rsidRPr="00A03900">
        <w:rPr>
          <w:rFonts w:ascii="Verdana" w:eastAsia="Arial Unicode MS" w:hAnsi="Verdana"/>
        </w:rPr>
        <w:t xml:space="preserve">(Dz.U. </w:t>
      </w:r>
      <w:r w:rsidR="006D2AF2">
        <w:rPr>
          <w:rFonts w:ascii="Verdana" w:eastAsia="Arial Unicode MS" w:hAnsi="Verdana"/>
        </w:rPr>
        <w:t>202</w:t>
      </w:r>
      <w:r w:rsidR="00341C72">
        <w:rPr>
          <w:rFonts w:ascii="Verdana" w:eastAsia="Arial Unicode MS" w:hAnsi="Verdana"/>
        </w:rPr>
        <w:t>4.1320</w:t>
      </w:r>
      <w:r w:rsidR="00B063B5" w:rsidRPr="00A03900">
        <w:rPr>
          <w:rFonts w:ascii="Verdana" w:eastAsia="Arial Unicode MS" w:hAnsi="Verdana"/>
        </w:rPr>
        <w:t>)</w:t>
      </w:r>
      <w:r w:rsidR="00B063B5" w:rsidRPr="001A61F2">
        <w:rPr>
          <w:rFonts w:ascii="Verdana" w:eastAsia="Arial Unicode MS" w:hAnsi="Verdana"/>
        </w:rPr>
        <w:t>.</w:t>
      </w:r>
    </w:p>
    <w:p w14:paraId="03B024BE" w14:textId="77777777"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ma prawo wypowiedzieć Umowę w trybie natychmiastowym, gdy </w:t>
      </w:r>
      <w:r w:rsidR="00B063B5">
        <w:rPr>
          <w:rFonts w:ascii="Verdana" w:eastAsia="Arial Unicode MS" w:hAnsi="Verdana"/>
        </w:rPr>
        <w:t>Zleceniobiorca</w:t>
      </w:r>
      <w:r w:rsidR="00B063B5" w:rsidRPr="001A61F2">
        <w:rPr>
          <w:rFonts w:ascii="Verdana" w:eastAsia="Arial Unicode MS" w:hAnsi="Verdana"/>
        </w:rPr>
        <w:t xml:space="preserve"> mimo otrzymania pisemnego wezwania i wyznaczenia przez </w:t>
      </w:r>
      <w:r w:rsidR="00B063B5">
        <w:rPr>
          <w:rFonts w:ascii="Verdana" w:eastAsia="Arial Unicode MS" w:hAnsi="Verdana"/>
        </w:rPr>
        <w:t>Zleceniodawcę</w:t>
      </w:r>
      <w:r w:rsidR="00B063B5"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14:paraId="177E4A78" w14:textId="77777777"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B063B5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6D2AF2">
        <w:rPr>
          <w:rFonts w:ascii="Verdana" w:eastAsia="Arial Unicode MS" w:hAnsi="Verdana"/>
        </w:rPr>
        <w:t>2</w:t>
      </w:r>
      <w:r w:rsidR="00B063B5" w:rsidRPr="001A61F2">
        <w:rPr>
          <w:rFonts w:ascii="Verdana" w:eastAsia="Arial Unicode MS" w:hAnsi="Verdana"/>
        </w:rPr>
        <w:t>.</w:t>
      </w:r>
    </w:p>
    <w:p w14:paraId="62FB8EF8" w14:textId="77777777" w:rsidR="00B063B5" w:rsidRDefault="00B063B5" w:rsidP="00B063B5">
      <w:pPr>
        <w:jc w:val="center"/>
        <w:rPr>
          <w:rFonts w:ascii="Verdana" w:hAnsi="Verdana"/>
        </w:rPr>
      </w:pPr>
    </w:p>
    <w:p w14:paraId="67A8B4D4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10</w:t>
      </w:r>
    </w:p>
    <w:p w14:paraId="4E2E2911" w14:textId="77777777" w:rsidR="00B063B5" w:rsidRPr="005349C2" w:rsidRDefault="00B063B5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14:paraId="5BEA5B46" w14:textId="77777777" w:rsidR="00F818EA" w:rsidRDefault="00F818EA" w:rsidP="00FF75A9">
      <w:pPr>
        <w:rPr>
          <w:rFonts w:ascii="Verdana" w:hAnsi="Verdana"/>
        </w:rPr>
      </w:pPr>
    </w:p>
    <w:p w14:paraId="48BC6E10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11</w:t>
      </w:r>
    </w:p>
    <w:p w14:paraId="7FD72949" w14:textId="77777777" w:rsidR="006A5046" w:rsidRDefault="006A5046" w:rsidP="006A5046">
      <w:pPr>
        <w:numPr>
          <w:ilvl w:val="0"/>
          <w:numId w:val="35"/>
        </w:numPr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B063B5"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7C57CEAD" w14:textId="77777777" w:rsidR="006A5046" w:rsidRDefault="00B063B5" w:rsidP="006A5046">
      <w:pPr>
        <w:numPr>
          <w:ilvl w:val="0"/>
          <w:numId w:val="35"/>
        </w:numPr>
        <w:ind w:left="0" w:firstLine="0"/>
        <w:jc w:val="both"/>
        <w:rPr>
          <w:rFonts w:ascii="Verdana" w:hAnsi="Verdana"/>
        </w:rPr>
      </w:pPr>
      <w:r w:rsidRPr="006A5046">
        <w:rPr>
          <w:rFonts w:ascii="Verdana" w:hAnsi="Verdana"/>
        </w:rPr>
        <w:t>W sprawach nie uregulowanych w niniejszej umowie stosuje się przepisy kodeksu cywilnego i ustawy prawo zamówień publicznych.</w:t>
      </w:r>
    </w:p>
    <w:p w14:paraId="4FA0B81C" w14:textId="77777777" w:rsidR="006A5046" w:rsidRDefault="00B063B5" w:rsidP="00EA7D58">
      <w:pPr>
        <w:numPr>
          <w:ilvl w:val="0"/>
          <w:numId w:val="35"/>
        </w:numPr>
        <w:ind w:left="284" w:hanging="284"/>
        <w:jc w:val="both"/>
        <w:rPr>
          <w:rFonts w:ascii="Verdana" w:hAnsi="Verdana"/>
        </w:rPr>
      </w:pPr>
      <w:r w:rsidRPr="006A5046">
        <w:rPr>
          <w:rFonts w:ascii="Verdana" w:hAnsi="Verdana"/>
        </w:rPr>
        <w:t>Wszelkie załączniki stanowią integralną część niniejszej umowy.</w:t>
      </w:r>
    </w:p>
    <w:p w14:paraId="63C3EE59" w14:textId="77777777" w:rsidR="00B063B5" w:rsidRPr="006A5046" w:rsidRDefault="00B063B5" w:rsidP="00EA7D58">
      <w:pPr>
        <w:numPr>
          <w:ilvl w:val="0"/>
          <w:numId w:val="35"/>
        </w:numPr>
        <w:ind w:left="284" w:hanging="284"/>
        <w:jc w:val="both"/>
        <w:rPr>
          <w:rFonts w:ascii="Verdana" w:hAnsi="Verdana"/>
        </w:rPr>
      </w:pPr>
      <w:r w:rsidRPr="006A5046">
        <w:rPr>
          <w:rFonts w:ascii="Verdana" w:hAnsi="Verdana"/>
        </w:rPr>
        <w:t xml:space="preserve">Umowę sporządzono w 2 jednobrzmiących egzemplarzach po1 dla każdej ze stron. </w:t>
      </w:r>
    </w:p>
    <w:p w14:paraId="6E9BC6EA" w14:textId="77777777" w:rsidR="00B063B5" w:rsidRPr="005349C2" w:rsidRDefault="00B063B5" w:rsidP="00EA7D58">
      <w:pPr>
        <w:ind w:left="284" w:hanging="284"/>
        <w:rPr>
          <w:rFonts w:ascii="Verdana" w:hAnsi="Verdana"/>
        </w:rPr>
      </w:pPr>
    </w:p>
    <w:p w14:paraId="692ADF23" w14:textId="77777777" w:rsidR="00996FE5" w:rsidRDefault="00B063B5" w:rsidP="00B063B5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</w:t>
      </w:r>
    </w:p>
    <w:p w14:paraId="2CBF43B8" w14:textId="77777777" w:rsidR="00B063B5" w:rsidRPr="005349C2" w:rsidRDefault="00B063B5" w:rsidP="00B063B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14:paraId="4095A2F0" w14:textId="77777777" w:rsidR="00B063B5" w:rsidRPr="006D0F7E" w:rsidRDefault="00B063B5" w:rsidP="00B063B5">
      <w:pPr>
        <w:pStyle w:val="Zwykytekst"/>
        <w:rPr>
          <w:rFonts w:ascii="Verdana" w:hAnsi="Verdana"/>
        </w:rPr>
      </w:pPr>
    </w:p>
    <w:p w14:paraId="4798BAC3" w14:textId="77777777"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941A20E" w14:textId="77777777"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75F2DD68" w14:textId="77777777" w:rsidR="00B063B5" w:rsidRDefault="00B063B5" w:rsidP="00B063B5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0124D552" w14:textId="77777777" w:rsidR="00B063B5" w:rsidRDefault="00B063B5" w:rsidP="00B063B5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7D186C0C" w14:textId="77777777" w:rsidR="00B063B5" w:rsidRPr="00D90596" w:rsidRDefault="00B063B5" w:rsidP="00B063B5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14:paraId="2CF61095" w14:textId="77777777" w:rsidR="00B063B5" w:rsidRDefault="00B063B5" w:rsidP="00B063B5">
      <w:pPr>
        <w:pStyle w:val="Zwykytekst"/>
        <w:rPr>
          <w:rFonts w:ascii="Bookman Old Style" w:hAnsi="Bookman Old Style"/>
          <w:sz w:val="22"/>
          <w:szCs w:val="22"/>
        </w:rPr>
      </w:pPr>
    </w:p>
    <w:p w14:paraId="76E6EBAF" w14:textId="77777777"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14:paraId="13EC8453" w14:textId="77777777"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14:paraId="739D1F6B" w14:textId="77777777"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14:paraId="6DCB3FB5" w14:textId="77777777" w:rsidR="00996FE5" w:rsidRPr="00996FE5" w:rsidRDefault="00996FE5" w:rsidP="00996FE5">
      <w:pPr>
        <w:tabs>
          <w:tab w:val="left" w:pos="6096"/>
        </w:tabs>
        <w:rPr>
          <w:rFonts w:ascii="Verdana" w:hAnsi="Verdana"/>
          <w:b/>
          <w:iCs/>
        </w:rPr>
      </w:pPr>
      <w:r>
        <w:rPr>
          <w:rFonts w:ascii="Verdana" w:hAnsi="Verdana"/>
          <w:i/>
          <w:iCs/>
        </w:rPr>
        <w:tab/>
      </w:r>
      <w:r w:rsidRPr="00996FE5">
        <w:rPr>
          <w:rFonts w:ascii="Verdana" w:hAnsi="Verdana"/>
          <w:b/>
          <w:iCs/>
        </w:rPr>
        <w:t>Kontrasygnata finansowa</w:t>
      </w:r>
    </w:p>
    <w:p w14:paraId="2957FC11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2F6DCEA6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229D922B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14:paraId="11FD49A0" w14:textId="77777777" w:rsidR="00996FE5" w:rsidRDefault="00996FE5" w:rsidP="00996FE5">
      <w:pPr>
        <w:tabs>
          <w:tab w:val="left" w:pos="6075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ab/>
        <w:t>……………………………………………..</w:t>
      </w:r>
    </w:p>
    <w:p w14:paraId="2004A1E2" w14:textId="77777777"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sectPr w:rsidR="00996FE5" w:rsidSect="00341C72">
      <w:headerReference w:type="default" r:id="rId8"/>
      <w:pgSz w:w="11906" w:h="16838"/>
      <w:pgMar w:top="1719" w:right="1152" w:bottom="1417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F00C6" w14:textId="77777777" w:rsidR="00ED2E5B" w:rsidRDefault="00ED2E5B">
      <w:r>
        <w:separator/>
      </w:r>
    </w:p>
  </w:endnote>
  <w:endnote w:type="continuationSeparator" w:id="0">
    <w:p w14:paraId="2C1D9573" w14:textId="77777777" w:rsidR="00ED2E5B" w:rsidRDefault="00ED2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C6D4E" w14:textId="77777777" w:rsidR="00ED2E5B" w:rsidRDefault="00ED2E5B">
      <w:r>
        <w:separator/>
      </w:r>
    </w:p>
  </w:footnote>
  <w:footnote w:type="continuationSeparator" w:id="0">
    <w:p w14:paraId="47A29191" w14:textId="77777777" w:rsidR="00ED2E5B" w:rsidRDefault="00ED2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D79A1" w14:textId="74F0B5A0" w:rsidR="00341C72" w:rsidRDefault="006E7CFA">
    <w:pPr>
      <w:pStyle w:val="Nagwek"/>
    </w:pPr>
    <w:r>
      <w:rPr>
        <w:noProof/>
      </w:rPr>
      <w:drawing>
        <wp:anchor distT="0" distB="0" distL="114300" distR="114300" simplePos="0" relativeHeight="251657728" behindDoc="0" locked="0" layoutInCell="1" allowOverlap="1" wp14:anchorId="56C8A0B2" wp14:editId="68F75E7C">
          <wp:simplePos x="0" y="0"/>
          <wp:positionH relativeFrom="margin">
            <wp:posOffset>3563620</wp:posOffset>
          </wp:positionH>
          <wp:positionV relativeFrom="paragraph">
            <wp:posOffset>-160020</wp:posOffset>
          </wp:positionV>
          <wp:extent cx="1162050" cy="1038225"/>
          <wp:effectExtent l="0" t="0" r="0" b="0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2" name="grafika1" descr="Obraz zawierający logo, Czcionka, symbol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 descr="Obraz zawierający logo, Czcionka, symbol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DB8C6F9" wp14:editId="64FB4D20">
          <wp:extent cx="1516380" cy="1005840"/>
          <wp:effectExtent l="0" t="0" r="0" b="0"/>
          <wp:docPr id="1" name="Obraz 1" descr="Obraz zawierający Czcionka, tekst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Czcionka, tekst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638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5E374A"/>
    <w:multiLevelType w:val="hybridMultilevel"/>
    <w:tmpl w:val="E810635C"/>
    <w:lvl w:ilvl="0" w:tplc="0415000D">
      <w:start w:val="1"/>
      <w:numFmt w:val="bullet"/>
      <w:lvlText w:val="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6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795557"/>
    <w:multiLevelType w:val="hybridMultilevel"/>
    <w:tmpl w:val="3128275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D32B4B"/>
    <w:multiLevelType w:val="hybridMultilevel"/>
    <w:tmpl w:val="190C3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CB0680"/>
    <w:multiLevelType w:val="hybridMultilevel"/>
    <w:tmpl w:val="E1BC79B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387ABF"/>
    <w:multiLevelType w:val="hybridMultilevel"/>
    <w:tmpl w:val="DD92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D9D7CD1"/>
    <w:multiLevelType w:val="hybridMultilevel"/>
    <w:tmpl w:val="51547240"/>
    <w:lvl w:ilvl="0" w:tplc="7048E7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2"/>
  </w:num>
  <w:num w:numId="3">
    <w:abstractNumId w:val="4"/>
  </w:num>
  <w:num w:numId="4">
    <w:abstractNumId w:val="19"/>
  </w:num>
  <w:num w:numId="5">
    <w:abstractNumId w:val="25"/>
  </w:num>
  <w:num w:numId="6">
    <w:abstractNumId w:val="18"/>
  </w:num>
  <w:num w:numId="7">
    <w:abstractNumId w:val="30"/>
  </w:num>
  <w:num w:numId="8">
    <w:abstractNumId w:val="20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7"/>
  </w:num>
  <w:num w:numId="16">
    <w:abstractNumId w:val="28"/>
  </w:num>
  <w:num w:numId="17">
    <w:abstractNumId w:val="0"/>
  </w:num>
  <w:num w:numId="18">
    <w:abstractNumId w:val="11"/>
  </w:num>
  <w:num w:numId="19">
    <w:abstractNumId w:val="15"/>
  </w:num>
  <w:num w:numId="20">
    <w:abstractNumId w:val="31"/>
  </w:num>
  <w:num w:numId="21">
    <w:abstractNumId w:val="9"/>
  </w:num>
  <w:num w:numId="22">
    <w:abstractNumId w:val="23"/>
  </w:num>
  <w:num w:numId="23">
    <w:abstractNumId w:val="24"/>
  </w:num>
  <w:num w:numId="24">
    <w:abstractNumId w:val="21"/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7"/>
  </w:num>
  <w:num w:numId="29">
    <w:abstractNumId w:val="5"/>
  </w:num>
  <w:num w:numId="30">
    <w:abstractNumId w:val="10"/>
  </w:num>
  <w:num w:numId="31">
    <w:abstractNumId w:val="2"/>
  </w:num>
  <w:num w:numId="32">
    <w:abstractNumId w:val="7"/>
  </w:num>
  <w:num w:numId="33">
    <w:abstractNumId w:val="14"/>
  </w:num>
  <w:num w:numId="34">
    <w:abstractNumId w:val="9"/>
  </w:num>
  <w:num w:numId="35">
    <w:abstractNumId w:val="29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C07"/>
    <w:rsid w:val="0002339A"/>
    <w:rsid w:val="00071F76"/>
    <w:rsid w:val="00072A6D"/>
    <w:rsid w:val="00093CEA"/>
    <w:rsid w:val="000B6493"/>
    <w:rsid w:val="000E0D2A"/>
    <w:rsid w:val="000E6EAF"/>
    <w:rsid w:val="001307FA"/>
    <w:rsid w:val="001836C1"/>
    <w:rsid w:val="001B682A"/>
    <w:rsid w:val="002A7D63"/>
    <w:rsid w:val="002D5E0A"/>
    <w:rsid w:val="002F3F34"/>
    <w:rsid w:val="00341C72"/>
    <w:rsid w:val="003C6DD1"/>
    <w:rsid w:val="00446B8D"/>
    <w:rsid w:val="00451B18"/>
    <w:rsid w:val="004973AF"/>
    <w:rsid w:val="004A0F0D"/>
    <w:rsid w:val="004C1054"/>
    <w:rsid w:val="0050385D"/>
    <w:rsid w:val="00507934"/>
    <w:rsid w:val="005A4BAE"/>
    <w:rsid w:val="005B4267"/>
    <w:rsid w:val="005D69AA"/>
    <w:rsid w:val="00613EB8"/>
    <w:rsid w:val="0062124B"/>
    <w:rsid w:val="00683D75"/>
    <w:rsid w:val="00691104"/>
    <w:rsid w:val="006A28B7"/>
    <w:rsid w:val="006A5046"/>
    <w:rsid w:val="006D0F7E"/>
    <w:rsid w:val="006D2AF2"/>
    <w:rsid w:val="006E7CFA"/>
    <w:rsid w:val="007007FD"/>
    <w:rsid w:val="00737124"/>
    <w:rsid w:val="007613A2"/>
    <w:rsid w:val="00774622"/>
    <w:rsid w:val="007858A8"/>
    <w:rsid w:val="007A4BBE"/>
    <w:rsid w:val="00892E0C"/>
    <w:rsid w:val="008C634A"/>
    <w:rsid w:val="00900C07"/>
    <w:rsid w:val="00976B68"/>
    <w:rsid w:val="00996FE5"/>
    <w:rsid w:val="009B70D2"/>
    <w:rsid w:val="009D554D"/>
    <w:rsid w:val="00A326F9"/>
    <w:rsid w:val="00A74F68"/>
    <w:rsid w:val="00A82F98"/>
    <w:rsid w:val="00AB7A18"/>
    <w:rsid w:val="00AE506E"/>
    <w:rsid w:val="00AF42D3"/>
    <w:rsid w:val="00B063B5"/>
    <w:rsid w:val="00B23F18"/>
    <w:rsid w:val="00B46AF2"/>
    <w:rsid w:val="00B614B4"/>
    <w:rsid w:val="00B75500"/>
    <w:rsid w:val="00B8264E"/>
    <w:rsid w:val="00B93047"/>
    <w:rsid w:val="00BF31B8"/>
    <w:rsid w:val="00C276D2"/>
    <w:rsid w:val="00CB2C8D"/>
    <w:rsid w:val="00CB7E87"/>
    <w:rsid w:val="00D15551"/>
    <w:rsid w:val="00D31918"/>
    <w:rsid w:val="00D679EB"/>
    <w:rsid w:val="00D67DB9"/>
    <w:rsid w:val="00D7743F"/>
    <w:rsid w:val="00DA1BE1"/>
    <w:rsid w:val="00DB133F"/>
    <w:rsid w:val="00DF0CBE"/>
    <w:rsid w:val="00E32983"/>
    <w:rsid w:val="00E73A2C"/>
    <w:rsid w:val="00E90127"/>
    <w:rsid w:val="00EA7D58"/>
    <w:rsid w:val="00EB7E30"/>
    <w:rsid w:val="00ED2BA1"/>
    <w:rsid w:val="00ED2E5B"/>
    <w:rsid w:val="00EF188B"/>
    <w:rsid w:val="00F16EC6"/>
    <w:rsid w:val="00F20D4C"/>
    <w:rsid w:val="00F443E6"/>
    <w:rsid w:val="00F47B00"/>
    <w:rsid w:val="00F54208"/>
    <w:rsid w:val="00F645BC"/>
    <w:rsid w:val="00F818EA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CC7A8A8"/>
  <w15:chartTrackingRefBased/>
  <w15:docId w15:val="{35FE9193-7FBF-4322-8BCA-762DB99B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63B5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063B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B063B5"/>
    <w:rPr>
      <w:sz w:val="24"/>
    </w:rPr>
  </w:style>
  <w:style w:type="paragraph" w:styleId="NormalnyWeb">
    <w:name w:val="Normal (Web)"/>
    <w:basedOn w:val="Normalny"/>
    <w:uiPriority w:val="99"/>
    <w:unhideWhenUsed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F818E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18EA"/>
    <w:rPr>
      <w:lang w:val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818EA"/>
    <w:rPr>
      <w:lang w:val="en-US"/>
    </w:rPr>
  </w:style>
  <w:style w:type="paragraph" w:customStyle="1" w:styleId="paragraph">
    <w:name w:val="paragraph"/>
    <w:basedOn w:val="Normalny"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818EA"/>
  </w:style>
  <w:style w:type="character" w:customStyle="1" w:styleId="eop">
    <w:name w:val="eop"/>
    <w:rsid w:val="00F818EA"/>
  </w:style>
  <w:style w:type="character" w:styleId="Odwoanieprzypisudolnego">
    <w:name w:val="footnote reference"/>
    <w:uiPriority w:val="99"/>
    <w:semiHidden/>
    <w:unhideWhenUsed/>
    <w:rsid w:val="00F818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B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47B0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72A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8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4058D-0C45-47AE-B178-CC18B0AF8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1609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2024-10-25T09:59:00Z</cp:lastPrinted>
  <dcterms:created xsi:type="dcterms:W3CDTF">2024-10-25T09:59:00Z</dcterms:created>
  <dcterms:modified xsi:type="dcterms:W3CDTF">2024-10-25T09:59:00Z</dcterms:modified>
</cp:coreProperties>
</file>