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6A723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906D68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6602F8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30C93B4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248B40AD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D3CEFFD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75CF66CB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0A76831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2154EFC0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527E6B52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56E80912" w14:textId="77777777" w:rsidR="0031665E" w:rsidRPr="00E40801" w:rsidRDefault="0031665E" w:rsidP="0031665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1EB0E10A" w14:textId="77777777" w:rsidR="008D2AB8" w:rsidRPr="0031665E" w:rsidRDefault="0031665E" w:rsidP="008D2AB8">
      <w:pPr>
        <w:tabs>
          <w:tab w:val="left" w:pos="694"/>
          <w:tab w:val="right" w:pos="9000"/>
        </w:tabs>
        <w:rPr>
          <w:sz w:val="22"/>
          <w:szCs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02B60CE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1D19022F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37594E0" w14:textId="77777777" w:rsidR="001B70EF" w:rsidRPr="001B70EF" w:rsidRDefault="001B70EF" w:rsidP="008D2AB8">
      <w:pPr>
        <w:ind w:right="-110"/>
        <w:rPr>
          <w:b/>
        </w:rPr>
      </w:pPr>
      <w:r w:rsidRPr="001B70EF">
        <w:rPr>
          <w:b/>
        </w:rPr>
        <w:t>Akademia Górniczo - Hutnicza</w:t>
      </w:r>
    </w:p>
    <w:p w14:paraId="30DD3103" w14:textId="77777777" w:rsidR="001B70EF" w:rsidRPr="001B70EF" w:rsidRDefault="001B70EF" w:rsidP="008D2AB8">
      <w:pPr>
        <w:ind w:right="-110"/>
        <w:rPr>
          <w:b/>
        </w:rPr>
      </w:pPr>
      <w:r w:rsidRPr="001B70EF">
        <w:rPr>
          <w:b/>
        </w:rPr>
        <w:t>im. Stanisława Staszica w Krakowie</w:t>
      </w:r>
    </w:p>
    <w:p w14:paraId="30AE1F8D" w14:textId="77777777" w:rsidR="008D2AB8" w:rsidRDefault="001B70EF" w:rsidP="008D2AB8">
      <w:pPr>
        <w:ind w:right="-110"/>
        <w:rPr>
          <w:b/>
        </w:rPr>
      </w:pPr>
      <w:r w:rsidRPr="001B70E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2FD276F" w14:textId="77777777" w:rsidR="008D2AB8" w:rsidRDefault="001B70EF" w:rsidP="008D2AB8">
      <w:pPr>
        <w:ind w:right="-110"/>
        <w:rPr>
          <w:b/>
        </w:rPr>
      </w:pPr>
      <w:r w:rsidRPr="001B70EF">
        <w:rPr>
          <w:b/>
        </w:rPr>
        <w:t>Al. Mickiewicza</w:t>
      </w:r>
      <w:r w:rsidR="008D2AB8">
        <w:rPr>
          <w:b/>
        </w:rPr>
        <w:t xml:space="preserve"> </w:t>
      </w:r>
      <w:r w:rsidRPr="001B70EF">
        <w:rPr>
          <w:b/>
        </w:rPr>
        <w:t>30</w:t>
      </w:r>
      <w:r w:rsidR="008D2AB8">
        <w:rPr>
          <w:b/>
        </w:rPr>
        <w:t xml:space="preserve"> </w:t>
      </w:r>
    </w:p>
    <w:p w14:paraId="64DEA48A" w14:textId="77777777" w:rsidR="008D2AB8" w:rsidRDefault="001B70EF" w:rsidP="008D2AB8">
      <w:pPr>
        <w:rPr>
          <w:b/>
        </w:rPr>
      </w:pPr>
      <w:r w:rsidRPr="001B70EF">
        <w:rPr>
          <w:b/>
        </w:rPr>
        <w:t>30-059</w:t>
      </w:r>
      <w:r w:rsidR="008D2AB8">
        <w:rPr>
          <w:b/>
        </w:rPr>
        <w:t xml:space="preserve"> </w:t>
      </w:r>
      <w:r w:rsidRPr="001B70EF">
        <w:rPr>
          <w:b/>
        </w:rPr>
        <w:t>Kraków</w:t>
      </w:r>
      <w:r w:rsidR="008D2AB8">
        <w:rPr>
          <w:b/>
        </w:rPr>
        <w:t xml:space="preserve">,  </w:t>
      </w:r>
    </w:p>
    <w:p w14:paraId="4C5B2C75" w14:textId="77777777" w:rsidR="008D2AB8" w:rsidRDefault="008D2AB8" w:rsidP="008D2AB8">
      <w:pPr>
        <w:ind w:firstLine="3969"/>
        <w:rPr>
          <w:b/>
        </w:rPr>
      </w:pPr>
    </w:p>
    <w:p w14:paraId="60C554AD" w14:textId="40FBDE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B70EF" w:rsidRPr="001B70EF">
        <w:rPr>
          <w:b/>
        </w:rPr>
        <w:t xml:space="preserve">dostawa materiałów reklamowych dla AGH </w:t>
      </w:r>
      <w:r w:rsidR="00990DB4">
        <w:rPr>
          <w:b/>
        </w:rPr>
        <w:t>–</w:t>
      </w:r>
      <w:r w:rsidR="001B70EF" w:rsidRPr="001B70EF">
        <w:rPr>
          <w:b/>
        </w:rPr>
        <w:t xml:space="preserve"> </w:t>
      </w:r>
      <w:r w:rsidR="00990DB4">
        <w:rPr>
          <w:b/>
        </w:rPr>
        <w:t>DE-dzp.272-</w:t>
      </w:r>
      <w:r w:rsidR="00D407AA">
        <w:rPr>
          <w:b/>
        </w:rPr>
        <w:t>533</w:t>
      </w:r>
      <w:r w:rsidR="00990DB4">
        <w:rPr>
          <w:b/>
        </w:rPr>
        <w:t>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0844B8" w14:paraId="32B63BE5" w14:textId="77777777" w:rsidTr="000844B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E5854" w14:textId="77777777" w:rsidR="000844B8" w:rsidRDefault="00084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9F3C13" w14:textId="77777777" w:rsidR="000844B8" w:rsidRDefault="00084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24D0692A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5F35F0" w14:textId="77777777" w:rsidR="000844B8" w:rsidRDefault="000844B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Producent/wyrób własny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A5358A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1A03EAEB" w14:textId="581429FD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  <w:r w:rsidR="00D407A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D407AA">
              <w:rPr>
                <w:b/>
                <w:bCs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57EF8C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D8DD8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74879C50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84AB37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29A92417" w14:textId="77777777" w:rsidR="000844B8" w:rsidRDefault="00084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DA484B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9143917" w14:textId="77777777" w:rsidR="000844B8" w:rsidRDefault="000844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7DF0B03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844B8" w14:paraId="683989E3" w14:textId="77777777" w:rsidTr="000844B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2496D0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BA5C23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6D9BDB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01050A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2B1A5D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9F316E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384C63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D73C84" w14:textId="77777777" w:rsidR="000844B8" w:rsidRDefault="000844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D407AA" w14:paraId="716F1A91" w14:textId="77777777" w:rsidTr="0087268B">
        <w:trPr>
          <w:trHeight w:val="5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BC613" w14:textId="77777777" w:rsidR="00D407AA" w:rsidRDefault="00D407AA" w:rsidP="00D407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A7CFF" w14:textId="03C6B023" w:rsidR="00D407AA" w:rsidRPr="00A32998" w:rsidRDefault="00D407AA" w:rsidP="00D407AA">
            <w:pPr>
              <w:rPr>
                <w:sz w:val="20"/>
                <w:szCs w:val="20"/>
              </w:rPr>
            </w:pPr>
            <w:r w:rsidRPr="00782D01">
              <w:t>długopis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4862" w14:textId="77777777" w:rsidR="00D407AA" w:rsidRPr="00A32998" w:rsidRDefault="00D407AA" w:rsidP="00D407A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77D136" w14:textId="3D984947" w:rsidR="00D407AA" w:rsidRPr="00990DB4" w:rsidRDefault="00D407AA" w:rsidP="00D407AA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D6F6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8D1B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F23AAB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C1A7AE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  <w:p w14:paraId="7F4ABE2F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</w:tr>
      <w:tr w:rsidR="00D407AA" w14:paraId="4E704154" w14:textId="77777777" w:rsidTr="008726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B1281" w14:textId="77777777" w:rsidR="00D407AA" w:rsidRDefault="00D407AA" w:rsidP="00D407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B303" w14:textId="0FB4D7A7" w:rsidR="00D407AA" w:rsidRPr="00A32998" w:rsidRDefault="00D407AA" w:rsidP="00D407AA">
            <w:pPr>
              <w:rPr>
                <w:sz w:val="20"/>
                <w:szCs w:val="20"/>
              </w:rPr>
            </w:pPr>
            <w:r w:rsidRPr="00782D01">
              <w:t>pióro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2CE4" w14:textId="77777777" w:rsidR="00D407AA" w:rsidRPr="00A32998" w:rsidRDefault="00D407AA" w:rsidP="00D407A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00684" w14:textId="31E564B0" w:rsidR="00D407AA" w:rsidRPr="00990DB4" w:rsidRDefault="00D407AA" w:rsidP="00D407AA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A7C8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757A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3AB0A5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97965D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</w:tr>
      <w:tr w:rsidR="00D407AA" w14:paraId="4218402A" w14:textId="77777777" w:rsidTr="008726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721A9" w14:textId="77777777" w:rsidR="00D407AA" w:rsidRDefault="00D407AA" w:rsidP="00D407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2AAF" w14:textId="50AACEAB" w:rsidR="00D407AA" w:rsidRPr="00F66320" w:rsidRDefault="00D407AA" w:rsidP="00D407AA">
            <w:pPr>
              <w:rPr>
                <w:sz w:val="20"/>
                <w:szCs w:val="20"/>
                <w:lang w:val="en-US"/>
              </w:rPr>
            </w:pPr>
            <w:r w:rsidRPr="00782D01">
              <w:t>ołówek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50B2" w14:textId="77777777" w:rsidR="00D407AA" w:rsidRPr="00F66320" w:rsidRDefault="00D407AA" w:rsidP="00D407AA">
            <w:pPr>
              <w:suppressAutoHyphens/>
              <w:spacing w:after="120"/>
              <w:rPr>
                <w:b/>
                <w:sz w:val="20"/>
                <w:szCs w:val="20"/>
                <w:lang w:val="en-US"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97D53" w14:textId="6BE75E75" w:rsidR="00D407AA" w:rsidRPr="00990DB4" w:rsidRDefault="00D407AA" w:rsidP="00D407AA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CFFC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FA0B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216FCF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CB1CB0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</w:tr>
      <w:tr w:rsidR="00D407AA" w14:paraId="29E10F8F" w14:textId="77777777" w:rsidTr="008726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255E3" w14:textId="77777777" w:rsidR="00D407AA" w:rsidRDefault="00D407AA" w:rsidP="00D407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5BC02" w14:textId="4ED2335E" w:rsidR="00D407AA" w:rsidRPr="00A32998" w:rsidRDefault="00D407AA" w:rsidP="00D407AA">
            <w:pPr>
              <w:rPr>
                <w:sz w:val="20"/>
                <w:szCs w:val="20"/>
              </w:rPr>
            </w:pPr>
            <w:r w:rsidRPr="00782D01">
              <w:t>smycz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6AB2" w14:textId="77777777" w:rsidR="00D407AA" w:rsidRPr="00A32998" w:rsidRDefault="00D407AA" w:rsidP="00D407A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C23EE" w14:textId="2767541F" w:rsidR="00D407AA" w:rsidRPr="00990DB4" w:rsidRDefault="00D407AA" w:rsidP="00D407AA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25000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1F47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BB04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624239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936045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</w:tr>
      <w:tr w:rsidR="00D407AA" w14:paraId="4D90F566" w14:textId="77777777" w:rsidTr="008726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EA848" w14:textId="77777777" w:rsidR="00D407AA" w:rsidRDefault="00D407AA" w:rsidP="00D407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AA900" w14:textId="155A003D" w:rsidR="00D407AA" w:rsidRPr="00A32998" w:rsidRDefault="00D407AA" w:rsidP="00D407AA">
            <w:pPr>
              <w:rPr>
                <w:sz w:val="20"/>
                <w:szCs w:val="20"/>
              </w:rPr>
            </w:pPr>
            <w:r w:rsidRPr="00782D01">
              <w:t>torba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2C7C" w14:textId="77777777" w:rsidR="00D407AA" w:rsidRPr="00A32998" w:rsidRDefault="00D407AA" w:rsidP="00D407A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914F77" w14:textId="6D1A7D3F" w:rsidR="00D407AA" w:rsidRPr="00990DB4" w:rsidRDefault="00D407AA" w:rsidP="00D407AA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4778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AC20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83FFD3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F9FDF8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</w:tr>
      <w:tr w:rsidR="00D407AA" w14:paraId="2494EC40" w14:textId="77777777" w:rsidTr="008726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2EDABD" w14:textId="00382334" w:rsidR="00D407AA" w:rsidRDefault="00D407AA" w:rsidP="00D407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385D" w14:textId="654C5E06" w:rsidR="00D407AA" w:rsidRPr="00A32998" w:rsidRDefault="00D407AA" w:rsidP="00D407AA">
            <w:pPr>
              <w:rPr>
                <w:sz w:val="20"/>
                <w:szCs w:val="20"/>
              </w:rPr>
            </w:pPr>
            <w:r w:rsidRPr="00782D01">
              <w:t>torba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07FF" w14:textId="77777777" w:rsidR="00D407AA" w:rsidRPr="00A32998" w:rsidRDefault="00D407AA" w:rsidP="00D407A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CB506" w14:textId="3F85F362" w:rsidR="00D407AA" w:rsidRPr="00990DB4" w:rsidRDefault="00D407AA" w:rsidP="00D407AA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9CE5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BE74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8B4A00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A29E05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</w:tr>
      <w:tr w:rsidR="00D407AA" w14:paraId="202C212B" w14:textId="77777777" w:rsidTr="008726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A7557E" w14:textId="6E05A4B5" w:rsidR="00D407AA" w:rsidRDefault="00D407AA" w:rsidP="00D407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BCC2" w14:textId="50E97E0E" w:rsidR="00D407AA" w:rsidRPr="00782D01" w:rsidRDefault="00D407AA" w:rsidP="00D407AA">
            <w:r w:rsidRPr="002033E5">
              <w:t>notes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2D39" w14:textId="77777777" w:rsidR="00D407AA" w:rsidRPr="00A32998" w:rsidRDefault="00D407AA" w:rsidP="00D407A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0E03D" w14:textId="10D6DEC1" w:rsidR="00D407AA" w:rsidRPr="00990DB4" w:rsidRDefault="00D407AA" w:rsidP="00D407AA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59A7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3F2B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FF5D38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A7E5EB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</w:tr>
      <w:tr w:rsidR="00D407AA" w14:paraId="3CFF5324" w14:textId="77777777" w:rsidTr="008726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7B2A1F" w14:textId="698C9B74" w:rsidR="00D407AA" w:rsidRDefault="00D407AA" w:rsidP="00D407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E718" w14:textId="2895C07F" w:rsidR="00D407AA" w:rsidRPr="00782D01" w:rsidRDefault="00D407AA" w:rsidP="00D407AA">
            <w:r w:rsidRPr="002033E5">
              <w:t>teczka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D32B3" w14:textId="77777777" w:rsidR="00D407AA" w:rsidRPr="00A32998" w:rsidRDefault="00D407AA" w:rsidP="00D407A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ED298" w14:textId="1E2C5806" w:rsidR="00D407AA" w:rsidRPr="00990DB4" w:rsidRDefault="00D407AA" w:rsidP="00D407AA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FBB1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937C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83E23F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8B81CD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</w:tr>
      <w:tr w:rsidR="00D407AA" w14:paraId="63260BA2" w14:textId="77777777" w:rsidTr="008726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2FF694" w14:textId="523499F7" w:rsidR="00D407AA" w:rsidRDefault="00D407AA" w:rsidP="00D407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78DC" w14:textId="140680B6" w:rsidR="00D407AA" w:rsidRPr="00782D01" w:rsidRDefault="00D407AA" w:rsidP="00D407AA">
            <w:proofErr w:type="spellStart"/>
            <w:r w:rsidRPr="002033E5">
              <w:t>pendriv</w:t>
            </w:r>
            <w:proofErr w:type="spellEnd"/>
            <w:r w:rsidRPr="002033E5">
              <w:t xml:space="preserve">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7BBE" w14:textId="77777777" w:rsidR="00D407AA" w:rsidRPr="00A32998" w:rsidRDefault="00D407AA" w:rsidP="00D407A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8108C" w14:textId="2639A3B7" w:rsidR="00D407AA" w:rsidRPr="00990DB4" w:rsidRDefault="00D407AA" w:rsidP="00D407AA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B3AF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1ED6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84BE8C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8EF3A7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</w:tr>
      <w:tr w:rsidR="00D407AA" w14:paraId="708685AB" w14:textId="77777777" w:rsidTr="0087268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992802" w14:textId="447DA9CC" w:rsidR="00D407AA" w:rsidRDefault="00D407AA" w:rsidP="00D407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C9F" w14:textId="58847EE9" w:rsidR="00D407AA" w:rsidRPr="00782D01" w:rsidRDefault="00D407AA" w:rsidP="00D407AA">
            <w:proofErr w:type="spellStart"/>
            <w:r w:rsidRPr="002033E5">
              <w:t>pendriv</w:t>
            </w:r>
            <w:proofErr w:type="spellEnd"/>
            <w:r w:rsidRPr="002033E5">
              <w:t xml:space="preserve">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05B5" w14:textId="77777777" w:rsidR="00D407AA" w:rsidRPr="00A32998" w:rsidRDefault="00D407AA" w:rsidP="00D407A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6E891" w14:textId="0C4A6C8A" w:rsidR="00D407AA" w:rsidRPr="00990DB4" w:rsidRDefault="00D407AA" w:rsidP="00D407AA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C73C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2A5B" w14:textId="77777777" w:rsidR="00D407AA" w:rsidRDefault="00D407AA" w:rsidP="00D407AA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C1AB91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DFB099" w14:textId="77777777" w:rsidR="00D407AA" w:rsidRDefault="00D407AA" w:rsidP="00D407AA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505CB252" w14:textId="77777777" w:rsidTr="000844B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232FE2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  <w:p w14:paraId="59F0C52B" w14:textId="77777777" w:rsidR="000844B8" w:rsidRDefault="000844B8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14:paraId="04C8FB2F" w14:textId="77777777" w:rsidR="000844B8" w:rsidRDefault="000844B8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F784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1C5AB2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D02D0A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  <w:tr w:rsidR="000844B8" w14:paraId="049645C2" w14:textId="77777777" w:rsidTr="000844B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1DDE4" w14:textId="77777777" w:rsidR="000844B8" w:rsidRDefault="000844B8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071A2F1A" w14:textId="77777777" w:rsidR="000844B8" w:rsidRDefault="000844B8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9F90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2F03BE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AF8536" w14:textId="77777777" w:rsidR="000844B8" w:rsidRDefault="000844B8">
            <w:pPr>
              <w:ind w:right="425"/>
              <w:rPr>
                <w:sz w:val="20"/>
                <w:szCs w:val="20"/>
              </w:rPr>
            </w:pPr>
          </w:p>
        </w:tc>
      </w:tr>
    </w:tbl>
    <w:p w14:paraId="13FECE7D" w14:textId="265DC2A8" w:rsidR="000844B8" w:rsidRPr="00ED595B" w:rsidRDefault="000844B8" w:rsidP="000844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D595B">
        <w:rPr>
          <w:b/>
          <w:sz w:val="22"/>
          <w:szCs w:val="22"/>
        </w:rPr>
        <w:t xml:space="preserve">Termin realizacji umowy: </w:t>
      </w:r>
      <w:r w:rsidR="00ED595B" w:rsidRPr="00ED595B">
        <w:rPr>
          <w:bCs/>
          <w:sz w:val="22"/>
          <w:szCs w:val="22"/>
        </w:rPr>
        <w:t>1</w:t>
      </w:r>
      <w:r w:rsidR="00D407AA">
        <w:rPr>
          <w:bCs/>
          <w:sz w:val="22"/>
          <w:szCs w:val="22"/>
        </w:rPr>
        <w:t>8</w:t>
      </w:r>
      <w:bookmarkStart w:id="0" w:name="_GoBack"/>
      <w:bookmarkEnd w:id="0"/>
      <w:r w:rsidR="00ED595B" w:rsidRPr="00ED595B">
        <w:rPr>
          <w:bCs/>
          <w:sz w:val="22"/>
          <w:szCs w:val="22"/>
        </w:rPr>
        <w:t xml:space="preserve"> </w:t>
      </w:r>
      <w:r w:rsidRPr="00ED595B">
        <w:rPr>
          <w:bCs/>
          <w:sz w:val="22"/>
          <w:szCs w:val="22"/>
        </w:rPr>
        <w:t>miesięcy od daty podpisania umowy</w:t>
      </w:r>
      <w:r w:rsidR="00ED595B" w:rsidRPr="00ED595B">
        <w:rPr>
          <w:bCs/>
          <w:sz w:val="22"/>
          <w:szCs w:val="22"/>
        </w:rPr>
        <w:t>.</w:t>
      </w:r>
    </w:p>
    <w:p w14:paraId="31444EED" w14:textId="77777777" w:rsidR="000844B8" w:rsidRDefault="000844B8" w:rsidP="000844B8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AD1D8C">
        <w:rPr>
          <w:b/>
          <w:sz w:val="22"/>
          <w:szCs w:val="22"/>
        </w:rPr>
        <w:t xml:space="preserve">Termin realizacji zamówienia cząstkowego: </w:t>
      </w:r>
      <w:r w:rsidRPr="00AD1D8C">
        <w:rPr>
          <w:bCs/>
          <w:sz w:val="22"/>
          <w:szCs w:val="22"/>
        </w:rPr>
        <w:t xml:space="preserve">…………………… roboczych od daty </w:t>
      </w:r>
      <w:r w:rsidRPr="00AD1D8C">
        <w:t>złożenia zamówienia cząstkowego</w:t>
      </w:r>
      <w:r w:rsidRPr="00AD1D8C">
        <w:rPr>
          <w:bCs/>
          <w:sz w:val="22"/>
          <w:szCs w:val="22"/>
        </w:rPr>
        <w:t xml:space="preserve"> </w:t>
      </w:r>
      <w:r w:rsidRPr="00AD1D8C">
        <w:rPr>
          <w:b/>
          <w:bCs/>
          <w:color w:val="FF0000"/>
          <w:sz w:val="22"/>
          <w:szCs w:val="22"/>
        </w:rPr>
        <w:t>/kryterium oceny ofert/.</w:t>
      </w:r>
    </w:p>
    <w:p w14:paraId="2494B8CF" w14:textId="77777777" w:rsidR="008D2AB8" w:rsidRDefault="008D2AB8" w:rsidP="008D2AB8">
      <w:pPr>
        <w:tabs>
          <w:tab w:val="right" w:pos="9000"/>
        </w:tabs>
      </w:pPr>
    </w:p>
    <w:p w14:paraId="7882A77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75EE734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7A0192" w:rsidRPr="00E40801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ED89C9F" w14:textId="77777777" w:rsidR="008D2AB8" w:rsidRDefault="008D2AB8" w:rsidP="008D2AB8">
      <w:pPr>
        <w:jc w:val="both"/>
        <w:rPr>
          <w:sz w:val="18"/>
          <w:szCs w:val="18"/>
        </w:rPr>
      </w:pPr>
    </w:p>
    <w:p w14:paraId="76FD345C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ACE9AE4" w14:textId="77777777" w:rsidR="00706584" w:rsidRPr="00E40801" w:rsidRDefault="00706584" w:rsidP="007065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3190535" w14:textId="77777777" w:rsidR="00706584" w:rsidRPr="00E40801" w:rsidRDefault="00706584" w:rsidP="007065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E40801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41E976C7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47E96CC" w14:textId="77777777" w:rsidR="00706584" w:rsidRPr="00E40801" w:rsidRDefault="00706584" w:rsidP="00706584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6BD62A" w14:textId="77777777" w:rsidR="00706584" w:rsidRPr="00E40801" w:rsidRDefault="00706584" w:rsidP="00706584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040316" w14:textId="77777777" w:rsidR="00706584" w:rsidRPr="00E40801" w:rsidRDefault="00706584" w:rsidP="007065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06584" w:rsidRPr="00E40801" w14:paraId="55D92724" w14:textId="77777777" w:rsidTr="00CA3DE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770AE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AAFA2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1120AD53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609F7" w14:textId="77777777" w:rsidR="00706584" w:rsidRPr="00E40801" w:rsidRDefault="00706584" w:rsidP="00CA3D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706584" w:rsidRPr="00E40801" w14:paraId="73159779" w14:textId="77777777" w:rsidTr="00CA3D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F64D3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BB6D6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214D2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06584" w:rsidRPr="00E40801" w14:paraId="284A4B48" w14:textId="77777777" w:rsidTr="00CA3D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0FF56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03BD2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395E4" w14:textId="77777777" w:rsidR="00706584" w:rsidRPr="00E40801" w:rsidRDefault="00706584" w:rsidP="00CA3D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36E1F2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6586E41E" w14:textId="77777777" w:rsidR="00706584" w:rsidRPr="00E40801" w:rsidRDefault="00706584" w:rsidP="0070658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02EA3FA0" w14:textId="77777777" w:rsidR="00706584" w:rsidRPr="00E40801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6F977FBD" w14:textId="77777777" w:rsidR="00706584" w:rsidRPr="00E40801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220C72B8" w14:textId="77777777" w:rsidR="00706584" w:rsidRPr="00E40801" w:rsidRDefault="00706584" w:rsidP="007065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299CD64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14:paraId="71695948" w14:textId="77777777" w:rsidR="00706584" w:rsidRPr="00E40801" w:rsidRDefault="00706584" w:rsidP="00706584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19304D5" w14:textId="77777777" w:rsidR="00706584" w:rsidRPr="00E40801" w:rsidRDefault="00706584" w:rsidP="0070658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302D4BF4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54C78AC2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06231A62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BB7D648" w14:textId="77777777" w:rsidR="00706584" w:rsidRPr="00E40801" w:rsidRDefault="00706584" w:rsidP="007065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26A42FDF" w14:textId="77777777" w:rsidR="00706584" w:rsidRDefault="00706584" w:rsidP="00706584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14:paraId="03CD3BD5" w14:textId="77777777" w:rsidR="00706584" w:rsidRPr="00706584" w:rsidRDefault="00706584" w:rsidP="0070658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14:paraId="737D083B" w14:textId="77777777" w:rsidR="00FE545C" w:rsidRDefault="00FE545C" w:rsidP="00FE545C">
      <w:pPr>
        <w:jc w:val="right"/>
        <w:rPr>
          <w:sz w:val="20"/>
          <w:szCs w:val="20"/>
        </w:rPr>
      </w:pPr>
    </w:p>
    <w:p w14:paraId="1EB1C5EF" w14:textId="77777777" w:rsidR="00706584" w:rsidRDefault="00706584" w:rsidP="00FE545C">
      <w:pPr>
        <w:jc w:val="right"/>
        <w:rPr>
          <w:sz w:val="20"/>
          <w:szCs w:val="20"/>
        </w:rPr>
      </w:pPr>
    </w:p>
    <w:sectPr w:rsidR="0070658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DD88F2" w14:textId="77777777" w:rsidR="0021368C" w:rsidRDefault="0021368C">
      <w:r>
        <w:separator/>
      </w:r>
    </w:p>
  </w:endnote>
  <w:endnote w:type="continuationSeparator" w:id="0">
    <w:p w14:paraId="73092168" w14:textId="77777777" w:rsidR="0021368C" w:rsidRDefault="00213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3896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A04B99" w14:textId="77777777" w:rsidR="0021368C" w:rsidRDefault="0021368C">
      <w:r>
        <w:separator/>
      </w:r>
    </w:p>
  </w:footnote>
  <w:footnote w:type="continuationSeparator" w:id="0">
    <w:p w14:paraId="4EBAD096" w14:textId="77777777" w:rsidR="0021368C" w:rsidRDefault="00213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BE9E0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62"/>
    <w:rsid w:val="00012286"/>
    <w:rsid w:val="000403F4"/>
    <w:rsid w:val="000704FC"/>
    <w:rsid w:val="00071CCC"/>
    <w:rsid w:val="000844B8"/>
    <w:rsid w:val="000B731D"/>
    <w:rsid w:val="000D6134"/>
    <w:rsid w:val="000E09C7"/>
    <w:rsid w:val="000F6589"/>
    <w:rsid w:val="00100460"/>
    <w:rsid w:val="00106636"/>
    <w:rsid w:val="00116EC6"/>
    <w:rsid w:val="001801DD"/>
    <w:rsid w:val="001B70EF"/>
    <w:rsid w:val="001D4612"/>
    <w:rsid w:val="00207E98"/>
    <w:rsid w:val="0021368C"/>
    <w:rsid w:val="002723B0"/>
    <w:rsid w:val="00315A4A"/>
    <w:rsid w:val="0031665E"/>
    <w:rsid w:val="0032353D"/>
    <w:rsid w:val="00376426"/>
    <w:rsid w:val="004B7300"/>
    <w:rsid w:val="004C6753"/>
    <w:rsid w:val="00595C87"/>
    <w:rsid w:val="00596A62"/>
    <w:rsid w:val="005D2C65"/>
    <w:rsid w:val="005E6D94"/>
    <w:rsid w:val="0061683A"/>
    <w:rsid w:val="0063384F"/>
    <w:rsid w:val="00643C6F"/>
    <w:rsid w:val="00646202"/>
    <w:rsid w:val="0065290F"/>
    <w:rsid w:val="00662F14"/>
    <w:rsid w:val="006815F6"/>
    <w:rsid w:val="00706584"/>
    <w:rsid w:val="007748F0"/>
    <w:rsid w:val="007A0192"/>
    <w:rsid w:val="007A4321"/>
    <w:rsid w:val="00833933"/>
    <w:rsid w:val="00853083"/>
    <w:rsid w:val="008B2F0C"/>
    <w:rsid w:val="008B4928"/>
    <w:rsid w:val="008D2AB8"/>
    <w:rsid w:val="008F1C66"/>
    <w:rsid w:val="00970FE4"/>
    <w:rsid w:val="00985BCC"/>
    <w:rsid w:val="00990DB4"/>
    <w:rsid w:val="00A0022B"/>
    <w:rsid w:val="00A06E53"/>
    <w:rsid w:val="00A32998"/>
    <w:rsid w:val="00A346FE"/>
    <w:rsid w:val="00A47B4D"/>
    <w:rsid w:val="00A83018"/>
    <w:rsid w:val="00AD1D8C"/>
    <w:rsid w:val="00B774DC"/>
    <w:rsid w:val="00BF44E5"/>
    <w:rsid w:val="00C969A6"/>
    <w:rsid w:val="00CA7D36"/>
    <w:rsid w:val="00D24208"/>
    <w:rsid w:val="00D407AA"/>
    <w:rsid w:val="00D60C38"/>
    <w:rsid w:val="00D66893"/>
    <w:rsid w:val="00D90ACB"/>
    <w:rsid w:val="00DC1500"/>
    <w:rsid w:val="00E44371"/>
    <w:rsid w:val="00E949B0"/>
    <w:rsid w:val="00EC0BEA"/>
    <w:rsid w:val="00ED595B"/>
    <w:rsid w:val="00F00591"/>
    <w:rsid w:val="00F51688"/>
    <w:rsid w:val="00F53146"/>
    <w:rsid w:val="00F66320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25572B"/>
  <w15:chartTrackingRefBased/>
  <w15:docId w15:val="{5EA472D3-8035-43CD-AFC1-A16ACD89C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3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93725-986C-4F0B-BB67-95BB7805A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701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3</cp:revision>
  <cp:lastPrinted>2023-11-14T09:32:00Z</cp:lastPrinted>
  <dcterms:created xsi:type="dcterms:W3CDTF">2024-10-07T09:58:00Z</dcterms:created>
  <dcterms:modified xsi:type="dcterms:W3CDTF">2024-10-07T10:02:00Z</dcterms:modified>
</cp:coreProperties>
</file>