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456D9DDC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C0509D" w:rsidRPr="00C0509D">
        <w:rPr>
          <w:b/>
          <w:bCs/>
          <w:color w:val="000000" w:themeColor="text1"/>
        </w:rPr>
        <w:t>Dostawa cyfrowego konduktometru do metali dla WO  DE.dzp.272-</w:t>
      </w:r>
      <w:r w:rsidR="000D673B">
        <w:rPr>
          <w:b/>
          <w:bCs/>
          <w:color w:val="000000" w:themeColor="text1"/>
        </w:rPr>
        <w:t>614</w:t>
      </w:r>
      <w:r w:rsidR="00C0509D" w:rsidRPr="00C0509D">
        <w:rPr>
          <w:b/>
          <w:bCs/>
          <w:color w:val="000000" w:themeColor="text1"/>
        </w:rPr>
        <w:t>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DD1176" w14:textId="77777777" w:rsidR="00D64D2F" w:rsidRDefault="00D64D2F">
      <w:pPr>
        <w:spacing w:after="0" w:line="240" w:lineRule="auto"/>
      </w:pPr>
      <w:r>
        <w:separator/>
      </w:r>
    </w:p>
  </w:endnote>
  <w:endnote w:type="continuationSeparator" w:id="0">
    <w:p w14:paraId="2AB0AE58" w14:textId="77777777" w:rsidR="00D64D2F" w:rsidRDefault="00D64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00FBE7" w14:textId="77777777" w:rsidR="00D64D2F" w:rsidRDefault="00D64D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342C559" w14:textId="77777777" w:rsidR="00D64D2F" w:rsidRDefault="00D64D2F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488B"/>
    <w:rsid w:val="000246D5"/>
    <w:rsid w:val="000419DD"/>
    <w:rsid w:val="000A54B0"/>
    <w:rsid w:val="000D673B"/>
    <w:rsid w:val="001E6186"/>
    <w:rsid w:val="0023787B"/>
    <w:rsid w:val="003625A6"/>
    <w:rsid w:val="003C5D2F"/>
    <w:rsid w:val="00441118"/>
    <w:rsid w:val="006139E5"/>
    <w:rsid w:val="007A6003"/>
    <w:rsid w:val="007F063B"/>
    <w:rsid w:val="008A7D97"/>
    <w:rsid w:val="008D617C"/>
    <w:rsid w:val="00957139"/>
    <w:rsid w:val="009808F2"/>
    <w:rsid w:val="009A42E9"/>
    <w:rsid w:val="009A7723"/>
    <w:rsid w:val="00BA25BD"/>
    <w:rsid w:val="00BF30A6"/>
    <w:rsid w:val="00C0509D"/>
    <w:rsid w:val="00CA28F9"/>
    <w:rsid w:val="00CC1B71"/>
    <w:rsid w:val="00CD0463"/>
    <w:rsid w:val="00CD7E1D"/>
    <w:rsid w:val="00D64D2F"/>
    <w:rsid w:val="00E03F9E"/>
    <w:rsid w:val="00E47BAB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2024-10-22T12:27:00Z</dcterms:created>
  <dcterms:modified xsi:type="dcterms:W3CDTF">2024-10-22T12:28:00Z</dcterms:modified>
</cp:coreProperties>
</file>