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E35A47" w14:textId="644572D8" w:rsidR="008D2AB8" w:rsidRPr="00004386" w:rsidRDefault="008D2AB8" w:rsidP="003336A1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004386">
        <w:rPr>
          <w:rFonts w:ascii="Times New Roman" w:hAnsi="Times New Roman"/>
          <w:sz w:val="22"/>
          <w:szCs w:val="22"/>
        </w:rPr>
        <w:t>1</w:t>
      </w:r>
    </w:p>
    <w:p w14:paraId="1982EB11" w14:textId="360893DD" w:rsidR="00A9639A" w:rsidRPr="00004386" w:rsidRDefault="008D2AB8" w:rsidP="003336A1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004386">
        <w:rPr>
          <w:b/>
          <w:sz w:val="22"/>
          <w:szCs w:val="22"/>
        </w:rPr>
        <w:t>FORMULARZ OFERTY</w:t>
      </w:r>
    </w:p>
    <w:p w14:paraId="51AD1842" w14:textId="77777777" w:rsidR="00537D66" w:rsidRPr="00537D66" w:rsidRDefault="00537D66" w:rsidP="00537D66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NAZWA WYKONAWCY:……………………………………………………………………..</w:t>
      </w:r>
    </w:p>
    <w:p w14:paraId="78886C12" w14:textId="77777777" w:rsidR="00537D66" w:rsidRPr="00537D66" w:rsidRDefault="00537D66" w:rsidP="00537D66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24A6F569" w14:textId="77777777" w:rsidR="00537D66" w:rsidRPr="00537D66" w:rsidRDefault="00537D66" w:rsidP="00537D66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ADRES:………………………………………………………………………………………………</w:t>
      </w:r>
    </w:p>
    <w:p w14:paraId="34219530" w14:textId="77777777" w:rsidR="00537D66" w:rsidRPr="00537D66" w:rsidRDefault="00537D66" w:rsidP="00537D66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Adres zamieszkania (dotyczy osób prowadzących działalność gospodarczą):………………………</w:t>
      </w:r>
    </w:p>
    <w:p w14:paraId="07651654" w14:textId="77777777" w:rsidR="00537D66" w:rsidRPr="00537D66" w:rsidRDefault="00537D66" w:rsidP="00537D66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POWIAT:…………………………………WOJEWÓDZTWO …………………………….............</w:t>
      </w:r>
    </w:p>
    <w:p w14:paraId="4C16375B" w14:textId="77777777" w:rsidR="00537D66" w:rsidRPr="00537D66" w:rsidRDefault="00537D66" w:rsidP="00537D66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TEL.……………………………………………………………………………………………..</w:t>
      </w:r>
    </w:p>
    <w:p w14:paraId="0B5689A9" w14:textId="77777777" w:rsidR="00537D66" w:rsidRPr="00537D66" w:rsidRDefault="00537D66" w:rsidP="00537D66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FAX …………………………………………………………………………………………….</w:t>
      </w:r>
    </w:p>
    <w:p w14:paraId="11EBC594" w14:textId="77777777" w:rsidR="00537D66" w:rsidRPr="00537D66" w:rsidRDefault="00537D66" w:rsidP="00537D66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E-MAIL………………………………………………………………………………………….</w:t>
      </w:r>
    </w:p>
    <w:p w14:paraId="1D07868D" w14:textId="77777777" w:rsidR="00537D66" w:rsidRPr="00537D66" w:rsidRDefault="00537D66" w:rsidP="00537D66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NIP…………………………………. REGON:………………………………………………...</w:t>
      </w:r>
    </w:p>
    <w:p w14:paraId="44C18326" w14:textId="77777777" w:rsidR="00537D66" w:rsidRPr="00537D66" w:rsidRDefault="00537D66" w:rsidP="00537D66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BANK/ NR KONTA ……………………………………………………………………………</w:t>
      </w:r>
    </w:p>
    <w:p w14:paraId="7AD35E9F" w14:textId="4ED11DEC" w:rsidR="00A9639A" w:rsidRPr="00004386" w:rsidRDefault="00537D66" w:rsidP="00537D66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Do: Nazwa i siedziba Zamawiającego:</w:t>
      </w:r>
    </w:p>
    <w:p w14:paraId="7C277C50" w14:textId="77777777" w:rsidR="00B653E6" w:rsidRDefault="00A9639A" w:rsidP="00A9639A">
      <w:pPr>
        <w:ind w:right="-110"/>
        <w:rPr>
          <w:b/>
          <w:sz w:val="22"/>
          <w:szCs w:val="22"/>
        </w:rPr>
      </w:pPr>
      <w:r w:rsidRPr="00004386">
        <w:rPr>
          <w:b/>
          <w:sz w:val="22"/>
          <w:szCs w:val="22"/>
        </w:rPr>
        <w:t xml:space="preserve">Akademia Górniczo </w:t>
      </w:r>
      <w:r w:rsidR="00B653E6">
        <w:rPr>
          <w:b/>
          <w:sz w:val="22"/>
          <w:szCs w:val="22"/>
        </w:rPr>
        <w:t>–</w:t>
      </w:r>
      <w:r w:rsidRPr="00004386">
        <w:rPr>
          <w:b/>
          <w:sz w:val="22"/>
          <w:szCs w:val="22"/>
        </w:rPr>
        <w:t xml:space="preserve"> Hutnicza</w:t>
      </w:r>
      <w:r w:rsidR="00B653E6">
        <w:rPr>
          <w:b/>
          <w:sz w:val="22"/>
          <w:szCs w:val="22"/>
        </w:rPr>
        <w:t xml:space="preserve"> </w:t>
      </w:r>
      <w:r w:rsidRPr="00004386">
        <w:rPr>
          <w:b/>
          <w:sz w:val="22"/>
          <w:szCs w:val="22"/>
        </w:rPr>
        <w:t>im. Stanisława Staszica w Krakowie</w:t>
      </w:r>
      <w:r w:rsidR="00B653E6">
        <w:rPr>
          <w:b/>
          <w:sz w:val="22"/>
          <w:szCs w:val="22"/>
        </w:rPr>
        <w:t xml:space="preserve"> </w:t>
      </w:r>
    </w:p>
    <w:p w14:paraId="2C67A43F" w14:textId="276F83FE" w:rsidR="00A9639A" w:rsidRPr="00004386" w:rsidRDefault="00A9639A" w:rsidP="00A9639A">
      <w:pPr>
        <w:ind w:right="-110"/>
        <w:rPr>
          <w:b/>
          <w:sz w:val="22"/>
          <w:szCs w:val="22"/>
        </w:rPr>
      </w:pPr>
      <w:r w:rsidRPr="00004386">
        <w:rPr>
          <w:b/>
          <w:sz w:val="22"/>
          <w:szCs w:val="22"/>
        </w:rPr>
        <w:t xml:space="preserve">Dział Zamówień Publicznych  </w:t>
      </w:r>
    </w:p>
    <w:p w14:paraId="1F14DA15" w14:textId="77777777" w:rsidR="00A9639A" w:rsidRPr="00004386" w:rsidRDefault="00A9639A" w:rsidP="00A9639A">
      <w:pPr>
        <w:ind w:right="-110"/>
        <w:rPr>
          <w:b/>
          <w:sz w:val="22"/>
          <w:szCs w:val="22"/>
        </w:rPr>
      </w:pPr>
      <w:r w:rsidRPr="00004386">
        <w:rPr>
          <w:b/>
          <w:sz w:val="22"/>
          <w:szCs w:val="22"/>
        </w:rPr>
        <w:t xml:space="preserve">Al. Mickiewicza 30 </w:t>
      </w:r>
    </w:p>
    <w:p w14:paraId="7DFF1F42" w14:textId="77777777" w:rsidR="00A9639A" w:rsidRPr="00004386" w:rsidRDefault="00A9639A" w:rsidP="00A9639A">
      <w:pPr>
        <w:rPr>
          <w:b/>
          <w:sz w:val="22"/>
          <w:szCs w:val="22"/>
        </w:rPr>
      </w:pPr>
      <w:r w:rsidRPr="00004386">
        <w:rPr>
          <w:b/>
          <w:sz w:val="22"/>
          <w:szCs w:val="22"/>
        </w:rPr>
        <w:t xml:space="preserve">30-059 Kraków,  </w:t>
      </w:r>
    </w:p>
    <w:p w14:paraId="3F5F19B1" w14:textId="77777777" w:rsidR="00A9639A" w:rsidRPr="00004386" w:rsidRDefault="00A9639A" w:rsidP="00A9639A">
      <w:pPr>
        <w:ind w:firstLine="3969"/>
        <w:rPr>
          <w:b/>
          <w:sz w:val="22"/>
          <w:szCs w:val="22"/>
        </w:rPr>
      </w:pPr>
    </w:p>
    <w:p w14:paraId="5D7419C9" w14:textId="57B2D8DF" w:rsidR="007D5896" w:rsidRDefault="00A9639A" w:rsidP="00485852">
      <w:p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Przystępując do postępowania o udzielenie zamówienia publicznego, którego przedmiotem</w:t>
      </w:r>
      <w:r w:rsidR="007E435B" w:rsidRPr="00004386">
        <w:rPr>
          <w:sz w:val="22"/>
          <w:szCs w:val="22"/>
        </w:rPr>
        <w:t xml:space="preserve"> </w:t>
      </w:r>
      <w:r w:rsidRPr="00004386">
        <w:rPr>
          <w:sz w:val="22"/>
          <w:szCs w:val="22"/>
        </w:rPr>
        <w:t xml:space="preserve">jest </w:t>
      </w:r>
      <w:r w:rsidR="00204048" w:rsidRPr="00204048">
        <w:rPr>
          <w:b/>
          <w:bCs/>
          <w:sz w:val="22"/>
          <w:szCs w:val="22"/>
        </w:rPr>
        <w:t xml:space="preserve"> </w:t>
      </w:r>
      <w:r w:rsidR="00027627" w:rsidRPr="00027627">
        <w:rPr>
          <w:b/>
          <w:bCs/>
          <w:sz w:val="22"/>
          <w:szCs w:val="22"/>
        </w:rPr>
        <w:t>Dostawa cyfrowego konduktometru do metali dla WO  DE.dzp.272-</w:t>
      </w:r>
      <w:r w:rsidR="00626158">
        <w:rPr>
          <w:b/>
          <w:bCs/>
          <w:sz w:val="22"/>
          <w:szCs w:val="22"/>
        </w:rPr>
        <w:t>614</w:t>
      </w:r>
      <w:r w:rsidR="00027627" w:rsidRPr="00027627">
        <w:rPr>
          <w:b/>
          <w:bCs/>
          <w:sz w:val="22"/>
          <w:szCs w:val="22"/>
        </w:rPr>
        <w:t>/24</w:t>
      </w:r>
      <w:r w:rsidRPr="00004386">
        <w:rPr>
          <w:sz w:val="22"/>
          <w:szCs w:val="22"/>
        </w:rPr>
        <w:t>, oferuję realizację przedmiotu zamówienia, zgodnie z zasadami określonymi w specyfikacji warunków zamówienia.</w:t>
      </w:r>
    </w:p>
    <w:p w14:paraId="26D8B201" w14:textId="77777777" w:rsidR="007D5896" w:rsidRDefault="007D5896" w:rsidP="00485852">
      <w:pPr>
        <w:jc w:val="both"/>
        <w:rPr>
          <w:sz w:val="22"/>
          <w:szCs w:val="22"/>
        </w:rPr>
      </w:pPr>
    </w:p>
    <w:p w14:paraId="26847366" w14:textId="77777777" w:rsidR="00537D66" w:rsidRPr="00537D66" w:rsidRDefault="00537D66" w:rsidP="00537D66">
      <w:pPr>
        <w:widowControl w:val="0"/>
        <w:jc w:val="both"/>
        <w:rPr>
          <w:b/>
          <w:bCs/>
          <w:sz w:val="22"/>
          <w:szCs w:val="22"/>
        </w:rPr>
      </w:pPr>
      <w:r w:rsidRPr="00537D66">
        <w:rPr>
          <w:b/>
          <w:bCs/>
          <w:sz w:val="22"/>
          <w:szCs w:val="22"/>
        </w:rPr>
        <w:t>Cena netto:………………………………………….PLN</w:t>
      </w:r>
    </w:p>
    <w:p w14:paraId="424BC95E" w14:textId="77777777" w:rsidR="00537D66" w:rsidRPr="00537D66" w:rsidRDefault="00537D66" w:rsidP="00537D66">
      <w:pPr>
        <w:widowControl w:val="0"/>
        <w:jc w:val="both"/>
        <w:rPr>
          <w:b/>
          <w:bCs/>
          <w:sz w:val="22"/>
          <w:szCs w:val="22"/>
        </w:rPr>
      </w:pPr>
    </w:p>
    <w:p w14:paraId="7078E403" w14:textId="77777777" w:rsidR="00537D66" w:rsidRPr="00537D66" w:rsidRDefault="00537D66" w:rsidP="00537D66">
      <w:pPr>
        <w:widowControl w:val="0"/>
        <w:jc w:val="both"/>
        <w:rPr>
          <w:b/>
          <w:bCs/>
          <w:sz w:val="22"/>
          <w:szCs w:val="22"/>
        </w:rPr>
      </w:pPr>
      <w:r w:rsidRPr="00537D66">
        <w:rPr>
          <w:b/>
          <w:bCs/>
          <w:sz w:val="22"/>
          <w:szCs w:val="22"/>
        </w:rPr>
        <w:t>Cena brutto: .............................................................PLN</w:t>
      </w:r>
    </w:p>
    <w:p w14:paraId="68D04CE9" w14:textId="77777777" w:rsidR="00537D66" w:rsidRPr="00537D66" w:rsidRDefault="00537D66" w:rsidP="00537D66">
      <w:pPr>
        <w:widowControl w:val="0"/>
        <w:jc w:val="both"/>
        <w:rPr>
          <w:b/>
          <w:bCs/>
          <w:sz w:val="22"/>
          <w:szCs w:val="22"/>
        </w:rPr>
      </w:pPr>
    </w:p>
    <w:p w14:paraId="1A23705F" w14:textId="77777777" w:rsidR="00537D66" w:rsidRPr="00537D66" w:rsidRDefault="00537D66" w:rsidP="00537D66">
      <w:pPr>
        <w:widowControl w:val="0"/>
        <w:jc w:val="both"/>
        <w:rPr>
          <w:b/>
          <w:bCs/>
          <w:sz w:val="22"/>
          <w:szCs w:val="22"/>
        </w:rPr>
      </w:pPr>
      <w:r w:rsidRPr="00537D66">
        <w:rPr>
          <w:b/>
          <w:bCs/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5C9AAB4D" w14:textId="77777777" w:rsidR="00537D66" w:rsidRPr="00537D66" w:rsidRDefault="00537D66" w:rsidP="00537D66">
      <w:pPr>
        <w:widowControl w:val="0"/>
        <w:jc w:val="both"/>
        <w:rPr>
          <w:b/>
          <w:bCs/>
          <w:sz w:val="22"/>
          <w:szCs w:val="22"/>
        </w:rPr>
      </w:pPr>
      <w:r w:rsidRPr="00537D66">
        <w:rPr>
          <w:b/>
          <w:bCs/>
          <w:sz w:val="22"/>
          <w:szCs w:val="22"/>
        </w:rPr>
        <w:t>Powyższa cena zawiera podatek VAT w wysokości 23% tj.…………………….PLN</w:t>
      </w:r>
    </w:p>
    <w:p w14:paraId="34AA8B0E" w14:textId="77777777" w:rsidR="00537D66" w:rsidRPr="00537D66" w:rsidRDefault="00537D66" w:rsidP="00537D66">
      <w:pPr>
        <w:widowControl w:val="0"/>
        <w:jc w:val="both"/>
        <w:rPr>
          <w:b/>
          <w:bCs/>
          <w:sz w:val="22"/>
          <w:szCs w:val="22"/>
        </w:rPr>
      </w:pPr>
    </w:p>
    <w:p w14:paraId="77AAA552" w14:textId="77777777" w:rsidR="00772D61" w:rsidRDefault="00772D61" w:rsidP="00537D66">
      <w:pPr>
        <w:widowControl w:val="0"/>
        <w:jc w:val="both"/>
        <w:rPr>
          <w:b/>
          <w:bCs/>
          <w:sz w:val="22"/>
          <w:szCs w:val="22"/>
        </w:rPr>
      </w:pPr>
    </w:p>
    <w:p w14:paraId="0DA56903" w14:textId="4A1A8D46" w:rsidR="00537D66" w:rsidRDefault="00537D66" w:rsidP="00537D66">
      <w:pPr>
        <w:widowControl w:val="0"/>
        <w:jc w:val="both"/>
        <w:rPr>
          <w:b/>
          <w:bCs/>
          <w:sz w:val="22"/>
          <w:szCs w:val="22"/>
        </w:rPr>
      </w:pPr>
      <w:r w:rsidRPr="00537D66">
        <w:rPr>
          <w:b/>
          <w:bCs/>
          <w:sz w:val="22"/>
          <w:szCs w:val="22"/>
        </w:rPr>
        <w:t>Producent/model zaoferowanego urządzenia: ……………………………………………</w:t>
      </w:r>
    </w:p>
    <w:p w14:paraId="1F77984D" w14:textId="77777777" w:rsidR="00772D61" w:rsidRPr="00537D66" w:rsidRDefault="00772D61" w:rsidP="00537D66">
      <w:pPr>
        <w:widowControl w:val="0"/>
        <w:jc w:val="both"/>
        <w:rPr>
          <w:b/>
          <w:bCs/>
          <w:sz w:val="22"/>
          <w:szCs w:val="22"/>
        </w:rPr>
      </w:pPr>
    </w:p>
    <w:p w14:paraId="1DBA5229" w14:textId="77777777" w:rsidR="00537D66" w:rsidRPr="00537D66" w:rsidRDefault="00537D66" w:rsidP="00537D66">
      <w:pPr>
        <w:widowControl w:val="0"/>
        <w:jc w:val="both"/>
        <w:rPr>
          <w:b/>
          <w:bCs/>
          <w:sz w:val="22"/>
          <w:szCs w:val="22"/>
        </w:rPr>
      </w:pPr>
    </w:p>
    <w:p w14:paraId="7EE86BCD" w14:textId="09620695" w:rsidR="00537D66" w:rsidRPr="002535CA" w:rsidRDefault="00537D66" w:rsidP="00537D66">
      <w:pPr>
        <w:widowControl w:val="0"/>
        <w:jc w:val="both"/>
        <w:rPr>
          <w:i/>
          <w:sz w:val="22"/>
          <w:szCs w:val="22"/>
        </w:rPr>
      </w:pPr>
      <w:r w:rsidRPr="00537D66">
        <w:rPr>
          <w:b/>
          <w:bCs/>
          <w:sz w:val="22"/>
          <w:szCs w:val="22"/>
        </w:rPr>
        <w:t>Termin realizacji zamówienia:  …………</w:t>
      </w:r>
      <w:r w:rsidR="0024628F">
        <w:rPr>
          <w:b/>
          <w:bCs/>
          <w:sz w:val="22"/>
          <w:szCs w:val="22"/>
        </w:rPr>
        <w:t>……</w:t>
      </w:r>
      <w:r w:rsidRPr="00537D66">
        <w:rPr>
          <w:b/>
          <w:bCs/>
          <w:sz w:val="22"/>
          <w:szCs w:val="22"/>
        </w:rPr>
        <w:t>od daty podpisania umowy</w:t>
      </w:r>
      <w:r w:rsidRPr="00537D66">
        <w:rPr>
          <w:b/>
          <w:bCs/>
          <w:sz w:val="22"/>
          <w:szCs w:val="22"/>
          <w:highlight w:val="yellow"/>
        </w:rPr>
        <w:t xml:space="preserve"> (kryterium oceny ofert)</w:t>
      </w:r>
    </w:p>
    <w:p w14:paraId="0FEEBFF8" w14:textId="77777777" w:rsidR="00537D66" w:rsidRPr="00537D66" w:rsidRDefault="00537D66" w:rsidP="00537D66">
      <w:pPr>
        <w:widowControl w:val="0"/>
        <w:jc w:val="both"/>
        <w:rPr>
          <w:b/>
          <w:bCs/>
          <w:sz w:val="22"/>
          <w:szCs w:val="22"/>
        </w:rPr>
      </w:pPr>
    </w:p>
    <w:p w14:paraId="55475519" w14:textId="51F1A746" w:rsidR="00537D66" w:rsidRDefault="00537D66" w:rsidP="00537D66">
      <w:pPr>
        <w:widowControl w:val="0"/>
        <w:jc w:val="both"/>
        <w:rPr>
          <w:b/>
          <w:bCs/>
          <w:sz w:val="22"/>
          <w:szCs w:val="22"/>
        </w:rPr>
      </w:pPr>
      <w:r w:rsidRPr="00537D66">
        <w:rPr>
          <w:b/>
          <w:bCs/>
          <w:sz w:val="22"/>
          <w:szCs w:val="22"/>
        </w:rPr>
        <w:t>Okres udzielonej gwarancji  ……………………m-cy.</w:t>
      </w:r>
      <w:r w:rsidR="00E46A67">
        <w:rPr>
          <w:b/>
          <w:bCs/>
          <w:sz w:val="22"/>
          <w:szCs w:val="22"/>
        </w:rPr>
        <w:t>*</w:t>
      </w:r>
    </w:p>
    <w:p w14:paraId="0BFE1F23" w14:textId="2D680A04" w:rsidR="00A9639A" w:rsidRPr="00004386" w:rsidRDefault="00E46A67" w:rsidP="00E46A67">
      <w:pPr>
        <w:tabs>
          <w:tab w:val="left" w:pos="426"/>
        </w:tabs>
        <w:spacing w:after="120"/>
        <w:rPr>
          <w:b/>
          <w:sz w:val="22"/>
          <w:szCs w:val="22"/>
        </w:rPr>
      </w:pPr>
      <w:r w:rsidRPr="00E46A67">
        <w:rPr>
          <w:i/>
          <w:iCs/>
          <w:sz w:val="22"/>
          <w:szCs w:val="22"/>
        </w:rPr>
        <w:t>*)Zamawiający informuje, że w przypadku braku wpisania gwarancji przez Wykonawcę, Zamawiający przyjmie gwarancję minimalną tj.</w:t>
      </w:r>
      <w:r>
        <w:rPr>
          <w:i/>
          <w:iCs/>
          <w:sz w:val="22"/>
          <w:szCs w:val="22"/>
        </w:rPr>
        <w:t>24</w:t>
      </w:r>
      <w:r w:rsidRPr="00E46A67">
        <w:rPr>
          <w:i/>
          <w:iCs/>
          <w:sz w:val="22"/>
          <w:szCs w:val="22"/>
        </w:rPr>
        <w:t xml:space="preserve"> miesi</w:t>
      </w:r>
      <w:r>
        <w:rPr>
          <w:i/>
          <w:iCs/>
          <w:sz w:val="22"/>
          <w:szCs w:val="22"/>
        </w:rPr>
        <w:t>ące</w:t>
      </w:r>
      <w:r w:rsidR="00C471AA" w:rsidRPr="00004386">
        <w:rPr>
          <w:sz w:val="22"/>
          <w:szCs w:val="22"/>
        </w:rPr>
        <w:br/>
      </w:r>
      <w:r w:rsidR="00A9639A" w:rsidRPr="00004386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="00A9639A" w:rsidRPr="00004386">
        <w:rPr>
          <w:b/>
          <w:sz w:val="22"/>
          <w:szCs w:val="22"/>
        </w:rPr>
        <w:t xml:space="preserve"> TAK/NIE</w:t>
      </w:r>
    </w:p>
    <w:p w14:paraId="322BB203" w14:textId="23C8A72C" w:rsidR="0031496D" w:rsidRPr="00004386" w:rsidRDefault="00A9639A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004386">
        <w:rPr>
          <w:sz w:val="22"/>
          <w:szCs w:val="22"/>
        </w:rPr>
        <w:t xml:space="preserve">Termin płatności: </w:t>
      </w:r>
      <w:r w:rsidRPr="00004386">
        <w:rPr>
          <w:b w:val="0"/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  <w:r w:rsidR="0031496D" w:rsidRPr="00004386">
        <w:rPr>
          <w:b w:val="0"/>
          <w:bCs/>
          <w:sz w:val="22"/>
          <w:szCs w:val="22"/>
        </w:rPr>
        <w:br/>
      </w:r>
    </w:p>
    <w:p w14:paraId="5CFA5AA6" w14:textId="77777777" w:rsidR="0031496D" w:rsidRPr="00004386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42C90C27" w14:textId="5158F6A1" w:rsidR="00A9639A" w:rsidRPr="00004386" w:rsidRDefault="00A9639A" w:rsidP="0031496D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 w:rsidRPr="00004386">
        <w:rPr>
          <w:sz w:val="22"/>
          <w:szCs w:val="22"/>
          <w:u w:val="single"/>
        </w:rPr>
        <w:t>Jednocześnie oświadczamy, że:</w:t>
      </w:r>
    </w:p>
    <w:p w14:paraId="35E41CC5" w14:textId="77777777" w:rsidR="00A9639A" w:rsidRPr="00004386" w:rsidRDefault="00A9639A" w:rsidP="00A9639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04386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6A0E640C" w14:textId="77777777" w:rsidR="003B5A81" w:rsidRDefault="00A9639A" w:rsidP="003B5A8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004386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004386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004386">
        <w:rPr>
          <w:color w:val="000000"/>
          <w:sz w:val="22"/>
          <w:szCs w:val="22"/>
        </w:rPr>
        <w:t xml:space="preserve"> i nie wnosimy do nich żadnych zastrzeżeń.</w:t>
      </w:r>
    </w:p>
    <w:p w14:paraId="0C3DA8E7" w14:textId="47089836" w:rsidR="002A3CA9" w:rsidRPr="00962FC1" w:rsidRDefault="002A3CA9" w:rsidP="002A3CA9">
      <w:pPr>
        <w:numPr>
          <w:ilvl w:val="0"/>
          <w:numId w:val="1"/>
        </w:numPr>
        <w:rPr>
          <w:sz w:val="22"/>
          <w:szCs w:val="22"/>
          <w:highlight w:val="yellow"/>
        </w:rPr>
      </w:pPr>
      <w:r w:rsidRPr="00962FC1">
        <w:rPr>
          <w:sz w:val="22"/>
          <w:szCs w:val="22"/>
          <w:highlight w:val="yellow"/>
        </w:rPr>
        <w:t>Oświadczamy, że wraz z dostawą urządzenia</w:t>
      </w:r>
      <w:r w:rsidR="00F150DC" w:rsidRPr="00962FC1">
        <w:rPr>
          <w:sz w:val="22"/>
          <w:szCs w:val="22"/>
          <w:highlight w:val="yellow"/>
        </w:rPr>
        <w:t xml:space="preserve"> dostarczymy </w:t>
      </w:r>
      <w:r w:rsidRPr="00962FC1">
        <w:rPr>
          <w:sz w:val="22"/>
          <w:szCs w:val="22"/>
          <w:highlight w:val="yellow"/>
        </w:rPr>
        <w:t>certyfikat laboratorium kalibracyjnego lub równoważny potwierdzający wykonanie kalibracji urządzenia zgodnie z wymogami normy ISO 9001.</w:t>
      </w:r>
    </w:p>
    <w:p w14:paraId="5DE882E7" w14:textId="77777777" w:rsidR="00A9639A" w:rsidRPr="00004386" w:rsidRDefault="00A9639A" w:rsidP="00A9639A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BF2C996" w14:textId="77777777" w:rsidR="00A9639A" w:rsidRPr="00004386" w:rsidRDefault="00A9639A" w:rsidP="00A9639A">
      <w:pPr>
        <w:ind w:left="360"/>
        <w:jc w:val="both"/>
        <w:rPr>
          <w:i/>
          <w:sz w:val="22"/>
          <w:szCs w:val="22"/>
        </w:rPr>
      </w:pPr>
      <w:r w:rsidRPr="00004386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C2C4805" w14:textId="77777777" w:rsidR="00A9639A" w:rsidRPr="00004386" w:rsidRDefault="00A9639A" w:rsidP="00A9639A">
      <w:pPr>
        <w:ind w:left="360"/>
        <w:jc w:val="both"/>
        <w:rPr>
          <w:i/>
          <w:sz w:val="22"/>
          <w:szCs w:val="22"/>
        </w:rPr>
      </w:pPr>
      <w:r w:rsidRPr="00004386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9D3E16C" w14:textId="77777777" w:rsidR="00A9639A" w:rsidRPr="00004386" w:rsidRDefault="00A9639A" w:rsidP="00A9639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9639A" w:rsidRPr="00004386" w14:paraId="64199570" w14:textId="77777777" w:rsidTr="008522F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7BE4F1" w14:textId="77777777" w:rsidR="00A9639A" w:rsidRPr="00004386" w:rsidRDefault="00A9639A" w:rsidP="008522F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0AE35E" w14:textId="77777777" w:rsidR="00A9639A" w:rsidRPr="00004386" w:rsidRDefault="00A9639A" w:rsidP="008522F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 xml:space="preserve">Opis części zamówienia, którą wykonawca </w:t>
            </w:r>
          </w:p>
          <w:p w14:paraId="08C1639F" w14:textId="77777777" w:rsidR="00A9639A" w:rsidRPr="00004386" w:rsidRDefault="00A9639A" w:rsidP="008522F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176F66" w14:textId="77777777" w:rsidR="00A9639A" w:rsidRPr="00004386" w:rsidRDefault="00A9639A" w:rsidP="008522F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>Nazwa podwykonawcy</w:t>
            </w:r>
            <w:r w:rsidRPr="00004386">
              <w:rPr>
                <w:sz w:val="22"/>
                <w:szCs w:val="22"/>
              </w:rPr>
              <w:br/>
              <w:t>(o ile jest znana)</w:t>
            </w:r>
          </w:p>
        </w:tc>
      </w:tr>
      <w:tr w:rsidR="00A9639A" w:rsidRPr="00004386" w14:paraId="252EE002" w14:textId="77777777" w:rsidTr="008522F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6CD6B" w14:textId="77777777" w:rsidR="00A9639A" w:rsidRPr="00004386" w:rsidRDefault="00A9639A" w:rsidP="008522F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8352A6" w14:textId="77777777" w:rsidR="00A9639A" w:rsidRPr="00004386" w:rsidRDefault="00A9639A" w:rsidP="008522F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065671" w14:textId="77777777" w:rsidR="00A9639A" w:rsidRPr="00004386" w:rsidRDefault="00A9639A" w:rsidP="008522F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A9639A" w:rsidRPr="00004386" w14:paraId="1D8C3FB7" w14:textId="77777777" w:rsidTr="008522F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54649F" w14:textId="77777777" w:rsidR="00A9639A" w:rsidRPr="00004386" w:rsidRDefault="00A9639A" w:rsidP="008522F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A4E6ED" w14:textId="77777777" w:rsidR="00A9639A" w:rsidRPr="00004386" w:rsidRDefault="00A9639A" w:rsidP="008522F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3BF0A9" w14:textId="77777777" w:rsidR="00A9639A" w:rsidRPr="00004386" w:rsidRDefault="00A9639A" w:rsidP="008522F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8750B6D" w14:textId="77777777" w:rsidR="00A9639A" w:rsidRPr="00004386" w:rsidRDefault="00A9639A" w:rsidP="00A9639A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Upoważnionymi do reprezentowania naszej firmy są następujące osoby:</w:t>
      </w:r>
    </w:p>
    <w:p w14:paraId="2D441410" w14:textId="77777777" w:rsidR="00A9639A" w:rsidRPr="00004386" w:rsidRDefault="00A9639A" w:rsidP="00A9639A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004386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</w:p>
    <w:p w14:paraId="27C27DE2" w14:textId="77777777" w:rsidR="00A9639A" w:rsidRPr="00004386" w:rsidRDefault="00A9639A" w:rsidP="00A9639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004386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04386">
        <w:rPr>
          <w:sz w:val="22"/>
          <w:szCs w:val="22"/>
        </w:rPr>
        <w:tab/>
      </w:r>
      <w:r w:rsidRPr="00004386">
        <w:rPr>
          <w:sz w:val="22"/>
          <w:szCs w:val="22"/>
        </w:rPr>
        <w:tab/>
      </w:r>
    </w:p>
    <w:p w14:paraId="6B64194C" w14:textId="77777777" w:rsidR="00A9639A" w:rsidRPr="00004386" w:rsidRDefault="00A9639A" w:rsidP="00A9639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7A2B5C69" w14:textId="77777777" w:rsidR="00A9639A" w:rsidRPr="00004386" w:rsidRDefault="00A9639A" w:rsidP="00A9639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004386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04386">
        <w:rPr>
          <w:sz w:val="22"/>
          <w:szCs w:val="22"/>
        </w:rPr>
        <w:tab/>
      </w:r>
      <w:r w:rsidRPr="00004386">
        <w:rPr>
          <w:sz w:val="22"/>
          <w:szCs w:val="22"/>
        </w:rPr>
        <w:tab/>
        <w:t xml:space="preserve"> </w:t>
      </w:r>
    </w:p>
    <w:p w14:paraId="6C85263F" w14:textId="77777777" w:rsidR="00A9639A" w:rsidRPr="00004386" w:rsidRDefault="00A9639A" w:rsidP="00A9639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4B1933B3" w14:textId="77777777" w:rsidR="00A9639A" w:rsidRPr="00004386" w:rsidRDefault="00A9639A" w:rsidP="00A9639A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upoważnienie dla powyżej wskazanych osób wynika z następującego (ych) dokumentu(ów)</w:t>
      </w:r>
    </w:p>
    <w:p w14:paraId="20E13AC3" w14:textId="77777777" w:rsidR="00A9639A" w:rsidRPr="00004386" w:rsidRDefault="00A9639A" w:rsidP="00A9639A">
      <w:p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B98116B" w14:textId="77777777" w:rsidR="00A9639A" w:rsidRPr="00004386" w:rsidRDefault="00A9639A" w:rsidP="00A9639A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załącznikami do niniejszej oferty są:</w:t>
      </w:r>
    </w:p>
    <w:p w14:paraId="13E13A1F" w14:textId="77777777" w:rsidR="00A9639A" w:rsidRPr="00004386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………………………………………………………………………………………….</w:t>
      </w:r>
    </w:p>
    <w:p w14:paraId="427F81AA" w14:textId="77777777" w:rsidR="00A9639A" w:rsidRPr="00004386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……………………………………………..……………………………………………</w:t>
      </w:r>
    </w:p>
    <w:p w14:paraId="309E3EC2" w14:textId="77777777" w:rsidR="00A9639A" w:rsidRPr="00004386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1DA76D0" w14:textId="77777777" w:rsidR="00A9639A" w:rsidRPr="00004386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………………………………………………………………………………………….</w:t>
      </w:r>
    </w:p>
    <w:p w14:paraId="750CD756" w14:textId="77777777" w:rsidR="00A9639A" w:rsidRPr="00004386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……………………………………………..……………………………………………</w:t>
      </w:r>
    </w:p>
    <w:p w14:paraId="08ADECEA" w14:textId="77777777" w:rsidR="00A9639A" w:rsidRPr="00004386" w:rsidRDefault="00A9639A" w:rsidP="00A9639A">
      <w:pPr>
        <w:jc w:val="both"/>
        <w:rPr>
          <w:sz w:val="22"/>
          <w:szCs w:val="22"/>
        </w:rPr>
      </w:pPr>
    </w:p>
    <w:p w14:paraId="5FFF93D6" w14:textId="77777777" w:rsidR="00A9639A" w:rsidRPr="00004386" w:rsidRDefault="00A9639A" w:rsidP="00A9639A">
      <w:pPr>
        <w:rPr>
          <w:b/>
          <w:sz w:val="22"/>
          <w:szCs w:val="22"/>
          <w:u w:val="single"/>
        </w:rPr>
      </w:pPr>
    </w:p>
    <w:p w14:paraId="39E08A5E" w14:textId="77777777" w:rsidR="0064295B" w:rsidRPr="00004386" w:rsidRDefault="0064295B" w:rsidP="0064295B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color w:val="FF0000"/>
          <w:sz w:val="22"/>
          <w:szCs w:val="22"/>
          <w:lang w:eastAsia="zh-CN"/>
        </w:rPr>
      </w:pP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Oferta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powinna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być sporządzona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>.</w:t>
      </w:r>
    </w:p>
    <w:p w14:paraId="6AD75E45" w14:textId="77777777" w:rsidR="00A9639A" w:rsidRPr="00004386" w:rsidRDefault="00A9639A" w:rsidP="00A9639A">
      <w:pPr>
        <w:rPr>
          <w:b/>
          <w:sz w:val="22"/>
          <w:szCs w:val="22"/>
          <w:u w:val="single"/>
        </w:rPr>
      </w:pPr>
    </w:p>
    <w:sectPr w:rsidR="00A9639A" w:rsidRPr="00004386" w:rsidSect="00D74EE8">
      <w:headerReference w:type="default" r:id="rId8"/>
      <w:footerReference w:type="default" r:id="rId9"/>
      <w:pgSz w:w="11906" w:h="16838"/>
      <w:pgMar w:top="1418" w:right="991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4D5772" w14:textId="77777777" w:rsidR="006C46BB" w:rsidRDefault="006C46BB">
      <w:r>
        <w:separator/>
      </w:r>
    </w:p>
  </w:endnote>
  <w:endnote w:type="continuationSeparator" w:id="0">
    <w:p w14:paraId="095E6F04" w14:textId="77777777" w:rsidR="006C46BB" w:rsidRDefault="006C46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25DD0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9005EB" w14:textId="77777777" w:rsidR="006C46BB" w:rsidRDefault="006C46BB">
      <w:r>
        <w:separator/>
      </w:r>
    </w:p>
  </w:footnote>
  <w:footnote w:type="continuationSeparator" w:id="0">
    <w:p w14:paraId="12FE6CFE" w14:textId="77777777" w:rsidR="006C46BB" w:rsidRDefault="006C46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5780E7" w14:textId="6DC707B3" w:rsidR="00EA579B" w:rsidRDefault="00EA579B">
    <w:pPr>
      <w:pStyle w:val="Nagwek"/>
      <w:rPr>
        <w:sz w:val="22"/>
      </w:rPr>
    </w:pPr>
  </w:p>
  <w:p w14:paraId="39A12500" w14:textId="7820688A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A846623"/>
    <w:multiLevelType w:val="hybridMultilevel"/>
    <w:tmpl w:val="4B9AE4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7190368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55732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99911345">
    <w:abstractNumId w:val="0"/>
  </w:num>
  <w:num w:numId="4" w16cid:durableId="786390356">
    <w:abstractNumId w:val="3"/>
  </w:num>
  <w:num w:numId="5" w16cid:durableId="325080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2A32"/>
    <w:rsid w:val="00004386"/>
    <w:rsid w:val="00012286"/>
    <w:rsid w:val="0001488B"/>
    <w:rsid w:val="00020AD4"/>
    <w:rsid w:val="000238AE"/>
    <w:rsid w:val="0002484D"/>
    <w:rsid w:val="00027627"/>
    <w:rsid w:val="00040050"/>
    <w:rsid w:val="0004617B"/>
    <w:rsid w:val="00054BAA"/>
    <w:rsid w:val="00061007"/>
    <w:rsid w:val="000704FC"/>
    <w:rsid w:val="00071CCC"/>
    <w:rsid w:val="00074FA1"/>
    <w:rsid w:val="000A1465"/>
    <w:rsid w:val="000B731D"/>
    <w:rsid w:val="000D6134"/>
    <w:rsid w:val="000E09C7"/>
    <w:rsid w:val="000E4650"/>
    <w:rsid w:val="000E5FBD"/>
    <w:rsid w:val="000F6589"/>
    <w:rsid w:val="00106636"/>
    <w:rsid w:val="00116EC6"/>
    <w:rsid w:val="001801DD"/>
    <w:rsid w:val="001B39B7"/>
    <w:rsid w:val="001C468B"/>
    <w:rsid w:val="001D4612"/>
    <w:rsid w:val="001E2E06"/>
    <w:rsid w:val="00202B5E"/>
    <w:rsid w:val="00204048"/>
    <w:rsid w:val="00207E98"/>
    <w:rsid w:val="00212749"/>
    <w:rsid w:val="0024628F"/>
    <w:rsid w:val="0024678D"/>
    <w:rsid w:val="002504B9"/>
    <w:rsid w:val="002535CA"/>
    <w:rsid w:val="00261135"/>
    <w:rsid w:val="002723B0"/>
    <w:rsid w:val="002826A4"/>
    <w:rsid w:val="00291B65"/>
    <w:rsid w:val="00296D0E"/>
    <w:rsid w:val="002A3CA9"/>
    <w:rsid w:val="002D51CB"/>
    <w:rsid w:val="002E322C"/>
    <w:rsid w:val="003064E3"/>
    <w:rsid w:val="0031496D"/>
    <w:rsid w:val="00315A4A"/>
    <w:rsid w:val="003336A1"/>
    <w:rsid w:val="003A3FF8"/>
    <w:rsid w:val="003A4E9F"/>
    <w:rsid w:val="003B007E"/>
    <w:rsid w:val="003B5A81"/>
    <w:rsid w:val="003C26D5"/>
    <w:rsid w:val="003E60FF"/>
    <w:rsid w:val="003F045F"/>
    <w:rsid w:val="003F2313"/>
    <w:rsid w:val="004410BE"/>
    <w:rsid w:val="004614CB"/>
    <w:rsid w:val="00485852"/>
    <w:rsid w:val="0048709F"/>
    <w:rsid w:val="00495B22"/>
    <w:rsid w:val="004A3829"/>
    <w:rsid w:val="004B7300"/>
    <w:rsid w:val="004C0FBC"/>
    <w:rsid w:val="004C6753"/>
    <w:rsid w:val="004F1149"/>
    <w:rsid w:val="00514936"/>
    <w:rsid w:val="00537D66"/>
    <w:rsid w:val="00546FD8"/>
    <w:rsid w:val="00551F48"/>
    <w:rsid w:val="00562C21"/>
    <w:rsid w:val="00571AF7"/>
    <w:rsid w:val="00583AF1"/>
    <w:rsid w:val="00595C87"/>
    <w:rsid w:val="005A2F70"/>
    <w:rsid w:val="005C3CC9"/>
    <w:rsid w:val="005D2C65"/>
    <w:rsid w:val="005D7C1D"/>
    <w:rsid w:val="005E6D94"/>
    <w:rsid w:val="005F15EC"/>
    <w:rsid w:val="00626158"/>
    <w:rsid w:val="006275CB"/>
    <w:rsid w:val="0063384F"/>
    <w:rsid w:val="0064295B"/>
    <w:rsid w:val="00643C6F"/>
    <w:rsid w:val="00646202"/>
    <w:rsid w:val="0065290F"/>
    <w:rsid w:val="00667331"/>
    <w:rsid w:val="0067138D"/>
    <w:rsid w:val="0067365D"/>
    <w:rsid w:val="006757E2"/>
    <w:rsid w:val="006815F6"/>
    <w:rsid w:val="006A0ED8"/>
    <w:rsid w:val="006A427A"/>
    <w:rsid w:val="006C1F99"/>
    <w:rsid w:val="006C46BB"/>
    <w:rsid w:val="006D1797"/>
    <w:rsid w:val="006E32C8"/>
    <w:rsid w:val="006F4272"/>
    <w:rsid w:val="00707ECF"/>
    <w:rsid w:val="00772D61"/>
    <w:rsid w:val="00773082"/>
    <w:rsid w:val="007748F0"/>
    <w:rsid w:val="00784335"/>
    <w:rsid w:val="00785956"/>
    <w:rsid w:val="007A4321"/>
    <w:rsid w:val="007B3A58"/>
    <w:rsid w:val="007D081D"/>
    <w:rsid w:val="007D302E"/>
    <w:rsid w:val="007D5896"/>
    <w:rsid w:val="007D731D"/>
    <w:rsid w:val="007E1884"/>
    <w:rsid w:val="007E435B"/>
    <w:rsid w:val="00833933"/>
    <w:rsid w:val="00836B76"/>
    <w:rsid w:val="00853083"/>
    <w:rsid w:val="00891A90"/>
    <w:rsid w:val="008A7D97"/>
    <w:rsid w:val="008B2F0C"/>
    <w:rsid w:val="008B4928"/>
    <w:rsid w:val="008B5920"/>
    <w:rsid w:val="008D0169"/>
    <w:rsid w:val="008D2AB8"/>
    <w:rsid w:val="008F1C66"/>
    <w:rsid w:val="00922561"/>
    <w:rsid w:val="00931861"/>
    <w:rsid w:val="00962FC1"/>
    <w:rsid w:val="00970FE4"/>
    <w:rsid w:val="0098598E"/>
    <w:rsid w:val="009B3871"/>
    <w:rsid w:val="009C6D54"/>
    <w:rsid w:val="00A0022B"/>
    <w:rsid w:val="00A03D18"/>
    <w:rsid w:val="00A11B39"/>
    <w:rsid w:val="00A346FE"/>
    <w:rsid w:val="00A4066D"/>
    <w:rsid w:val="00A40C4C"/>
    <w:rsid w:val="00A45BD6"/>
    <w:rsid w:val="00A47B4D"/>
    <w:rsid w:val="00A83018"/>
    <w:rsid w:val="00A9639A"/>
    <w:rsid w:val="00AA0F7C"/>
    <w:rsid w:val="00AD653E"/>
    <w:rsid w:val="00AD6BB5"/>
    <w:rsid w:val="00AE4782"/>
    <w:rsid w:val="00B03F16"/>
    <w:rsid w:val="00B22FD0"/>
    <w:rsid w:val="00B317CC"/>
    <w:rsid w:val="00B33824"/>
    <w:rsid w:val="00B62A32"/>
    <w:rsid w:val="00B653E6"/>
    <w:rsid w:val="00B774DC"/>
    <w:rsid w:val="00B84413"/>
    <w:rsid w:val="00B924C3"/>
    <w:rsid w:val="00B97CCF"/>
    <w:rsid w:val="00BA3A22"/>
    <w:rsid w:val="00BA6C67"/>
    <w:rsid w:val="00BD00E0"/>
    <w:rsid w:val="00BE264F"/>
    <w:rsid w:val="00C33192"/>
    <w:rsid w:val="00C4168D"/>
    <w:rsid w:val="00C449FF"/>
    <w:rsid w:val="00C471AA"/>
    <w:rsid w:val="00C51671"/>
    <w:rsid w:val="00C54F30"/>
    <w:rsid w:val="00C86564"/>
    <w:rsid w:val="00C95F26"/>
    <w:rsid w:val="00C969A6"/>
    <w:rsid w:val="00C96CB4"/>
    <w:rsid w:val="00CA7D36"/>
    <w:rsid w:val="00CB5401"/>
    <w:rsid w:val="00CC3F7B"/>
    <w:rsid w:val="00CD0463"/>
    <w:rsid w:val="00CE1138"/>
    <w:rsid w:val="00CF6BC8"/>
    <w:rsid w:val="00D24208"/>
    <w:rsid w:val="00D32172"/>
    <w:rsid w:val="00D360D5"/>
    <w:rsid w:val="00D464D4"/>
    <w:rsid w:val="00D470FA"/>
    <w:rsid w:val="00D60C38"/>
    <w:rsid w:val="00D66893"/>
    <w:rsid w:val="00D74EE8"/>
    <w:rsid w:val="00D90ACB"/>
    <w:rsid w:val="00DA4116"/>
    <w:rsid w:val="00DC1500"/>
    <w:rsid w:val="00E33D7E"/>
    <w:rsid w:val="00E369F5"/>
    <w:rsid w:val="00E44371"/>
    <w:rsid w:val="00E46A67"/>
    <w:rsid w:val="00E514A7"/>
    <w:rsid w:val="00E54317"/>
    <w:rsid w:val="00E75A8F"/>
    <w:rsid w:val="00E949B0"/>
    <w:rsid w:val="00EA2631"/>
    <w:rsid w:val="00EA579B"/>
    <w:rsid w:val="00EC07CB"/>
    <w:rsid w:val="00EC0BEA"/>
    <w:rsid w:val="00ED6D40"/>
    <w:rsid w:val="00F00591"/>
    <w:rsid w:val="00F150DC"/>
    <w:rsid w:val="00F50E8A"/>
    <w:rsid w:val="00F51688"/>
    <w:rsid w:val="00F53146"/>
    <w:rsid w:val="00F53B9C"/>
    <w:rsid w:val="00F86241"/>
    <w:rsid w:val="00F91018"/>
    <w:rsid w:val="00FA0F30"/>
    <w:rsid w:val="00FA51A4"/>
    <w:rsid w:val="00FC3FF9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F4D3BA"/>
  <w15:chartTrackingRefBased/>
  <w15:docId w15:val="{4B947283-020E-44F5-BC55-135F6BF92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61007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Akapit z listą31,Kolorowa lista — akcent 11,Jasna lista — akcent 51"/>
    <w:basedOn w:val="Normalny"/>
    <w:link w:val="AkapitzlistZnak"/>
    <w:uiPriority w:val="34"/>
    <w:qFormat/>
    <w:rsid w:val="003B5A81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Akapit z listą31 Znak"/>
    <w:link w:val="Akapitzlist"/>
    <w:uiPriority w:val="34"/>
    <w:qFormat/>
    <w:locked/>
    <w:rsid w:val="003B5A81"/>
    <w:rPr>
      <w:rFonts w:ascii="Calibri" w:eastAsia="Calibri" w:hAnsi="Calibri"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semiHidden/>
    <w:rsid w:val="00061007"/>
    <w:rPr>
      <w:rFonts w:ascii="Calibri Light" w:eastAsia="Times New Roman" w:hAnsi="Calibri Light" w:cs="Times New Roman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275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9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745</Words>
  <Characters>4474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Lucyna Śliwa-Naporowska</cp:lastModifiedBy>
  <cp:revision>3</cp:revision>
  <cp:lastPrinted>2024-04-25T11:30:00Z</cp:lastPrinted>
  <dcterms:created xsi:type="dcterms:W3CDTF">2024-10-22T12:27:00Z</dcterms:created>
  <dcterms:modified xsi:type="dcterms:W3CDTF">2024-10-22T12:28:00Z</dcterms:modified>
</cp:coreProperties>
</file>