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F11FC8" w14:textId="77777777" w:rsidR="00986737" w:rsidRPr="009432A1" w:rsidRDefault="00350F74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50F74">
        <w:rPr>
          <w:rFonts w:ascii="Arial" w:hAnsi="Arial" w:cs="Arial"/>
          <w:sz w:val="24"/>
          <w:szCs w:val="24"/>
        </w:rPr>
        <w:t>Warszawa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50F74">
        <w:rPr>
          <w:rFonts w:ascii="Arial" w:hAnsi="Arial" w:cs="Arial"/>
          <w:sz w:val="24"/>
          <w:szCs w:val="24"/>
        </w:rPr>
        <w:t>2024-10-29</w:t>
      </w:r>
    </w:p>
    <w:p w14:paraId="1A5CF8E0" w14:textId="77777777" w:rsidR="00986737" w:rsidRPr="009432A1" w:rsidRDefault="00350F74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50F74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7BC46C36" w14:textId="77777777" w:rsidR="00986737" w:rsidRPr="009432A1" w:rsidRDefault="00350F74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350F74">
        <w:rPr>
          <w:rFonts w:ascii="Arial" w:hAnsi="Arial" w:cs="Arial"/>
          <w:sz w:val="24"/>
          <w:szCs w:val="24"/>
        </w:rPr>
        <w:t>Wołoska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50F74">
        <w:rPr>
          <w:rFonts w:ascii="Arial" w:hAnsi="Arial" w:cs="Arial"/>
          <w:sz w:val="24"/>
          <w:szCs w:val="24"/>
        </w:rPr>
        <w:t>137</w:t>
      </w:r>
    </w:p>
    <w:p w14:paraId="3978455C" w14:textId="77777777" w:rsidR="00986737" w:rsidRPr="009432A1" w:rsidRDefault="00350F74" w:rsidP="00986737">
      <w:pPr>
        <w:rPr>
          <w:rFonts w:ascii="Arial" w:hAnsi="Arial" w:cs="Arial"/>
          <w:sz w:val="24"/>
          <w:szCs w:val="24"/>
        </w:rPr>
      </w:pPr>
      <w:r w:rsidRPr="00350F74">
        <w:rPr>
          <w:rFonts w:ascii="Arial" w:hAnsi="Arial" w:cs="Arial"/>
          <w:sz w:val="24"/>
          <w:szCs w:val="24"/>
        </w:rPr>
        <w:t>02-507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50F74">
        <w:rPr>
          <w:rFonts w:ascii="Arial" w:hAnsi="Arial" w:cs="Arial"/>
          <w:sz w:val="24"/>
          <w:szCs w:val="24"/>
        </w:rPr>
        <w:t>Warszawa</w:t>
      </w:r>
    </w:p>
    <w:p w14:paraId="5609AA12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BCE5199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0FE07D5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1D4B59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2350437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6EF7FC2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12E960F" w14:textId="77777777" w:rsidTr="005A632E">
        <w:tc>
          <w:tcPr>
            <w:tcW w:w="2269" w:type="dxa"/>
            <w:shd w:val="clear" w:color="auto" w:fill="auto"/>
          </w:tcPr>
          <w:p w14:paraId="1D04FDC9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88C65C" w14:textId="77777777" w:rsidR="00986737" w:rsidRPr="004E4B64" w:rsidRDefault="00350F7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50F74">
              <w:rPr>
                <w:rFonts w:ascii="Arial" w:hAnsi="Arial" w:cs="Arial"/>
                <w:bCs/>
                <w:sz w:val="24"/>
                <w:szCs w:val="24"/>
              </w:rPr>
              <w:t>Wykonywania czynności zawodowych farmaceuty w Pracowni Żywienia Pozajelitowego Apteki Szpitalnej w dni wolne, soboty, niedziele i święta.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50F74" w:rsidRPr="004E4B64" w14:paraId="3EDF76E3" w14:textId="77777777" w:rsidTr="001C13E9">
        <w:tc>
          <w:tcPr>
            <w:tcW w:w="2269" w:type="dxa"/>
            <w:shd w:val="clear" w:color="auto" w:fill="auto"/>
          </w:tcPr>
          <w:p w14:paraId="433F80BC" w14:textId="77777777" w:rsidR="00350F74" w:rsidRPr="004E4B64" w:rsidRDefault="00350F74" w:rsidP="001C13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3A8A7B" w14:textId="77777777" w:rsidR="00350F74" w:rsidRPr="004E4B64" w:rsidRDefault="00350F74" w:rsidP="001C13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50F74">
              <w:rPr>
                <w:rFonts w:ascii="Arial" w:hAnsi="Arial" w:cs="Arial"/>
                <w:bCs/>
                <w:sz w:val="24"/>
                <w:szCs w:val="24"/>
              </w:rPr>
              <w:t>PIM-SK-2375/65/24</w:t>
            </w:r>
          </w:p>
        </w:tc>
      </w:tr>
    </w:tbl>
    <w:p w14:paraId="1DE0B304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0405E0B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50F74" w:rsidRPr="00350F74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064B1AC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 o godz. 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0E3EF56" w14:textId="77777777" w:rsidTr="005A632E">
        <w:tc>
          <w:tcPr>
            <w:tcW w:w="1276" w:type="dxa"/>
            <w:shd w:val="clear" w:color="auto" w:fill="F2F2F2"/>
            <w:vAlign w:val="center"/>
          </w:tcPr>
          <w:p w14:paraId="4200FFF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B691A9F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A2F28D1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E3DB8B7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50F74" w:rsidRPr="00BB547B" w14:paraId="44A48B9F" w14:textId="77777777" w:rsidTr="001C13E9">
        <w:tc>
          <w:tcPr>
            <w:tcW w:w="1276" w:type="dxa"/>
            <w:shd w:val="clear" w:color="auto" w:fill="auto"/>
            <w:vAlign w:val="center"/>
          </w:tcPr>
          <w:p w14:paraId="7361B28C" w14:textId="77777777" w:rsidR="00350F74" w:rsidRPr="00986737" w:rsidRDefault="00350F74" w:rsidP="001C13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0F7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0B8BE4" w14:textId="77777777" w:rsidR="00350F74" w:rsidRPr="00986737" w:rsidRDefault="00350F74" w:rsidP="001C13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0F7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4025404" w14:textId="77777777" w:rsidR="00350F74" w:rsidRPr="00986737" w:rsidRDefault="00350F74" w:rsidP="001C13E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50F74">
              <w:rPr>
                <w:rFonts w:ascii="Arial" w:hAnsi="Arial" w:cs="Arial"/>
                <w:sz w:val="24"/>
                <w:szCs w:val="24"/>
              </w:rPr>
              <w:t>Grzegorz Kucharyk</w:t>
            </w:r>
          </w:p>
          <w:p w14:paraId="685DDB0B" w14:textId="77777777" w:rsidR="00350F74" w:rsidRPr="00986737" w:rsidRDefault="00350F74" w:rsidP="001C13E9">
            <w:pPr>
              <w:rPr>
                <w:rFonts w:ascii="Arial" w:hAnsi="Arial" w:cs="Arial"/>
                <w:sz w:val="24"/>
                <w:szCs w:val="24"/>
              </w:rPr>
            </w:pPr>
            <w:r w:rsidRPr="00350F74">
              <w:rPr>
                <w:rFonts w:ascii="Arial" w:hAnsi="Arial" w:cs="Arial"/>
                <w:sz w:val="24"/>
                <w:szCs w:val="24"/>
              </w:rPr>
              <w:t>Marywilska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0F74">
              <w:rPr>
                <w:rFonts w:ascii="Arial" w:hAnsi="Arial" w:cs="Arial"/>
                <w:sz w:val="24"/>
                <w:szCs w:val="24"/>
              </w:rPr>
              <w:t>68C/11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A91AAC" w14:textId="77777777" w:rsidR="00350F74" w:rsidRPr="00986737" w:rsidRDefault="00350F74" w:rsidP="001C13E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0F74">
              <w:rPr>
                <w:rFonts w:ascii="Arial" w:hAnsi="Arial" w:cs="Arial"/>
                <w:sz w:val="24"/>
                <w:szCs w:val="24"/>
              </w:rPr>
              <w:t>03-042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0F7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7124FB" w14:textId="77777777" w:rsidR="00350F74" w:rsidRPr="00986737" w:rsidRDefault="00350F74" w:rsidP="001C13E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0F74">
              <w:rPr>
                <w:rFonts w:ascii="Arial" w:hAnsi="Arial" w:cs="Arial"/>
                <w:sz w:val="24"/>
                <w:szCs w:val="24"/>
              </w:rPr>
              <w:t>33 600.00 zł</w:t>
            </w:r>
          </w:p>
        </w:tc>
      </w:tr>
    </w:tbl>
    <w:p w14:paraId="778D35D0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F5671B5" w14:textId="77777777" w:rsidR="00C236D3" w:rsidRPr="00BB547B" w:rsidRDefault="00350F74" w:rsidP="00173B20">
      <w:pPr>
        <w:jc w:val="right"/>
        <w:rPr>
          <w:rFonts w:ascii="Arial" w:hAnsi="Arial" w:cs="Arial"/>
          <w:sz w:val="22"/>
          <w:szCs w:val="22"/>
        </w:rPr>
      </w:pPr>
      <w:r w:rsidRPr="00350F74">
        <w:rPr>
          <w:rFonts w:ascii="Arial" w:hAnsi="Arial" w:cs="Arial"/>
          <w:sz w:val="24"/>
          <w:szCs w:val="24"/>
        </w:rPr>
        <w:t xml:space="preserve">  Zofia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Pr="00350F74">
        <w:rPr>
          <w:rFonts w:ascii="Arial" w:hAnsi="Arial" w:cs="Arial"/>
          <w:sz w:val="24"/>
          <w:szCs w:val="24"/>
        </w:rPr>
        <w:t>Felczak</w:t>
      </w: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73B7CC" w14:textId="77777777" w:rsidR="003E077C" w:rsidRDefault="003E077C">
      <w:r>
        <w:separator/>
      </w:r>
    </w:p>
  </w:endnote>
  <w:endnote w:type="continuationSeparator" w:id="0">
    <w:p w14:paraId="5944A4A5" w14:textId="77777777" w:rsidR="003E077C" w:rsidRDefault="003E0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0CE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F2D8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49EEC2" w14:textId="7567304E" w:rsidR="00986737" w:rsidRPr="00986737" w:rsidRDefault="00DE3E29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6A791DC" wp14:editId="069AA2E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48A342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D59537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1596C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45B684" w14:textId="77777777" w:rsidR="009F189D" w:rsidRDefault="009F189D">
    <w:pPr>
      <w:pStyle w:val="Stopka"/>
      <w:tabs>
        <w:tab w:val="clear" w:pos="4536"/>
      </w:tabs>
      <w:jc w:val="center"/>
    </w:pPr>
  </w:p>
  <w:p w14:paraId="7777D39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017D9F" w14:textId="77777777" w:rsidR="003E077C" w:rsidRDefault="003E077C">
      <w:r>
        <w:separator/>
      </w:r>
    </w:p>
  </w:footnote>
  <w:footnote w:type="continuationSeparator" w:id="0">
    <w:p w14:paraId="07FD2813" w14:textId="77777777" w:rsidR="003E077C" w:rsidRDefault="003E0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76EA9" w14:textId="77777777" w:rsidR="00350F74" w:rsidRDefault="00350F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5CEF22" w14:textId="77777777" w:rsidR="00350F74" w:rsidRDefault="00350F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1A51E" w14:textId="77777777" w:rsidR="00350F74" w:rsidRDefault="00350F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77C"/>
    <w:rsid w:val="00007727"/>
    <w:rsid w:val="00017720"/>
    <w:rsid w:val="00035488"/>
    <w:rsid w:val="000D7F25"/>
    <w:rsid w:val="000E00E5"/>
    <w:rsid w:val="00173B20"/>
    <w:rsid w:val="001C69FF"/>
    <w:rsid w:val="0023318D"/>
    <w:rsid w:val="00350F74"/>
    <w:rsid w:val="00392FE6"/>
    <w:rsid w:val="003D72FD"/>
    <w:rsid w:val="003E077C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E3E2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3DF61F"/>
  <w15:chartTrackingRefBased/>
  <w15:docId w15:val="{C7BE0A7E-24F2-4B6D-A777-A159CAD94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</cp:revision>
  <dcterms:created xsi:type="dcterms:W3CDTF">2024-10-29T08:50:00Z</dcterms:created>
  <dcterms:modified xsi:type="dcterms:W3CDTF">2024-10-29T08:50:00Z</dcterms:modified>
</cp:coreProperties>
</file>