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462ABD" w:rsidRDefault="00443D6B" w:rsidP="00462ABD">
      <w:pPr>
        <w:jc w:val="right"/>
      </w:pPr>
      <w:r w:rsidRPr="00462ABD">
        <w:t>DRWINIA</w:t>
      </w:r>
      <w:r w:rsidR="00843A88" w:rsidRPr="00462ABD">
        <w:t xml:space="preserve"> dnia: </w:t>
      </w:r>
      <w:r w:rsidRPr="00462ABD">
        <w:t>2024-10-25</w:t>
      </w:r>
    </w:p>
    <w:p w:rsidR="00843A88" w:rsidRPr="00462ABD" w:rsidRDefault="00443D6B" w:rsidP="00462ABD">
      <w:pPr>
        <w:spacing w:line="360" w:lineRule="auto"/>
        <w:rPr>
          <w:b/>
          <w:bCs/>
        </w:rPr>
      </w:pPr>
      <w:r w:rsidRPr="00462ABD">
        <w:rPr>
          <w:b/>
          <w:bCs/>
        </w:rPr>
        <w:t>GMINA DRWINIA</w:t>
      </w:r>
    </w:p>
    <w:p w:rsidR="00843A88" w:rsidRPr="00462ABD" w:rsidRDefault="00443D6B" w:rsidP="00462ABD">
      <w:pPr>
        <w:spacing w:line="360" w:lineRule="auto"/>
      </w:pPr>
      <w:r w:rsidRPr="00462ABD">
        <w:t>DRWINIA</w:t>
      </w:r>
      <w:r w:rsidR="00843A88" w:rsidRPr="00462ABD">
        <w:t xml:space="preserve"> </w:t>
      </w:r>
      <w:r w:rsidRPr="00462ABD">
        <w:t>57</w:t>
      </w:r>
    </w:p>
    <w:p w:rsidR="00843A88" w:rsidRPr="00462ABD" w:rsidRDefault="00443D6B" w:rsidP="00462ABD">
      <w:r w:rsidRPr="00462ABD">
        <w:t>32-709</w:t>
      </w:r>
      <w:r w:rsidR="00843A88" w:rsidRPr="00462ABD">
        <w:t xml:space="preserve"> </w:t>
      </w:r>
      <w:r w:rsidRPr="00462ABD">
        <w:t>DRWINIA</w:t>
      </w:r>
    </w:p>
    <w:p w:rsidR="00843A88" w:rsidRPr="00462ABD" w:rsidRDefault="00462ABD" w:rsidP="00462ABD">
      <w:pPr>
        <w:jc w:val="both"/>
        <w:rPr>
          <w:bCs/>
        </w:rPr>
      </w:pPr>
      <w:r w:rsidRPr="00462ABD">
        <w:rPr>
          <w:bCs/>
        </w:rPr>
        <w:t>Pismo: ZP.271.11.2024.1</w:t>
      </w:r>
    </w:p>
    <w:p w:rsidR="00843A88" w:rsidRPr="00462ABD" w:rsidRDefault="00843A88" w:rsidP="00462ABD">
      <w:pPr>
        <w:jc w:val="both"/>
        <w:rPr>
          <w:bCs/>
        </w:rPr>
      </w:pPr>
    </w:p>
    <w:p w:rsidR="00843A88" w:rsidRPr="00462ABD" w:rsidRDefault="00843A88" w:rsidP="00462ABD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b/>
        </w:rPr>
      </w:pPr>
      <w:r w:rsidRPr="00462ABD">
        <w:rPr>
          <w:b/>
        </w:rPr>
        <w:t>WYKONAWCY</w:t>
      </w:r>
    </w:p>
    <w:p w:rsidR="00843A88" w:rsidRPr="00462ABD" w:rsidRDefault="00843A88" w:rsidP="00462ABD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462ABD">
        <w:t>ubiegający się o zamówienie</w:t>
      </w:r>
    </w:p>
    <w:p w:rsidR="004E4B64" w:rsidRPr="00462ABD" w:rsidRDefault="004E4B64" w:rsidP="00462ABD">
      <w:pPr>
        <w:spacing w:line="360" w:lineRule="auto"/>
        <w:jc w:val="both"/>
        <w:rPr>
          <w:rFonts w:eastAsia="Calibri"/>
          <w:lang w:eastAsia="en-US"/>
        </w:rPr>
      </w:pPr>
      <w:r w:rsidRPr="00462ABD">
        <w:rPr>
          <w:rFonts w:eastAsia="Calibri"/>
          <w:lang w:eastAsia="en-US"/>
        </w:rPr>
        <w:t xml:space="preserve">Dotyczy: </w:t>
      </w:r>
      <w:r w:rsidRPr="00462ABD">
        <w:t>postępowania o udzielenie zamówienia publicznego</w:t>
      </w:r>
      <w:r w:rsidRPr="00462AB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62ABD" w:rsidTr="00FD4AEC">
        <w:tc>
          <w:tcPr>
            <w:tcW w:w="2269" w:type="dxa"/>
            <w:shd w:val="clear" w:color="auto" w:fill="auto"/>
          </w:tcPr>
          <w:p w:rsidR="004E4B64" w:rsidRPr="00462ABD" w:rsidRDefault="004E4B64" w:rsidP="00462AB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62ABD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62ABD" w:rsidRDefault="00443D6B" w:rsidP="00462A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62ABD">
              <w:rPr>
                <w:bCs/>
              </w:rPr>
              <w:t>Remont drogi gminnej nr 581202K klasy L od km 0+000 do km 0+586,50 w miejscowości Mikluszowice, Gmina Drwinia</w:t>
            </w:r>
            <w:r w:rsidR="004E4B64" w:rsidRPr="00462ABD">
              <w:rPr>
                <w:bCs/>
              </w:rPr>
              <w:t>.</w:t>
            </w:r>
          </w:p>
        </w:tc>
      </w:tr>
      <w:tr w:rsidR="00443D6B" w:rsidRPr="00462ABD" w:rsidTr="00A62C30">
        <w:tc>
          <w:tcPr>
            <w:tcW w:w="2269" w:type="dxa"/>
            <w:shd w:val="clear" w:color="auto" w:fill="auto"/>
          </w:tcPr>
          <w:p w:rsidR="00443D6B" w:rsidRPr="00462ABD" w:rsidRDefault="00443D6B" w:rsidP="00462A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62AB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43D6B" w:rsidRPr="00462ABD" w:rsidRDefault="00443D6B" w:rsidP="00462A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62ABD">
              <w:rPr>
                <w:bCs/>
              </w:rPr>
              <w:t>ZP.271.11.2024</w:t>
            </w:r>
          </w:p>
        </w:tc>
      </w:tr>
    </w:tbl>
    <w:p w:rsidR="004E4B64" w:rsidRPr="00462ABD" w:rsidRDefault="004E4B64" w:rsidP="00462ABD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462ABD" w:rsidTr="00C46732">
        <w:tc>
          <w:tcPr>
            <w:tcW w:w="9330" w:type="dxa"/>
            <w:shd w:val="clear" w:color="auto" w:fill="F2F2F2"/>
            <w:hideMark/>
          </w:tcPr>
          <w:p w:rsidR="00843A88" w:rsidRPr="00462ABD" w:rsidRDefault="00843A88" w:rsidP="00462AB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62AB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462ABD" w:rsidRDefault="00520165" w:rsidP="00462ABD">
      <w:pPr>
        <w:spacing w:before="600" w:line="360" w:lineRule="auto"/>
        <w:jc w:val="both"/>
      </w:pPr>
      <w:r w:rsidRPr="00462ABD">
        <w:t xml:space="preserve">Zamawiający, </w:t>
      </w:r>
      <w:r w:rsidR="00443D6B" w:rsidRPr="00462ABD">
        <w:rPr>
          <w:b/>
        </w:rPr>
        <w:t>GMINA DRWINIA</w:t>
      </w:r>
      <w:r w:rsidRPr="00462ABD">
        <w:t xml:space="preserve">, działając na podstawie art. </w:t>
      </w:r>
      <w:r w:rsidR="00E74BC3" w:rsidRPr="00462ABD">
        <w:t>284</w:t>
      </w:r>
      <w:r w:rsidRPr="00462ABD">
        <w:t xml:space="preserve"> ust. </w:t>
      </w:r>
      <w:r w:rsidR="0029606A" w:rsidRPr="00462ABD">
        <w:t>6</w:t>
      </w:r>
      <w:r w:rsidRPr="00462ABD">
        <w:t xml:space="preserve"> ustawy z dnia </w:t>
      </w:r>
      <w:r w:rsidR="0029606A" w:rsidRPr="00462ABD">
        <w:t>11</w:t>
      </w:r>
      <w:r w:rsidRPr="00462ABD">
        <w:t xml:space="preserve"> </w:t>
      </w:r>
      <w:r w:rsidR="0029606A" w:rsidRPr="00462ABD">
        <w:t xml:space="preserve">września </w:t>
      </w:r>
      <w:r w:rsidRPr="00462ABD">
        <w:t>20</w:t>
      </w:r>
      <w:r w:rsidR="0029606A" w:rsidRPr="00462ABD">
        <w:t>19</w:t>
      </w:r>
      <w:r w:rsidRPr="00462ABD">
        <w:t xml:space="preserve"> r</w:t>
      </w:r>
      <w:r w:rsidR="0029606A" w:rsidRPr="00462ABD">
        <w:t>.</w:t>
      </w:r>
      <w:r w:rsidRPr="00462ABD">
        <w:t xml:space="preserve"> Prawo </w:t>
      </w:r>
      <w:r w:rsidR="0029606A" w:rsidRPr="00462ABD">
        <w:t>z</w:t>
      </w:r>
      <w:r w:rsidRPr="00462ABD">
        <w:t xml:space="preserve">amówień </w:t>
      </w:r>
      <w:r w:rsidR="0029606A" w:rsidRPr="00462ABD">
        <w:t>p</w:t>
      </w:r>
      <w:r w:rsidRPr="00462ABD">
        <w:t xml:space="preserve">ublicznych </w:t>
      </w:r>
      <w:r w:rsidR="00443D6B" w:rsidRPr="00462ABD">
        <w:t>(</w:t>
      </w:r>
      <w:proofErr w:type="spellStart"/>
      <w:r w:rsidR="00443D6B" w:rsidRPr="00462ABD">
        <w:t>t.j</w:t>
      </w:r>
      <w:proofErr w:type="spellEnd"/>
      <w:r w:rsidR="00443D6B" w:rsidRPr="00462ABD">
        <w:t>. Dz. U. z 2024 poz. 1320)</w:t>
      </w:r>
      <w:r w:rsidR="00BE7BFD" w:rsidRPr="00462ABD">
        <w:t xml:space="preserve">, </w:t>
      </w:r>
      <w:r w:rsidR="00E74BC3" w:rsidRPr="00462ABD">
        <w:t>udostępnia</w:t>
      </w:r>
      <w:r w:rsidR="00BE7BFD" w:rsidRPr="00462ABD">
        <w:t xml:space="preserve"> poniżej treść zapytań do S</w:t>
      </w:r>
      <w:r w:rsidR="0012774F" w:rsidRPr="00462ABD">
        <w:t>pecyfikacji Warunków Zamówienia (</w:t>
      </w:r>
      <w:r w:rsidR="0012774F" w:rsidRPr="00462ABD">
        <w:rPr>
          <w:lang w:eastAsia="ar-SA"/>
        </w:rPr>
        <w:t>zwanej dalej</w:t>
      </w:r>
      <w:r w:rsidR="0012774F" w:rsidRPr="00462ABD">
        <w:rPr>
          <w:b/>
          <w:lang w:eastAsia="ar-SA"/>
        </w:rPr>
        <w:t xml:space="preserve"> </w:t>
      </w:r>
      <w:r w:rsidR="0012774F" w:rsidRPr="00462ABD">
        <w:rPr>
          <w:bCs/>
          <w:lang w:eastAsia="ar-SA"/>
        </w:rPr>
        <w:t>”SWZ”)</w:t>
      </w:r>
      <w:r w:rsidR="00E74BC3" w:rsidRPr="00462ABD">
        <w:rPr>
          <w:bCs/>
          <w:lang w:eastAsia="ar-SA"/>
        </w:rPr>
        <w:t xml:space="preserve"> </w:t>
      </w:r>
      <w:r w:rsidR="00E74BC3" w:rsidRPr="00462ABD">
        <w:t>wraz z wyjaśnieniami</w:t>
      </w:r>
      <w:r w:rsidR="0012774F" w:rsidRPr="00462AB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3D6B" w:rsidRPr="005622C2" w:rsidTr="00A62C30">
        <w:tc>
          <w:tcPr>
            <w:tcW w:w="9356" w:type="dxa"/>
            <w:shd w:val="clear" w:color="auto" w:fill="auto"/>
          </w:tcPr>
          <w:p w:rsidR="00443D6B" w:rsidRPr="005622C2" w:rsidRDefault="00462ABD" w:rsidP="00462ABD">
            <w:pPr>
              <w:spacing w:before="60" w:line="276" w:lineRule="auto"/>
              <w:ind w:left="30" w:right="-72"/>
              <w:rPr>
                <w:b/>
                <w:bCs/>
              </w:rPr>
            </w:pPr>
            <w:r w:rsidRPr="005622C2">
              <w:rPr>
                <w:b/>
                <w:bCs/>
              </w:rPr>
              <w:t>Pytania</w:t>
            </w:r>
          </w:p>
          <w:p w:rsidR="00443D6B" w:rsidRPr="005622C2" w:rsidRDefault="00443D6B" w:rsidP="00462ABD">
            <w:pPr>
              <w:spacing w:line="360" w:lineRule="auto"/>
              <w:ind w:left="30" w:right="-72"/>
              <w:jc w:val="both"/>
            </w:pPr>
          </w:p>
          <w:p w:rsidR="00443D6B" w:rsidRPr="005622C2" w:rsidRDefault="00443D6B" w:rsidP="00462ABD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</w:pPr>
            <w:r w:rsidRPr="005622C2">
              <w:t xml:space="preserve">Zwracamy się z prośbą o umieszczenie na stronie postępowania szczegółów dot. </w:t>
            </w:r>
            <w:r w:rsidR="00462ABD" w:rsidRPr="005622C2">
              <w:t>P</w:t>
            </w:r>
            <w:r w:rsidRPr="005622C2">
              <w:t>rogu</w:t>
            </w:r>
            <w:r w:rsidR="00462ABD" w:rsidRPr="005622C2">
              <w:t xml:space="preserve"> </w:t>
            </w:r>
            <w:r w:rsidRPr="005622C2">
              <w:t xml:space="preserve">drogowego nakładanego (poz. nr 17 przedmiaru robót) </w:t>
            </w:r>
            <w:proofErr w:type="spellStart"/>
            <w:r w:rsidRPr="005622C2">
              <w:t>tj</w:t>
            </w:r>
            <w:proofErr w:type="spellEnd"/>
            <w:r w:rsidRPr="005622C2">
              <w:t>; dokładne wymiary, rodzaj materiału, co</w:t>
            </w:r>
            <w:r w:rsidR="00462ABD" w:rsidRPr="005622C2">
              <w:t xml:space="preserve"> </w:t>
            </w:r>
            <w:r w:rsidRPr="005622C2">
              <w:t>wchodzi w skład kompletu.</w:t>
            </w:r>
          </w:p>
          <w:p w:rsidR="00443D6B" w:rsidRPr="005622C2" w:rsidRDefault="00443D6B" w:rsidP="00462ABD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</w:pPr>
            <w:r w:rsidRPr="005622C2">
              <w:t>Jaki rodzaj oznakowania poziomego należy zastosować: cienkowarstwowe czy grubowarstwowe?</w:t>
            </w:r>
          </w:p>
          <w:p w:rsidR="00443D6B" w:rsidRDefault="00443D6B" w:rsidP="00462ABD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</w:pPr>
            <w:r w:rsidRPr="005622C2">
              <w:t>Prosimy o wyjaśnienie czy kosztorys ofertowy sporządzony na podstawie załączonego przedmiaru</w:t>
            </w:r>
            <w:r w:rsidR="00462ABD" w:rsidRPr="005622C2">
              <w:t xml:space="preserve"> </w:t>
            </w:r>
            <w:r w:rsidRPr="005622C2">
              <w:t>robót należy załączyć do oferty?</w:t>
            </w:r>
          </w:p>
          <w:p w:rsidR="005622C2" w:rsidRPr="005622C2" w:rsidRDefault="005622C2" w:rsidP="005622C2">
            <w:pPr>
              <w:spacing w:line="360" w:lineRule="auto"/>
              <w:ind w:left="408" w:right="-72"/>
              <w:jc w:val="both"/>
            </w:pPr>
          </w:p>
          <w:p w:rsidR="00443D6B" w:rsidRPr="005622C2" w:rsidRDefault="00443D6B" w:rsidP="00462ABD">
            <w:pPr>
              <w:spacing w:line="276" w:lineRule="auto"/>
              <w:ind w:left="30" w:right="-72"/>
              <w:rPr>
                <w:b/>
                <w:bCs/>
              </w:rPr>
            </w:pPr>
            <w:r w:rsidRPr="005622C2">
              <w:rPr>
                <w:b/>
                <w:bCs/>
              </w:rPr>
              <w:t>Stanowisko (wyjaśnienie) Zamawiającego:</w:t>
            </w:r>
          </w:p>
          <w:p w:rsidR="005622C2" w:rsidRPr="005622C2" w:rsidRDefault="00462ABD" w:rsidP="005622C2">
            <w:pPr>
              <w:spacing w:line="360" w:lineRule="auto"/>
              <w:rPr>
                <w:color w:val="000000"/>
              </w:rPr>
            </w:pPr>
            <w:r w:rsidRPr="005622C2">
              <w:t xml:space="preserve">Ad.1) </w:t>
            </w:r>
            <w:r w:rsidR="005622C2" w:rsidRPr="005622C2">
              <w:rPr>
                <w:color w:val="000000"/>
              </w:rPr>
              <w:t>Próg podrzutowy o wymiarach 420mm szerokości 50mm wysokości i 5mb długości zgodnych z rozporządzeniem Ministra Infrastruktury</w:t>
            </w:r>
            <w:r w:rsidR="005622C2">
              <w:rPr>
                <w:color w:val="000000"/>
              </w:rPr>
              <w:t xml:space="preserve">. </w:t>
            </w:r>
            <w:r w:rsidR="005622C2" w:rsidRPr="005622C2">
              <w:rPr>
                <w:color w:val="000000"/>
              </w:rPr>
              <w:t>w sprawie szczegółowych warunków technicznych dla znaków i sygnałów drogowych oraz urządzeń bezpieczeństwa ruchu drogowego i warunków ich umieszczania na drogach</w:t>
            </w:r>
          </w:p>
          <w:p w:rsidR="00462ABD" w:rsidRPr="005622C2" w:rsidRDefault="005622C2" w:rsidP="005622C2">
            <w:pPr>
              <w:spacing w:line="360" w:lineRule="auto"/>
              <w:rPr>
                <w:color w:val="000000"/>
              </w:rPr>
            </w:pPr>
            <w:r w:rsidRPr="005622C2">
              <w:rPr>
                <w:color w:val="000000"/>
              </w:rPr>
              <w:t xml:space="preserve">Ad.2) </w:t>
            </w:r>
            <w:r>
              <w:rPr>
                <w:color w:val="000000"/>
              </w:rPr>
              <w:t>Należy zastosować oznakowanie c</w:t>
            </w:r>
            <w:r w:rsidRPr="005622C2">
              <w:rPr>
                <w:color w:val="000000"/>
              </w:rPr>
              <w:t>ienkowarstwowe</w:t>
            </w:r>
            <w:r>
              <w:rPr>
                <w:color w:val="000000"/>
              </w:rPr>
              <w:t>.</w:t>
            </w:r>
          </w:p>
          <w:p w:rsidR="00462ABD" w:rsidRPr="005622C2" w:rsidRDefault="00462ABD" w:rsidP="005622C2">
            <w:pPr>
              <w:spacing w:line="360" w:lineRule="auto"/>
              <w:ind w:left="30" w:right="-72"/>
              <w:jc w:val="both"/>
            </w:pPr>
            <w:r w:rsidRPr="005622C2">
              <w:t>Ad.3)  Wykonawca którego oferta zostanie wybrana jako najkorzystniejsza naj</w:t>
            </w:r>
            <w:r w:rsidR="005622C2">
              <w:t xml:space="preserve">później w dniu podpisania umowy </w:t>
            </w:r>
            <w:r w:rsidRPr="005622C2">
              <w:t>ma złożyć kosztorys ofertowy.</w:t>
            </w:r>
          </w:p>
        </w:tc>
      </w:tr>
    </w:tbl>
    <w:p w:rsidR="00BE7BFD" w:rsidRPr="00462ABD" w:rsidRDefault="00BE7BFD" w:rsidP="00462ABD">
      <w:pPr>
        <w:jc w:val="both"/>
      </w:pPr>
    </w:p>
    <w:p w:rsidR="006D4AB3" w:rsidRPr="00462ABD" w:rsidRDefault="006D4AB3" w:rsidP="00462ABD">
      <w:pPr>
        <w:spacing w:before="120" w:line="360" w:lineRule="auto"/>
        <w:ind w:left="567"/>
        <w:jc w:val="right"/>
      </w:pPr>
      <w:bookmarkStart w:id="0" w:name="_GoBack"/>
      <w:bookmarkEnd w:id="0"/>
    </w:p>
    <w:sectPr w:rsidR="006D4AB3" w:rsidRPr="00462AB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6DF" w:rsidRDefault="007536DF">
      <w:r>
        <w:separator/>
      </w:r>
    </w:p>
  </w:endnote>
  <w:endnote w:type="continuationSeparator" w:id="0">
    <w:p w:rsidR="007536DF" w:rsidRDefault="00753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36D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6DF" w:rsidRDefault="007536DF">
      <w:r>
        <w:separator/>
      </w:r>
    </w:p>
  </w:footnote>
  <w:footnote w:type="continuationSeparator" w:id="0">
    <w:p w:rsidR="007536DF" w:rsidRDefault="00753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D6B" w:rsidRDefault="00443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D6B" w:rsidRDefault="00443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D6B" w:rsidRDefault="00443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A124FA"/>
    <w:multiLevelType w:val="hybridMultilevel"/>
    <w:tmpl w:val="24FA038A"/>
    <w:lvl w:ilvl="0" w:tplc="BFCECAA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DF"/>
    <w:rsid w:val="00031374"/>
    <w:rsid w:val="000A1097"/>
    <w:rsid w:val="000E2A8F"/>
    <w:rsid w:val="0012774F"/>
    <w:rsid w:val="00144B7A"/>
    <w:rsid w:val="00180C6E"/>
    <w:rsid w:val="0029606A"/>
    <w:rsid w:val="00443D6B"/>
    <w:rsid w:val="00462ABD"/>
    <w:rsid w:val="004848F3"/>
    <w:rsid w:val="004A75F2"/>
    <w:rsid w:val="004E4B64"/>
    <w:rsid w:val="005144A9"/>
    <w:rsid w:val="00520165"/>
    <w:rsid w:val="005622C2"/>
    <w:rsid w:val="005B1B08"/>
    <w:rsid w:val="00632C3C"/>
    <w:rsid w:val="00662BDB"/>
    <w:rsid w:val="006A5DF1"/>
    <w:rsid w:val="006B7198"/>
    <w:rsid w:val="006D4AB3"/>
    <w:rsid w:val="006F3B81"/>
    <w:rsid w:val="007536DF"/>
    <w:rsid w:val="007D7198"/>
    <w:rsid w:val="00843A88"/>
    <w:rsid w:val="00864A4B"/>
    <w:rsid w:val="00870F9F"/>
    <w:rsid w:val="008804B6"/>
    <w:rsid w:val="00897AB0"/>
    <w:rsid w:val="008A3553"/>
    <w:rsid w:val="00A72D91"/>
    <w:rsid w:val="00A905AC"/>
    <w:rsid w:val="00BA6584"/>
    <w:rsid w:val="00BC78E7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12FD67"/>
  <w15:chartTrackingRefBased/>
  <w15:docId w15:val="{30E3E926-32D5-4C64-94B0-DCE217F6A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8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83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7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1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7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2024-10-25T12:05:00Z</dcterms:created>
  <dcterms:modified xsi:type="dcterms:W3CDTF">2024-10-25T12:05:00Z</dcterms:modified>
</cp:coreProperties>
</file>