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DD8B1" w14:textId="121A4B4F" w:rsidR="00930A96" w:rsidRPr="00A960E3" w:rsidRDefault="004F298E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960E3">
        <w:rPr>
          <w:rFonts w:ascii="Arial Narrow" w:hAnsi="Arial Narrow" w:cs="Arial"/>
          <w:sz w:val="22"/>
          <w:szCs w:val="22"/>
        </w:rPr>
        <w:t>Bydgoszcz</w:t>
      </w:r>
      <w:r w:rsidR="00930A96" w:rsidRPr="00A960E3">
        <w:rPr>
          <w:rFonts w:ascii="Arial Narrow" w:hAnsi="Arial Narrow" w:cs="Arial"/>
          <w:sz w:val="22"/>
          <w:szCs w:val="22"/>
        </w:rPr>
        <w:t xml:space="preserve"> dnia: </w:t>
      </w:r>
      <w:r w:rsidRPr="00A960E3">
        <w:rPr>
          <w:rFonts w:ascii="Arial Narrow" w:hAnsi="Arial Narrow" w:cs="Arial"/>
          <w:sz w:val="22"/>
          <w:szCs w:val="22"/>
        </w:rPr>
        <w:t>2024-10-2</w:t>
      </w:r>
      <w:r w:rsidR="00A960E3">
        <w:rPr>
          <w:rFonts w:ascii="Arial Narrow" w:hAnsi="Arial Narrow" w:cs="Arial"/>
          <w:sz w:val="22"/>
          <w:szCs w:val="22"/>
        </w:rPr>
        <w:t>9</w:t>
      </w:r>
    </w:p>
    <w:p w14:paraId="24BEF597" w14:textId="77777777" w:rsidR="00930A96" w:rsidRPr="00A960E3" w:rsidRDefault="004F298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960E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CE05BED" w14:textId="77777777" w:rsidR="00930A96" w:rsidRPr="00A960E3" w:rsidRDefault="004F298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960E3">
        <w:rPr>
          <w:rFonts w:ascii="Arial Narrow" w:hAnsi="Arial Narrow" w:cs="Arial"/>
          <w:sz w:val="22"/>
          <w:szCs w:val="22"/>
        </w:rPr>
        <w:t>Powstańców Warszawy</w:t>
      </w:r>
      <w:r w:rsidR="00930A96" w:rsidRPr="00A960E3">
        <w:rPr>
          <w:rFonts w:ascii="Arial Narrow" w:hAnsi="Arial Narrow" w:cs="Arial"/>
          <w:sz w:val="22"/>
          <w:szCs w:val="22"/>
        </w:rPr>
        <w:t xml:space="preserve"> </w:t>
      </w:r>
      <w:r w:rsidRPr="00A960E3">
        <w:rPr>
          <w:rFonts w:ascii="Arial Narrow" w:hAnsi="Arial Narrow" w:cs="Arial"/>
          <w:sz w:val="22"/>
          <w:szCs w:val="22"/>
        </w:rPr>
        <w:t>5</w:t>
      </w:r>
    </w:p>
    <w:p w14:paraId="5633642B" w14:textId="77777777" w:rsidR="00930A96" w:rsidRPr="00A960E3" w:rsidRDefault="004F298E" w:rsidP="00930A96">
      <w:pPr>
        <w:rPr>
          <w:rFonts w:ascii="Arial Narrow" w:hAnsi="Arial Narrow" w:cs="Arial"/>
          <w:sz w:val="22"/>
          <w:szCs w:val="22"/>
        </w:rPr>
      </w:pPr>
      <w:r w:rsidRPr="00A960E3">
        <w:rPr>
          <w:rFonts w:ascii="Arial Narrow" w:hAnsi="Arial Narrow" w:cs="Arial"/>
          <w:sz w:val="22"/>
          <w:szCs w:val="22"/>
        </w:rPr>
        <w:t>85-681</w:t>
      </w:r>
      <w:r w:rsidR="00930A96" w:rsidRPr="00A960E3">
        <w:rPr>
          <w:rFonts w:ascii="Arial Narrow" w:hAnsi="Arial Narrow" w:cs="Arial"/>
          <w:sz w:val="22"/>
          <w:szCs w:val="22"/>
        </w:rPr>
        <w:t xml:space="preserve"> </w:t>
      </w:r>
      <w:r w:rsidRPr="00A960E3">
        <w:rPr>
          <w:rFonts w:ascii="Arial Narrow" w:hAnsi="Arial Narrow" w:cs="Arial"/>
          <w:sz w:val="22"/>
          <w:szCs w:val="22"/>
        </w:rPr>
        <w:t>Bydgoszcz</w:t>
      </w:r>
    </w:p>
    <w:p w14:paraId="0C96B3FE" w14:textId="77777777" w:rsidR="00930A96" w:rsidRPr="00A960E3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A960E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C83E01B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960E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F0457EC" w14:textId="774AEC0F" w:rsidR="00A960E3" w:rsidRPr="00B14FC0" w:rsidRDefault="00A960E3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B14FC0">
        <w:rPr>
          <w:rFonts w:ascii="Arial Narrow" w:hAnsi="Arial Narrow" w:cs="Arial"/>
          <w:bCs/>
          <w:sz w:val="22"/>
          <w:szCs w:val="22"/>
        </w:rPr>
        <w:t xml:space="preserve"> </w:t>
      </w:r>
      <w:r w:rsidR="00B14FC0">
        <w:rPr>
          <w:rFonts w:ascii="Arial Narrow" w:hAnsi="Arial Narrow" w:cs="Arial"/>
          <w:b/>
          <w:sz w:val="22"/>
          <w:szCs w:val="22"/>
        </w:rPr>
        <w:t>8447/2024</w:t>
      </w:r>
    </w:p>
    <w:p w14:paraId="3A393491" w14:textId="77777777" w:rsidR="00930A96" w:rsidRPr="00A960E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A960E3">
        <w:rPr>
          <w:rFonts w:ascii="Arial Narrow" w:hAnsi="Arial Narrow" w:cs="Arial"/>
          <w:b/>
          <w:sz w:val="24"/>
          <w:szCs w:val="24"/>
        </w:rPr>
        <w:t>WYKONAWCY</w:t>
      </w:r>
    </w:p>
    <w:p w14:paraId="3FA26077" w14:textId="77777777" w:rsidR="00930A96" w:rsidRPr="00A960E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960E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960E3" w14:paraId="649C251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5B7B23" w14:textId="77777777" w:rsidR="00930A96" w:rsidRPr="00A960E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A960E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778FD99C" w14:textId="77777777" w:rsidR="00930A96" w:rsidRPr="00A960E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960E3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A960E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A960E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5547C117" w14:textId="77777777" w:rsidR="00930A96" w:rsidRPr="00A960E3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3CC7721D" w14:textId="77777777" w:rsidR="00930A96" w:rsidRPr="00A960E3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960E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960E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960E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960E3" w14:paraId="64F0A1B4" w14:textId="77777777" w:rsidTr="00E03B3C">
        <w:tc>
          <w:tcPr>
            <w:tcW w:w="2269" w:type="dxa"/>
            <w:shd w:val="clear" w:color="auto" w:fill="auto"/>
          </w:tcPr>
          <w:p w14:paraId="4A718572" w14:textId="77777777" w:rsidR="00930A96" w:rsidRPr="00A960E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60E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194820" w14:textId="77777777" w:rsidR="00930A96" w:rsidRPr="00A960E3" w:rsidRDefault="004F298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60E3">
              <w:rPr>
                <w:rFonts w:ascii="Arial Narrow" w:hAnsi="Arial Narrow" w:cs="Arial"/>
                <w:bCs/>
                <w:sz w:val="22"/>
                <w:szCs w:val="22"/>
              </w:rPr>
              <w:t>Dostawy sukcesywne stymulatorów i kardiowerterów na okres 24 miesięcy</w:t>
            </w:r>
            <w:r w:rsidR="00930A96" w:rsidRPr="00A960E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F298E" w:rsidRPr="00A960E3" w14:paraId="586F690C" w14:textId="77777777" w:rsidTr="00993525">
        <w:tc>
          <w:tcPr>
            <w:tcW w:w="2269" w:type="dxa"/>
            <w:shd w:val="clear" w:color="auto" w:fill="auto"/>
          </w:tcPr>
          <w:p w14:paraId="7E786B6D" w14:textId="77777777" w:rsidR="004F298E" w:rsidRPr="00A960E3" w:rsidRDefault="004F298E" w:rsidP="009935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60E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BE37CB" w14:textId="77777777" w:rsidR="004F298E" w:rsidRPr="00A960E3" w:rsidRDefault="004F298E" w:rsidP="00993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60E3">
              <w:rPr>
                <w:rFonts w:ascii="Arial Narrow" w:hAnsi="Arial Narrow" w:cs="Arial"/>
                <w:bCs/>
                <w:sz w:val="22"/>
                <w:szCs w:val="22"/>
              </w:rPr>
              <w:t>126/2024</w:t>
            </w:r>
          </w:p>
        </w:tc>
      </w:tr>
    </w:tbl>
    <w:p w14:paraId="451DC667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960E3">
        <w:rPr>
          <w:rFonts w:ascii="Arial Narrow" w:hAnsi="Arial Narrow" w:cs="Arial"/>
          <w:sz w:val="22"/>
          <w:szCs w:val="22"/>
        </w:rPr>
        <w:t xml:space="preserve">Zamawiający, </w:t>
      </w:r>
      <w:r w:rsidR="004F298E" w:rsidRPr="00A960E3">
        <w:rPr>
          <w:rFonts w:ascii="Arial Narrow" w:hAnsi="Arial Narrow" w:cs="Arial"/>
          <w:b/>
          <w:sz w:val="22"/>
          <w:szCs w:val="22"/>
        </w:rPr>
        <w:t>10WSzKzP SPZOZ</w:t>
      </w:r>
      <w:r w:rsidRPr="00A960E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F298E" w:rsidRPr="00A960E3">
        <w:rPr>
          <w:rFonts w:ascii="Arial Narrow" w:hAnsi="Arial Narrow" w:cs="Arial"/>
          <w:sz w:val="22"/>
          <w:szCs w:val="22"/>
        </w:rPr>
        <w:t>(</w:t>
      </w:r>
      <w:proofErr w:type="spellStart"/>
      <w:r w:rsidR="004F298E" w:rsidRPr="00A960E3">
        <w:rPr>
          <w:rFonts w:ascii="Arial Narrow" w:hAnsi="Arial Narrow" w:cs="Arial"/>
          <w:sz w:val="22"/>
          <w:szCs w:val="22"/>
        </w:rPr>
        <w:t>t.j</w:t>
      </w:r>
      <w:proofErr w:type="spellEnd"/>
      <w:r w:rsidR="004F298E" w:rsidRPr="00A960E3">
        <w:rPr>
          <w:rFonts w:ascii="Arial Narrow" w:hAnsi="Arial Narrow" w:cs="Arial"/>
          <w:sz w:val="22"/>
          <w:szCs w:val="22"/>
        </w:rPr>
        <w:t>. Dz. U. z 2024 poz. 1320)</w:t>
      </w:r>
      <w:r w:rsidRPr="00A960E3">
        <w:rPr>
          <w:rFonts w:ascii="Arial Narrow" w:hAnsi="Arial Narrow" w:cs="Arial"/>
          <w:sz w:val="22"/>
          <w:szCs w:val="22"/>
        </w:rPr>
        <w:t xml:space="preserve">, </w:t>
      </w:r>
      <w:r w:rsidR="00EB3650" w:rsidRPr="00A960E3">
        <w:rPr>
          <w:rFonts w:ascii="Arial Narrow" w:hAnsi="Arial Narrow" w:cs="Arial"/>
          <w:sz w:val="22"/>
          <w:szCs w:val="22"/>
        </w:rPr>
        <w:t xml:space="preserve">informuje o </w:t>
      </w:r>
      <w:r w:rsidRPr="00A960E3">
        <w:rPr>
          <w:rFonts w:ascii="Arial Narrow" w:hAnsi="Arial Narrow" w:cs="Arial"/>
          <w:sz w:val="22"/>
          <w:szCs w:val="22"/>
        </w:rPr>
        <w:t>dokon</w:t>
      </w:r>
      <w:r w:rsidR="00EB3650" w:rsidRPr="00A960E3">
        <w:rPr>
          <w:rFonts w:ascii="Arial Narrow" w:hAnsi="Arial Narrow" w:cs="Arial"/>
          <w:sz w:val="22"/>
          <w:szCs w:val="22"/>
        </w:rPr>
        <w:t>aniu</w:t>
      </w:r>
      <w:r w:rsidRPr="00A960E3">
        <w:rPr>
          <w:rFonts w:ascii="Arial Narrow" w:hAnsi="Arial Narrow" w:cs="Arial"/>
          <w:sz w:val="22"/>
          <w:szCs w:val="22"/>
        </w:rPr>
        <w:t xml:space="preserve"> </w:t>
      </w:r>
      <w:r w:rsidR="00460DC4" w:rsidRPr="00A960E3">
        <w:rPr>
          <w:rFonts w:ascii="Arial Narrow" w:hAnsi="Arial Narrow" w:cs="Arial"/>
          <w:sz w:val="22"/>
          <w:szCs w:val="22"/>
        </w:rPr>
        <w:t>zmian</w:t>
      </w:r>
      <w:r w:rsidRPr="00A960E3">
        <w:rPr>
          <w:rFonts w:ascii="Arial Narrow" w:hAnsi="Arial Narrow" w:cs="Arial"/>
          <w:sz w:val="22"/>
          <w:szCs w:val="22"/>
        </w:rPr>
        <w:t xml:space="preserve"> w z</w:t>
      </w:r>
      <w:r w:rsidR="00460DC4" w:rsidRPr="00A960E3">
        <w:rPr>
          <w:rFonts w:ascii="Arial Narrow" w:hAnsi="Arial Narrow" w:cs="Arial"/>
          <w:sz w:val="22"/>
          <w:szCs w:val="22"/>
        </w:rPr>
        <w:t>apis</w:t>
      </w:r>
      <w:r w:rsidRPr="00A960E3">
        <w:rPr>
          <w:rFonts w:ascii="Arial Narrow" w:hAnsi="Arial Narrow" w:cs="Arial"/>
          <w:sz w:val="22"/>
          <w:szCs w:val="22"/>
        </w:rPr>
        <w:t>ach</w:t>
      </w:r>
      <w:r w:rsidR="00460DC4" w:rsidRPr="00A960E3">
        <w:rPr>
          <w:rFonts w:ascii="Arial Narrow" w:hAnsi="Arial Narrow" w:cs="Arial"/>
          <w:sz w:val="22"/>
          <w:szCs w:val="22"/>
        </w:rPr>
        <w:t xml:space="preserve"> </w:t>
      </w:r>
      <w:r w:rsidR="0022485D" w:rsidRPr="00A960E3">
        <w:rPr>
          <w:rFonts w:ascii="Arial Narrow" w:hAnsi="Arial Narrow" w:cs="Arial"/>
          <w:sz w:val="22"/>
          <w:szCs w:val="22"/>
        </w:rPr>
        <w:t>SWZ</w:t>
      </w:r>
      <w:r w:rsidR="00460DC4" w:rsidRPr="00A960E3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A960E3">
        <w:rPr>
          <w:rFonts w:ascii="Arial Narrow" w:hAnsi="Arial Narrow" w:cs="Arial"/>
          <w:sz w:val="22"/>
          <w:szCs w:val="22"/>
        </w:rPr>
        <w:t>:</w:t>
      </w:r>
    </w:p>
    <w:p w14:paraId="6E5A373F" w14:textId="77777777" w:rsidR="006974F9" w:rsidRPr="00E635F0" w:rsidRDefault="006974F9" w:rsidP="006974F9">
      <w:pPr>
        <w:numPr>
          <w:ilvl w:val="2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16065DA1" w14:textId="4B6C6E5F" w:rsidR="006974F9" w:rsidRPr="00E635F0" w:rsidRDefault="006974F9" w:rsidP="006974F9">
      <w:pPr>
        <w:spacing w:line="360" w:lineRule="auto"/>
        <w:ind w:left="35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tj. do dnia 2024-11-08 </w:t>
      </w:r>
      <w:r w:rsidRPr="00E635F0">
        <w:rPr>
          <w:rFonts w:ascii="Arial Narrow" w:hAnsi="Arial Narrow"/>
          <w:sz w:val="22"/>
          <w:szCs w:val="22"/>
        </w:rPr>
        <w:t xml:space="preserve">do godz. 08: 00, według wyboru Wykonawcy w jednej lub kilku następujących formach: </w:t>
      </w:r>
    </w:p>
    <w:p w14:paraId="0D42B924" w14:textId="77777777" w:rsidR="006974F9" w:rsidRPr="00E635F0" w:rsidRDefault="006974F9" w:rsidP="006974F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53C550C6" w14:textId="77777777" w:rsidR="006974F9" w:rsidRPr="00E635F0" w:rsidRDefault="006974F9" w:rsidP="006974F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53B8ACB2" w14:textId="77777777" w:rsidR="006974F9" w:rsidRPr="00E635F0" w:rsidRDefault="006974F9" w:rsidP="006974F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6EC610A9" w14:textId="77777777" w:rsidR="006974F9" w:rsidRPr="00E635F0" w:rsidRDefault="006974F9" w:rsidP="006974F9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3F7A2818" w14:textId="43B5F3C0" w:rsidR="006974F9" w:rsidRPr="00E635F0" w:rsidRDefault="006974F9" w:rsidP="006974F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 w:rsidRPr="00B14FC0">
        <w:rPr>
          <w:rFonts w:ascii="Arial Narrow" w:hAnsi="Arial Narrow"/>
          <w:sz w:val="22"/>
          <w:szCs w:val="22"/>
        </w:rPr>
        <w:t>2025-02-05</w:t>
      </w:r>
    </w:p>
    <w:p w14:paraId="4C60EE92" w14:textId="778CBB5C" w:rsidR="006974F9" w:rsidRDefault="006974F9" w:rsidP="006974F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Pr="00B14FC0">
        <w:rPr>
          <w:rFonts w:ascii="Arial Narrow" w:hAnsi="Arial Narrow"/>
          <w:sz w:val="22"/>
          <w:szCs w:val="22"/>
        </w:rPr>
        <w:t>2025-02-05.</w:t>
      </w:r>
    </w:p>
    <w:p w14:paraId="3DAD2650" w14:textId="5061D467" w:rsidR="006974F9" w:rsidRPr="00481FF7" w:rsidRDefault="006974F9" w:rsidP="006974F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lastRenderedPageBreak/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2024-11-08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36A3ABA5" w14:textId="77777777" w:rsidR="006974F9" w:rsidRDefault="006974F9" w:rsidP="006974F9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3FFCB7F3" w14:textId="77777777" w:rsidR="006974F9" w:rsidRDefault="006974F9" w:rsidP="006974F9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5D29CB67" w14:textId="77777777" w:rsidR="006974F9" w:rsidRDefault="006974F9" w:rsidP="006974F9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276D1E5D" w14:textId="77777777" w:rsidR="006974F9" w:rsidRDefault="006974F9" w:rsidP="006974F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20329780" w14:textId="77777777" w:rsidR="006974F9" w:rsidRPr="00012C39" w:rsidRDefault="006974F9" w:rsidP="006974F9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4FEAC870" w14:textId="5A51471E" w:rsidR="006974F9" w:rsidRDefault="006974F9" w:rsidP="006974F9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1E543F">
        <w:rPr>
          <w:rFonts w:ascii="Arial Narrow" w:hAnsi="Arial Narrow"/>
          <w:i/>
          <w:sz w:val="22"/>
          <w:szCs w:val="22"/>
        </w:rPr>
        <w:t xml:space="preserve">ogłoszenia </w:t>
      </w:r>
      <w:r w:rsidR="001E543F" w:rsidRPr="001E543F">
        <w:rPr>
          <w:rFonts w:ascii="Lucida Sans Unicode" w:hAnsi="Lucida Sans Unicode" w:cs="Lucida Sans Unicode"/>
          <w:b/>
          <w:bCs/>
          <w:color w:val="444444"/>
        </w:rPr>
        <w:t>655757</w:t>
      </w:r>
      <w:r w:rsidRPr="001E543F">
        <w:rPr>
          <w:rFonts w:ascii="Lucida Sans Unicode" w:hAnsi="Lucida Sans Unicode" w:cs="Lucida Sans Unicode"/>
          <w:b/>
          <w:bCs/>
          <w:color w:val="444444"/>
        </w:rPr>
        <w:t>-2024</w:t>
      </w:r>
    </w:p>
    <w:p w14:paraId="7D1860B4" w14:textId="77777777" w:rsidR="006974F9" w:rsidRDefault="006974F9" w:rsidP="006974F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2B42C870" w14:textId="77777777" w:rsidR="006974F9" w:rsidRDefault="006974F9" w:rsidP="006974F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3C102BA8" w14:textId="77777777" w:rsidR="006974F9" w:rsidRDefault="006974F9" w:rsidP="006974F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5367A3FF" w14:textId="77777777" w:rsidR="006974F9" w:rsidRPr="00012C39" w:rsidRDefault="006974F9" w:rsidP="006974F9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4A0B50EB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2F2C14B3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4922DBE3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595A6A88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7CB5BFCA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638BA729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7F98B69E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20A2CCBA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2094C2D4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06030EE5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3E5F0C6E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5F6CBC5D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698324E8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672BD26A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17340932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42519117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4E37F599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53D5CB0B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4BDB4461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35DB1FD8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32617CCF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60FDD4C8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04D8F6B8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127DA034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28CB85D8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31B63132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0E41D9FB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78779692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7075EF57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7F61CA2F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1ED85B46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6D324632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3CBBEE17" w14:textId="77777777" w:rsidR="006974F9" w:rsidRDefault="006974F9" w:rsidP="006974F9">
      <w:pPr>
        <w:ind w:left="357"/>
        <w:jc w:val="both"/>
        <w:rPr>
          <w:rFonts w:ascii="Arial Narrow" w:hAnsi="Arial Narrow"/>
        </w:rPr>
      </w:pPr>
    </w:p>
    <w:p w14:paraId="10A9C100" w14:textId="77777777" w:rsidR="006974F9" w:rsidRPr="00012C39" w:rsidRDefault="006974F9" w:rsidP="006974F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5B5DCBE7" w14:textId="77777777" w:rsidR="006974F9" w:rsidRPr="001E543F" w:rsidRDefault="006974F9" w:rsidP="006974F9">
      <w:pPr>
        <w:ind w:left="357"/>
        <w:jc w:val="both"/>
        <w:rPr>
          <w:rFonts w:ascii="Arial Narrow" w:hAnsi="Arial Narrow"/>
        </w:rPr>
      </w:pPr>
      <w:r w:rsidRPr="001E543F">
        <w:rPr>
          <w:rFonts w:ascii="Arial Narrow" w:hAnsi="Arial Narrow"/>
        </w:rPr>
        <w:t>egz. 1 - a/a kancelaria</w:t>
      </w:r>
    </w:p>
    <w:p w14:paraId="386451E2" w14:textId="3F51B62D" w:rsidR="006974F9" w:rsidRPr="001E543F" w:rsidRDefault="006974F9" w:rsidP="006974F9">
      <w:pPr>
        <w:rPr>
          <w:rFonts w:ascii="Arial Narrow" w:hAnsi="Arial Narrow" w:cs="Arial"/>
          <w:szCs w:val="24"/>
        </w:rPr>
      </w:pPr>
      <w:r w:rsidRPr="001E543F">
        <w:rPr>
          <w:rFonts w:ascii="Arial Narrow" w:hAnsi="Arial Narrow"/>
        </w:rPr>
        <w:t xml:space="preserve">        egz. 2 – </w:t>
      </w:r>
      <w:r w:rsidRPr="001E543F">
        <w:rPr>
          <w:rFonts w:ascii="Arial Narrow" w:hAnsi="Arial Narrow" w:cs="Arial"/>
          <w:szCs w:val="24"/>
        </w:rPr>
        <w:t xml:space="preserve">strona </w:t>
      </w:r>
      <w:proofErr w:type="spellStart"/>
      <w:r w:rsidRPr="001E543F">
        <w:rPr>
          <w:rFonts w:ascii="Arial Narrow" w:hAnsi="Arial Narrow" w:cs="Arial"/>
          <w:szCs w:val="24"/>
        </w:rPr>
        <w:t>int</w:t>
      </w:r>
      <w:proofErr w:type="spellEnd"/>
      <w:r w:rsidRPr="001E543F">
        <w:rPr>
          <w:rFonts w:ascii="Arial Narrow" w:hAnsi="Arial Narrow" w:cs="Arial"/>
          <w:szCs w:val="24"/>
        </w:rPr>
        <w:t>. Zamawiającego, platforma e-propublico.pl, SZPubl. T2612 B5</w:t>
      </w:r>
    </w:p>
    <w:p w14:paraId="7BA61354" w14:textId="77777777" w:rsidR="006974F9" w:rsidRPr="00012C39" w:rsidRDefault="006974F9" w:rsidP="006974F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4BCC6A0B" w14:textId="13BDDF72" w:rsidR="006974F9" w:rsidRPr="00A960E3" w:rsidRDefault="006974F9" w:rsidP="006974F9">
      <w:pPr>
        <w:ind w:left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2024-10-29</w:t>
      </w:r>
    </w:p>
    <w:sectPr w:rsidR="006974F9" w:rsidRPr="00A960E3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8446E5" w14:textId="77777777" w:rsidR="00200D69" w:rsidRDefault="00200D69">
      <w:r>
        <w:separator/>
      </w:r>
    </w:p>
  </w:endnote>
  <w:endnote w:type="continuationSeparator" w:id="0">
    <w:p w14:paraId="28C3AE29" w14:textId="77777777" w:rsidR="00200D69" w:rsidRDefault="0020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30FC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E061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3A54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688FE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C2A9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5A1AD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4E1AF" w14:textId="77777777" w:rsidR="00EF1037" w:rsidRDefault="00EF1037">
    <w:pPr>
      <w:pStyle w:val="Stopka"/>
      <w:tabs>
        <w:tab w:val="clear" w:pos="4536"/>
        <w:tab w:val="left" w:pos="6237"/>
      </w:tabs>
    </w:pPr>
  </w:p>
  <w:p w14:paraId="6012AAC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EC9B3" w14:textId="77777777" w:rsidR="00200D69" w:rsidRDefault="00200D69">
      <w:r>
        <w:separator/>
      </w:r>
    </w:p>
  </w:footnote>
  <w:footnote w:type="continuationSeparator" w:id="0">
    <w:p w14:paraId="6500CAE4" w14:textId="77777777" w:rsidR="00200D69" w:rsidRDefault="00200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19427" w14:textId="77777777" w:rsidR="004F298E" w:rsidRDefault="004F2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25457" w14:textId="77777777" w:rsidR="004F298E" w:rsidRDefault="004F2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EABAD" w14:textId="77777777" w:rsidR="004F298E" w:rsidRDefault="004F2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1"/>
  </w:num>
  <w:num w:numId="2" w16cid:durableId="161201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D69"/>
    <w:rsid w:val="00057D02"/>
    <w:rsid w:val="000613E0"/>
    <w:rsid w:val="001A571A"/>
    <w:rsid w:val="001E543F"/>
    <w:rsid w:val="00200D69"/>
    <w:rsid w:val="0022485D"/>
    <w:rsid w:val="002B1C74"/>
    <w:rsid w:val="00384EFD"/>
    <w:rsid w:val="003D2E53"/>
    <w:rsid w:val="004222DA"/>
    <w:rsid w:val="00453E59"/>
    <w:rsid w:val="00460DC4"/>
    <w:rsid w:val="004C6D19"/>
    <w:rsid w:val="004E123B"/>
    <w:rsid w:val="004F298E"/>
    <w:rsid w:val="005079A4"/>
    <w:rsid w:val="0055546F"/>
    <w:rsid w:val="005C0930"/>
    <w:rsid w:val="006736C6"/>
    <w:rsid w:val="006974F9"/>
    <w:rsid w:val="006D4AE5"/>
    <w:rsid w:val="00854803"/>
    <w:rsid w:val="0087224A"/>
    <w:rsid w:val="009149C3"/>
    <w:rsid w:val="00930A96"/>
    <w:rsid w:val="00953AA1"/>
    <w:rsid w:val="0095641D"/>
    <w:rsid w:val="00974688"/>
    <w:rsid w:val="009D169F"/>
    <w:rsid w:val="00A4668B"/>
    <w:rsid w:val="00A960E3"/>
    <w:rsid w:val="00B14FC0"/>
    <w:rsid w:val="00B26D41"/>
    <w:rsid w:val="00B361A9"/>
    <w:rsid w:val="00C152AE"/>
    <w:rsid w:val="00CC50F9"/>
    <w:rsid w:val="00CE108A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5F4BD9"/>
  <w15:chartTrackingRefBased/>
  <w15:docId w15:val="{064D9BC2-1EBF-4E6A-9CC0-08DCEEEA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6974F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263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2024-10-29T08:14:00Z</cp:lastPrinted>
  <dcterms:created xsi:type="dcterms:W3CDTF">2024-10-25T09:00:00Z</dcterms:created>
  <dcterms:modified xsi:type="dcterms:W3CDTF">2024-10-29T08:14:00Z</dcterms:modified>
</cp:coreProperties>
</file>