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465BA6" w14:textId="77777777" w:rsidR="008D2AB8" w:rsidRPr="000B0D2C" w:rsidRDefault="008D2AB8" w:rsidP="008D2AB8">
      <w:pPr>
        <w:pStyle w:val="Nagwek3"/>
        <w:jc w:val="right"/>
        <w:rPr>
          <w:rFonts w:ascii="Times New Roman" w:hAnsi="Times New Roman"/>
          <w:sz w:val="22"/>
          <w:szCs w:val="22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0B0D2C">
        <w:rPr>
          <w:rFonts w:ascii="Times New Roman" w:hAnsi="Times New Roman"/>
          <w:sz w:val="22"/>
          <w:szCs w:val="22"/>
        </w:rPr>
        <w:t xml:space="preserve">Załącznik nr </w:t>
      </w:r>
      <w:r w:rsidR="00012286" w:rsidRPr="000B0D2C">
        <w:rPr>
          <w:rFonts w:ascii="Times New Roman" w:hAnsi="Times New Roman"/>
          <w:sz w:val="22"/>
          <w:szCs w:val="22"/>
        </w:rPr>
        <w:t>1</w:t>
      </w:r>
    </w:p>
    <w:p w14:paraId="1C36D61C" w14:textId="77777777" w:rsidR="008D2AB8" w:rsidRPr="000B0D2C" w:rsidRDefault="008D2AB8" w:rsidP="008D2AB8">
      <w:pPr>
        <w:tabs>
          <w:tab w:val="left" w:pos="694"/>
          <w:tab w:val="right" w:pos="9000"/>
        </w:tabs>
        <w:jc w:val="center"/>
        <w:rPr>
          <w:b/>
        </w:rPr>
      </w:pPr>
      <w:r w:rsidRPr="000B0D2C">
        <w:rPr>
          <w:b/>
        </w:rPr>
        <w:t>FORMULARZ OFERTY</w:t>
      </w:r>
    </w:p>
    <w:p w14:paraId="7EC0ABBD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40895B02" w14:textId="77777777" w:rsidR="00F468D0" w:rsidRDefault="00F468D0" w:rsidP="00F468D0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NAZWA WYKONAWCY:……………………………………………………………………..</w:t>
      </w:r>
    </w:p>
    <w:p w14:paraId="7075448C" w14:textId="77777777" w:rsidR="00F468D0" w:rsidRDefault="00F468D0" w:rsidP="00F468D0">
      <w:pPr>
        <w:tabs>
          <w:tab w:val="right" w:pos="8222"/>
        </w:tabs>
        <w:jc w:val="both"/>
        <w:rPr>
          <w:sz w:val="22"/>
          <w:szCs w:val="22"/>
        </w:rPr>
      </w:pPr>
      <w:r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5DD3B37B" w14:textId="77777777" w:rsidR="00F468D0" w:rsidRDefault="00F468D0" w:rsidP="00F468D0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ADRES:…………………………………………………………………………………………</w:t>
      </w:r>
    </w:p>
    <w:p w14:paraId="1D996302" w14:textId="77777777" w:rsidR="00F468D0" w:rsidRDefault="00F468D0" w:rsidP="00F468D0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2077F7BB" w14:textId="77777777" w:rsidR="00F468D0" w:rsidRDefault="00F468D0" w:rsidP="00F468D0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>TEL.</w:t>
      </w:r>
      <w:r>
        <w:rPr>
          <w:sz w:val="22"/>
          <w:szCs w:val="22"/>
        </w:rPr>
        <w:t>……………………………………………………………………………………………..</w:t>
      </w:r>
    </w:p>
    <w:p w14:paraId="356776A8" w14:textId="77777777" w:rsidR="00F468D0" w:rsidRDefault="00F468D0" w:rsidP="00F468D0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 xml:space="preserve">FAX </w:t>
      </w:r>
      <w:r>
        <w:rPr>
          <w:sz w:val="22"/>
          <w:szCs w:val="22"/>
        </w:rPr>
        <w:t>…………………………………………………………………………………………….</w:t>
      </w:r>
    </w:p>
    <w:p w14:paraId="5D3FEDEF" w14:textId="77777777" w:rsidR="00F468D0" w:rsidRDefault="00F468D0" w:rsidP="00F468D0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7897E108" w14:textId="77777777" w:rsidR="00F468D0" w:rsidRDefault="00F468D0" w:rsidP="00F468D0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  <w:lang w:val="de-DE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REGON:………………………………………………...</w:t>
      </w:r>
    </w:p>
    <w:p w14:paraId="75A0EFBB" w14:textId="77777777" w:rsidR="00F468D0" w:rsidRDefault="00F468D0" w:rsidP="00F468D0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szCs w:val="22"/>
        </w:rPr>
        <w:t>BANK/ NR KONTA ……………………………………………………………………………</w:t>
      </w:r>
    </w:p>
    <w:p w14:paraId="3A19D4A4" w14:textId="77777777" w:rsidR="00F468D0" w:rsidRDefault="00F468D0" w:rsidP="00F468D0">
      <w:pPr>
        <w:spacing w:line="360" w:lineRule="auto"/>
      </w:pPr>
      <w:r>
        <w:t>Do: Nazwa i siedziba Zamawiającego:</w:t>
      </w:r>
    </w:p>
    <w:p w14:paraId="0BFF6D3A" w14:textId="77777777" w:rsidR="00F468D0" w:rsidRDefault="00F468D0" w:rsidP="00F468D0">
      <w:pPr>
        <w:ind w:right="-110"/>
        <w:rPr>
          <w:b/>
        </w:rPr>
      </w:pPr>
      <w:r>
        <w:rPr>
          <w:b/>
        </w:rPr>
        <w:t>Akademia Górniczo - Hutnicza</w:t>
      </w:r>
    </w:p>
    <w:p w14:paraId="610DEEC9" w14:textId="77777777" w:rsidR="00F468D0" w:rsidRDefault="00F468D0" w:rsidP="00F468D0">
      <w:pPr>
        <w:ind w:right="-110"/>
        <w:rPr>
          <w:b/>
        </w:rPr>
      </w:pPr>
      <w:r>
        <w:rPr>
          <w:b/>
        </w:rPr>
        <w:t>im. Stanisława Staszica w Krakowie</w:t>
      </w:r>
    </w:p>
    <w:p w14:paraId="6E8E6F02" w14:textId="77777777" w:rsidR="00F468D0" w:rsidRDefault="00F468D0" w:rsidP="00F468D0">
      <w:pPr>
        <w:ind w:right="-110"/>
        <w:rPr>
          <w:b/>
        </w:rPr>
      </w:pPr>
      <w:r>
        <w:rPr>
          <w:b/>
        </w:rPr>
        <w:t xml:space="preserve">Dział Zamówień Publicznych  </w:t>
      </w:r>
    </w:p>
    <w:p w14:paraId="69457F55" w14:textId="77777777" w:rsidR="00F468D0" w:rsidRDefault="00F468D0" w:rsidP="00F468D0">
      <w:pPr>
        <w:ind w:right="-110"/>
        <w:rPr>
          <w:b/>
        </w:rPr>
      </w:pPr>
      <w:r>
        <w:rPr>
          <w:b/>
        </w:rPr>
        <w:t xml:space="preserve">Al. Mickiewicza 30 </w:t>
      </w:r>
    </w:p>
    <w:p w14:paraId="2A32D764" w14:textId="77777777" w:rsidR="00F468D0" w:rsidRDefault="00F468D0" w:rsidP="00F468D0">
      <w:pPr>
        <w:rPr>
          <w:b/>
        </w:rPr>
      </w:pPr>
      <w:r>
        <w:rPr>
          <w:b/>
        </w:rPr>
        <w:t xml:space="preserve">30-059 Kraków,  </w:t>
      </w:r>
    </w:p>
    <w:p w14:paraId="7B7DE64D" w14:textId="77777777" w:rsidR="008D2AB8" w:rsidRDefault="008D2AB8" w:rsidP="008D2AB8">
      <w:pPr>
        <w:ind w:firstLine="3969"/>
        <w:rPr>
          <w:b/>
        </w:rPr>
      </w:pPr>
    </w:p>
    <w:p w14:paraId="27F9030C" w14:textId="527F89D1" w:rsidR="008D2AB8" w:rsidRDefault="008D2AB8" w:rsidP="006176B1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6854B3" w:rsidRPr="006854B3">
        <w:rPr>
          <w:b/>
        </w:rPr>
        <w:t>Wsparcie techniczne i produkcja eleme</w:t>
      </w:r>
      <w:r w:rsidR="00C456C7">
        <w:rPr>
          <w:b/>
        </w:rPr>
        <w:t>nt</w:t>
      </w:r>
      <w:r w:rsidR="006854B3" w:rsidRPr="006854B3">
        <w:rPr>
          <w:b/>
        </w:rPr>
        <w:t xml:space="preserve">ów do eksperymentu </w:t>
      </w:r>
      <w:r w:rsidR="00AC07A1" w:rsidRPr="00AC07A1">
        <w:rPr>
          <w:b/>
        </w:rPr>
        <w:t>ISS MXene in LEO</w:t>
      </w:r>
      <w:r w:rsidR="006854B3" w:rsidRPr="006854B3">
        <w:rPr>
          <w:b/>
        </w:rPr>
        <w:t>- DE-dzp.272-</w:t>
      </w:r>
      <w:r w:rsidR="00C17838">
        <w:rPr>
          <w:b/>
        </w:rPr>
        <w:t>623</w:t>
      </w:r>
      <w:r w:rsidR="006854B3" w:rsidRPr="006854B3">
        <w:rPr>
          <w:b/>
        </w:rPr>
        <w:t>/24</w:t>
      </w:r>
      <w:r w:rsidR="006854B3">
        <w:rPr>
          <w:b/>
        </w:rPr>
        <w:t xml:space="preserve">, </w:t>
      </w:r>
      <w:r>
        <w:t>oferuję realizację przedmiotu zamówienia, zgodnie z zasadami określonymi w specyfikacji istotnych warunków zamówienia.</w:t>
      </w:r>
    </w:p>
    <w:p w14:paraId="16F6AC91" w14:textId="77777777" w:rsidR="008D2AB8" w:rsidRDefault="008D2AB8" w:rsidP="008D2AB8">
      <w:pPr>
        <w:tabs>
          <w:tab w:val="right" w:pos="9000"/>
        </w:tabs>
      </w:pPr>
    </w:p>
    <w:p w14:paraId="14375157" w14:textId="77777777" w:rsidR="006854B3" w:rsidRDefault="006854B3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 za całość przedmiotu zamówienia: …………………EURO</w:t>
      </w:r>
    </w:p>
    <w:p w14:paraId="157AA9C1" w14:textId="77777777" w:rsidR="006854B3" w:rsidRDefault="006854B3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Słownie złotych: ……………………………………</w:t>
      </w:r>
    </w:p>
    <w:p w14:paraId="27BDFF1E" w14:textId="77777777" w:rsidR="006854B3" w:rsidRDefault="006854B3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powyższa cena zawiera podatek VAT w wysokości: ………………………..</w:t>
      </w:r>
    </w:p>
    <w:p w14:paraId="112CAC94" w14:textId="2E5FAEB4" w:rsidR="00DF6255" w:rsidRDefault="006854B3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 xml:space="preserve"> </w:t>
      </w:r>
    </w:p>
    <w:p w14:paraId="14F48E14" w14:textId="4A316AB9" w:rsidR="006854B3" w:rsidRDefault="008D2AB8" w:rsidP="008D2AB8">
      <w:pPr>
        <w:widowControl w:val="0"/>
        <w:spacing w:line="360" w:lineRule="auto"/>
        <w:ind w:right="1"/>
        <w:jc w:val="both"/>
      </w:pPr>
      <w:r>
        <w:rPr>
          <w:b/>
        </w:rPr>
        <w:t xml:space="preserve">Termin realizacji umowy: </w:t>
      </w:r>
      <w:r w:rsidR="00D913D6">
        <w:t xml:space="preserve">do </w:t>
      </w:r>
      <w:r w:rsidR="002A6EF6">
        <w:t>31</w:t>
      </w:r>
      <w:r w:rsidR="006854B3">
        <w:t xml:space="preserve"> stycznia 2025r., w tym:</w:t>
      </w:r>
    </w:p>
    <w:p w14:paraId="6E63A545" w14:textId="300372B8" w:rsidR="00AC07A1" w:rsidRDefault="00201ED1" w:rsidP="00201ED1">
      <w:pPr>
        <w:jc w:val="both"/>
        <w:rPr>
          <w:rFonts w:ascii="Verdana" w:hAnsi="Verdana" w:cs="Arial"/>
          <w:sz w:val="18"/>
          <w:szCs w:val="18"/>
        </w:rPr>
      </w:pPr>
      <w:r w:rsidRPr="00241060">
        <w:rPr>
          <w:rFonts w:ascii="Verdana" w:hAnsi="Verdana" w:cs="Arial"/>
          <w:sz w:val="18"/>
          <w:szCs w:val="18"/>
        </w:rPr>
        <w:t xml:space="preserve">Etap 1 </w:t>
      </w:r>
      <w:r w:rsidR="00AC07A1">
        <w:rPr>
          <w:rFonts w:ascii="Verdana" w:hAnsi="Verdana" w:cs="Arial"/>
          <w:sz w:val="18"/>
          <w:szCs w:val="18"/>
        </w:rPr>
        <w:t>–</w:t>
      </w:r>
      <w:r w:rsidR="007A18BB" w:rsidRPr="007A18BB">
        <w:rPr>
          <w:rFonts w:ascii="Verdana" w:hAnsi="Verdana" w:cs="Arial"/>
          <w:sz w:val="18"/>
          <w:szCs w:val="18"/>
        </w:rPr>
        <w:t xml:space="preserve"> przeprowadzenie wstępnych konsultacji projektowych </w:t>
      </w:r>
      <w:r w:rsidR="007A18BB">
        <w:rPr>
          <w:rFonts w:ascii="Verdana" w:hAnsi="Verdana" w:cs="Arial"/>
          <w:sz w:val="18"/>
          <w:szCs w:val="18"/>
        </w:rPr>
        <w:t>-</w:t>
      </w:r>
      <w:r w:rsidR="007A18BB" w:rsidRPr="007A18BB">
        <w:rPr>
          <w:rFonts w:ascii="Verdana" w:hAnsi="Verdana" w:cs="Arial"/>
          <w:sz w:val="18"/>
          <w:szCs w:val="18"/>
        </w:rPr>
        <w:t xml:space="preserve"> do </w:t>
      </w:r>
      <w:r w:rsidR="002A6EF6">
        <w:rPr>
          <w:rFonts w:ascii="Verdana" w:hAnsi="Verdana" w:cs="Arial"/>
          <w:sz w:val="18"/>
          <w:szCs w:val="18"/>
        </w:rPr>
        <w:t>1</w:t>
      </w:r>
      <w:r w:rsidR="007A18BB" w:rsidRPr="007A18BB">
        <w:rPr>
          <w:rFonts w:ascii="Verdana" w:hAnsi="Verdana" w:cs="Arial"/>
          <w:sz w:val="18"/>
          <w:szCs w:val="18"/>
        </w:rPr>
        <w:t xml:space="preserve"> tygodni od daty podpisania umowy</w:t>
      </w:r>
    </w:p>
    <w:p w14:paraId="1E260CAF" w14:textId="6F91FCCB" w:rsidR="00201ED1" w:rsidRPr="002A6EF6" w:rsidRDefault="00AC07A1" w:rsidP="002A6EF6">
      <w:pPr>
        <w:spacing w:line="360" w:lineRule="auto"/>
        <w:rPr>
          <w:sz w:val="22"/>
          <w:szCs w:val="22"/>
        </w:rPr>
      </w:pPr>
      <w:r>
        <w:rPr>
          <w:rFonts w:ascii="Verdana" w:hAnsi="Verdana" w:cs="Arial"/>
          <w:sz w:val="18"/>
          <w:szCs w:val="18"/>
        </w:rPr>
        <w:t xml:space="preserve">Etap 2 - </w:t>
      </w:r>
      <w:r w:rsidR="002A6EF6" w:rsidRPr="00397AD5">
        <w:rPr>
          <w:sz w:val="22"/>
          <w:szCs w:val="22"/>
        </w:rPr>
        <w:t xml:space="preserve">dostawa wszystkich elementów objętych przedmiotem zamówienia  </w:t>
      </w:r>
      <w:r w:rsidR="00201ED1" w:rsidRPr="00201ED1">
        <w:rPr>
          <w:rFonts w:ascii="Verdana" w:hAnsi="Verdana" w:cs="Arial"/>
          <w:sz w:val="18"/>
          <w:szCs w:val="18"/>
        </w:rPr>
        <w:t>– do 2</w:t>
      </w:r>
      <w:r w:rsidR="002A6EF6">
        <w:rPr>
          <w:rFonts w:ascii="Verdana" w:hAnsi="Verdana" w:cs="Arial"/>
          <w:sz w:val="18"/>
          <w:szCs w:val="18"/>
        </w:rPr>
        <w:t>5</w:t>
      </w:r>
      <w:r w:rsidR="00201ED1" w:rsidRPr="00201ED1">
        <w:rPr>
          <w:rFonts w:ascii="Verdana" w:hAnsi="Verdana" w:cs="Arial"/>
          <w:sz w:val="18"/>
          <w:szCs w:val="18"/>
        </w:rPr>
        <w:t>.11.2024r.</w:t>
      </w:r>
    </w:p>
    <w:p w14:paraId="34C15809" w14:textId="47833336" w:rsidR="00201ED1" w:rsidRDefault="00201ED1" w:rsidP="00201ED1">
      <w:pPr>
        <w:jc w:val="both"/>
        <w:rPr>
          <w:rFonts w:ascii="Verdana" w:hAnsi="Verdana" w:cs="Arial"/>
          <w:sz w:val="18"/>
          <w:szCs w:val="18"/>
        </w:rPr>
      </w:pPr>
      <w:r w:rsidRPr="00201ED1">
        <w:rPr>
          <w:rFonts w:ascii="Verdana" w:hAnsi="Verdana" w:cs="Arial"/>
          <w:sz w:val="18"/>
          <w:szCs w:val="18"/>
        </w:rPr>
        <w:t xml:space="preserve">Etap </w:t>
      </w:r>
      <w:r w:rsidR="007A18BB">
        <w:rPr>
          <w:rFonts w:ascii="Verdana" w:hAnsi="Verdana" w:cs="Arial"/>
          <w:sz w:val="18"/>
          <w:szCs w:val="18"/>
        </w:rPr>
        <w:t>3</w:t>
      </w:r>
      <w:r w:rsidRPr="00201ED1">
        <w:rPr>
          <w:rFonts w:ascii="Verdana" w:hAnsi="Verdana" w:cs="Arial"/>
          <w:sz w:val="18"/>
          <w:szCs w:val="18"/>
        </w:rPr>
        <w:t xml:space="preserve"> – </w:t>
      </w:r>
      <w:r w:rsidR="002A6EF6" w:rsidRPr="00DF1C13">
        <w:rPr>
          <w:sz w:val="22"/>
          <w:szCs w:val="22"/>
        </w:rPr>
        <w:t>Integracja i testy funkcjonalne</w:t>
      </w:r>
      <w:r w:rsidR="002A6EF6" w:rsidRPr="00201ED1">
        <w:rPr>
          <w:rFonts w:ascii="Verdana" w:hAnsi="Verdana" w:cs="Arial"/>
          <w:sz w:val="18"/>
          <w:szCs w:val="18"/>
        </w:rPr>
        <w:t xml:space="preserve"> </w:t>
      </w:r>
      <w:r w:rsidRPr="00201ED1">
        <w:rPr>
          <w:rFonts w:ascii="Verdana" w:hAnsi="Verdana" w:cs="Arial"/>
          <w:sz w:val="18"/>
          <w:szCs w:val="18"/>
        </w:rPr>
        <w:t xml:space="preserve">– do </w:t>
      </w:r>
      <w:r w:rsidR="002A6EF6">
        <w:rPr>
          <w:rFonts w:ascii="Verdana" w:hAnsi="Verdana" w:cs="Arial"/>
          <w:sz w:val="18"/>
          <w:szCs w:val="18"/>
        </w:rPr>
        <w:t>0</w:t>
      </w:r>
      <w:r w:rsidRPr="00201ED1">
        <w:rPr>
          <w:rFonts w:ascii="Verdana" w:hAnsi="Verdana" w:cs="Arial"/>
          <w:sz w:val="18"/>
          <w:szCs w:val="18"/>
        </w:rPr>
        <w:t>5.12.2024r.</w:t>
      </w:r>
    </w:p>
    <w:p w14:paraId="2775E898" w14:textId="696F4935" w:rsidR="002A6EF6" w:rsidRPr="00201ED1" w:rsidRDefault="002A6EF6" w:rsidP="00201ED1">
      <w:pPr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 xml:space="preserve">Etap 4- </w:t>
      </w:r>
      <w:r w:rsidRPr="00444195">
        <w:rPr>
          <w:sz w:val="22"/>
          <w:szCs w:val="22"/>
        </w:rPr>
        <w:t>Weryfikacja w zakresie kwalifikacji i akceptacji</w:t>
      </w:r>
      <w:r>
        <w:rPr>
          <w:sz w:val="22"/>
          <w:szCs w:val="22"/>
        </w:rPr>
        <w:t>-do 10.01.2025</w:t>
      </w:r>
    </w:p>
    <w:p w14:paraId="79E56927" w14:textId="4B7AFCE8" w:rsidR="00F42AD9" w:rsidRPr="00201ED1" w:rsidRDefault="00201ED1" w:rsidP="00201ED1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201ED1">
        <w:rPr>
          <w:rFonts w:ascii="Verdana" w:hAnsi="Verdana" w:cs="Arial"/>
          <w:sz w:val="18"/>
          <w:szCs w:val="18"/>
        </w:rPr>
        <w:t xml:space="preserve">Etap </w:t>
      </w:r>
      <w:r w:rsidR="002A6EF6">
        <w:rPr>
          <w:rFonts w:ascii="Verdana" w:hAnsi="Verdana" w:cs="Arial"/>
          <w:sz w:val="18"/>
          <w:szCs w:val="18"/>
        </w:rPr>
        <w:t>5</w:t>
      </w:r>
      <w:r w:rsidRPr="00201ED1">
        <w:rPr>
          <w:rFonts w:ascii="Verdana" w:hAnsi="Verdana" w:cs="Arial"/>
          <w:sz w:val="18"/>
          <w:szCs w:val="18"/>
        </w:rPr>
        <w:t xml:space="preserve"> – wykonanie raportu finalnego</w:t>
      </w:r>
      <w:r w:rsidR="00F468D0" w:rsidRPr="00201ED1">
        <w:rPr>
          <w:rFonts w:ascii="Verdana" w:hAnsi="Verdana"/>
          <w:sz w:val="18"/>
          <w:szCs w:val="18"/>
        </w:rPr>
        <w:t xml:space="preserve"> </w:t>
      </w:r>
      <w:r w:rsidRPr="00201ED1">
        <w:rPr>
          <w:rFonts w:ascii="Verdana" w:hAnsi="Verdana"/>
          <w:sz w:val="18"/>
          <w:szCs w:val="18"/>
        </w:rPr>
        <w:t xml:space="preserve"> - do </w:t>
      </w:r>
      <w:r w:rsidR="002A6EF6">
        <w:rPr>
          <w:rFonts w:ascii="Verdana" w:hAnsi="Verdana"/>
          <w:sz w:val="18"/>
          <w:szCs w:val="18"/>
        </w:rPr>
        <w:t>31</w:t>
      </w:r>
      <w:r w:rsidRPr="00201ED1">
        <w:rPr>
          <w:rFonts w:ascii="Verdana" w:hAnsi="Verdana"/>
          <w:sz w:val="18"/>
          <w:szCs w:val="18"/>
        </w:rPr>
        <w:t>.01.2025r.</w:t>
      </w:r>
    </w:p>
    <w:p w14:paraId="72534AE2" w14:textId="77777777" w:rsidR="00201ED1" w:rsidRDefault="00201ED1" w:rsidP="00DF6255">
      <w:pPr>
        <w:tabs>
          <w:tab w:val="left" w:pos="426"/>
        </w:tabs>
        <w:jc w:val="both"/>
        <w:rPr>
          <w:sz w:val="22"/>
        </w:rPr>
      </w:pPr>
    </w:p>
    <w:p w14:paraId="016DB9D2" w14:textId="09147EDB" w:rsidR="008D2AB8" w:rsidRPr="00FE545C" w:rsidRDefault="008D2AB8" w:rsidP="00DF6255">
      <w:pPr>
        <w:tabs>
          <w:tab w:val="left" w:pos="426"/>
        </w:tabs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697E62DC" w14:textId="77777777" w:rsidR="00F468D0" w:rsidRDefault="00F468D0" w:rsidP="00DF6255">
      <w:pPr>
        <w:tabs>
          <w:tab w:val="left" w:pos="426"/>
        </w:tabs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30A38D42" w14:textId="77777777" w:rsidR="00F468D0" w:rsidRDefault="00F468D0" w:rsidP="00DF6255">
      <w:pPr>
        <w:tabs>
          <w:tab w:val="left" w:pos="426"/>
        </w:tabs>
        <w:jc w:val="both"/>
        <w:rPr>
          <w:sz w:val="22"/>
          <w:szCs w:val="22"/>
        </w:rPr>
      </w:pPr>
    </w:p>
    <w:p w14:paraId="0D6EDB2C" w14:textId="77777777" w:rsidR="00F468D0" w:rsidRDefault="00F468D0" w:rsidP="00DF6255">
      <w:pPr>
        <w:tabs>
          <w:tab w:val="left" w:pos="426"/>
        </w:tabs>
        <w:jc w:val="both"/>
        <w:rPr>
          <w:sz w:val="22"/>
          <w:szCs w:val="22"/>
        </w:rPr>
      </w:pPr>
      <w:r>
        <w:rPr>
          <w:b/>
          <w:sz w:val="22"/>
          <w:szCs w:val="22"/>
          <w:u w:val="single"/>
        </w:rPr>
        <w:t>Jednocześnie oświadczamy, że:</w:t>
      </w:r>
    </w:p>
    <w:p w14:paraId="70DAD151" w14:textId="77777777" w:rsidR="00F468D0" w:rsidRDefault="00F468D0" w:rsidP="00DF6255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159D0252" w14:textId="77777777" w:rsidR="00F468D0" w:rsidRDefault="00F468D0" w:rsidP="00DF6255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lastRenderedPageBreak/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0A03772C" w14:textId="77777777" w:rsidR="00F468D0" w:rsidRDefault="00F468D0" w:rsidP="00DF6255">
      <w:pPr>
        <w:numPr>
          <w:ilvl w:val="0"/>
          <w:numId w:val="1"/>
        </w:numPr>
        <w:jc w:val="both"/>
        <w:rPr>
          <w:sz w:val="22"/>
          <w:szCs w:val="22"/>
        </w:rPr>
      </w:pPr>
      <w:bookmarkStart w:id="0" w:name="_GoBack"/>
      <w:bookmarkEnd w:id="0"/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41FF8004" w14:textId="77777777" w:rsidR="00F468D0" w:rsidRDefault="00F468D0" w:rsidP="00DF6255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1DEF9AA" w14:textId="77777777" w:rsidR="00F468D0" w:rsidRDefault="00F468D0" w:rsidP="00DF6255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21CAAEC" w14:textId="77777777" w:rsidR="00F468D0" w:rsidRDefault="00F468D0" w:rsidP="00DF6255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468D0" w14:paraId="7E5DF218" w14:textId="77777777" w:rsidTr="00F468D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D61A79" w14:textId="77777777" w:rsidR="00F468D0" w:rsidRDefault="00F468D0" w:rsidP="00DF62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C24C4E" w14:textId="77777777" w:rsidR="00F468D0" w:rsidRDefault="00F468D0" w:rsidP="00DF62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14:paraId="28F61698" w14:textId="77777777" w:rsidR="00F468D0" w:rsidRDefault="00F468D0" w:rsidP="00DF62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CD846D" w14:textId="77777777" w:rsidR="00F468D0" w:rsidRDefault="00F468D0" w:rsidP="00DF62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F468D0" w14:paraId="7BDD6577" w14:textId="77777777" w:rsidTr="00F468D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1D7684" w14:textId="77777777" w:rsidR="00F468D0" w:rsidRDefault="00F468D0" w:rsidP="00DF6255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58AEDA" w14:textId="77777777" w:rsidR="00F468D0" w:rsidRDefault="00F468D0" w:rsidP="00DF625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388F47" w14:textId="77777777" w:rsidR="00F468D0" w:rsidRDefault="00F468D0" w:rsidP="00DF625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F468D0" w14:paraId="005A60BE" w14:textId="77777777" w:rsidTr="00F468D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8A7BCA" w14:textId="77777777" w:rsidR="00F468D0" w:rsidRDefault="00F468D0" w:rsidP="00DF6255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BBF470" w14:textId="77777777" w:rsidR="00F468D0" w:rsidRDefault="00F468D0" w:rsidP="00DF625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9D307F" w14:textId="77777777" w:rsidR="00F468D0" w:rsidRDefault="00F468D0" w:rsidP="00DF625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263DFC04" w14:textId="77777777" w:rsidR="00F468D0" w:rsidRDefault="00F468D0" w:rsidP="00DF6255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32F9F8A0" w14:textId="77777777" w:rsidR="00F468D0" w:rsidRDefault="00F468D0" w:rsidP="00DF6255">
      <w:pPr>
        <w:pStyle w:val="Nagwek1"/>
        <w:spacing w:before="0" w:after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14:paraId="3AC3EBD1" w14:textId="77777777" w:rsidR="00F468D0" w:rsidRDefault="00F468D0" w:rsidP="00DF6255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14:paraId="093A74AA" w14:textId="77777777" w:rsidR="00F468D0" w:rsidRDefault="00F468D0" w:rsidP="00DF6255">
      <w:pPr>
        <w:tabs>
          <w:tab w:val="left" w:pos="426"/>
        </w:tabs>
        <w:ind w:left="426" w:right="1"/>
        <w:jc w:val="both"/>
        <w:rPr>
          <w:sz w:val="22"/>
          <w:szCs w:val="22"/>
        </w:rPr>
      </w:pPr>
    </w:p>
    <w:p w14:paraId="229A5907" w14:textId="77777777" w:rsidR="00F468D0" w:rsidRDefault="00F468D0" w:rsidP="00DF6255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14:paraId="16562F06" w14:textId="77777777" w:rsidR="00F468D0" w:rsidRDefault="00F468D0" w:rsidP="00DF6255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0356A59E" w14:textId="77777777" w:rsidR="00F468D0" w:rsidRDefault="00F468D0" w:rsidP="00DF6255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2E1C46DC" w14:textId="77777777" w:rsidR="00F468D0" w:rsidRDefault="00F468D0" w:rsidP="00DF6255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0DD74310" w14:textId="77777777" w:rsidR="00F468D0" w:rsidRDefault="00F468D0" w:rsidP="00DF6255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163467D3" w14:textId="77777777" w:rsidR="00F468D0" w:rsidRDefault="00F468D0" w:rsidP="00DF6255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737FC72A" w14:textId="77777777" w:rsidR="00F468D0" w:rsidRDefault="00F468D0" w:rsidP="00DF6255">
      <w:pPr>
        <w:ind w:left="1440"/>
        <w:jc w:val="both"/>
        <w:rPr>
          <w:sz w:val="22"/>
          <w:szCs w:val="22"/>
        </w:rPr>
      </w:pPr>
    </w:p>
    <w:p w14:paraId="08089B56" w14:textId="77777777" w:rsidR="00F468D0" w:rsidRDefault="00F468D0" w:rsidP="00DF6255">
      <w:pPr>
        <w:tabs>
          <w:tab w:val="left" w:pos="540"/>
          <w:tab w:val="left" w:pos="780"/>
        </w:tabs>
        <w:suppressAutoHyphens/>
        <w:jc w:val="both"/>
        <w:rPr>
          <w:sz w:val="20"/>
          <w:szCs w:val="20"/>
        </w:rPr>
      </w:pPr>
      <w:r>
        <w:rPr>
          <w:rFonts w:eastAsia="Calibri"/>
          <w:b/>
          <w:sz w:val="22"/>
          <w:szCs w:val="22"/>
          <w:highlight w:val="yellow"/>
          <w:lang w:eastAsia="zh-CN"/>
        </w:rPr>
        <w:t>Oferta</w:t>
      </w:r>
      <w:r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>
        <w:rPr>
          <w:rFonts w:eastAsia="Calibri"/>
          <w:b/>
          <w:sz w:val="22"/>
          <w:szCs w:val="22"/>
          <w:highlight w:val="yellow"/>
          <w:lang w:eastAsia="zh-CN"/>
        </w:rPr>
        <w:t>powinna</w:t>
      </w:r>
      <w:r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>
        <w:rPr>
          <w:rFonts w:eastAsia="Calibri"/>
          <w:b/>
          <w:sz w:val="22"/>
          <w:szCs w:val="22"/>
          <w:highlight w:val="yellow"/>
          <w:lang w:eastAsia="zh-CN"/>
        </w:rPr>
        <w:t>być sporządzona</w:t>
      </w:r>
      <w:r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>
        <w:rPr>
          <w:rFonts w:eastAsia="Calibri"/>
          <w:b/>
          <w:sz w:val="22"/>
          <w:szCs w:val="22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>
        <w:rPr>
          <w:rFonts w:eastAsia="Calibri"/>
          <w:sz w:val="22"/>
          <w:szCs w:val="22"/>
          <w:highlight w:val="yellow"/>
          <w:lang w:eastAsia="zh-CN"/>
        </w:rPr>
        <w:t>.</w:t>
      </w:r>
    </w:p>
    <w:p w14:paraId="4D3BD622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2BEE371" w14:textId="77777777" w:rsidR="00A57974" w:rsidRDefault="00A57974">
      <w:r>
        <w:separator/>
      </w:r>
    </w:p>
  </w:endnote>
  <w:endnote w:type="continuationSeparator" w:id="0">
    <w:p w14:paraId="2469D104" w14:textId="77777777" w:rsidR="00A57974" w:rsidRDefault="00A579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5F8E81" w14:textId="77777777" w:rsidR="007A3EF1" w:rsidRDefault="007A3EF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7D288F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01B95D" w14:textId="77777777" w:rsidR="007A3EF1" w:rsidRDefault="007A3EF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2FEE4B9" w14:textId="77777777" w:rsidR="00A57974" w:rsidRDefault="00A57974">
      <w:r>
        <w:separator/>
      </w:r>
    </w:p>
  </w:footnote>
  <w:footnote w:type="continuationSeparator" w:id="0">
    <w:p w14:paraId="535805ED" w14:textId="77777777" w:rsidR="00A57974" w:rsidRDefault="00A579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301CEF" w14:textId="77777777" w:rsidR="007A3EF1" w:rsidRDefault="007A3EF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7EFE0C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AA3665" w14:textId="77777777" w:rsidR="007A3EF1" w:rsidRDefault="007A3EF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1C04877"/>
    <w:multiLevelType w:val="hybridMultilevel"/>
    <w:tmpl w:val="5ECE7DE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44C3"/>
    <w:rsid w:val="00012286"/>
    <w:rsid w:val="000704FC"/>
    <w:rsid w:val="00071CCC"/>
    <w:rsid w:val="000B0D2C"/>
    <w:rsid w:val="000B731D"/>
    <w:rsid w:val="000D6134"/>
    <w:rsid w:val="000E09C7"/>
    <w:rsid w:val="000F6589"/>
    <w:rsid w:val="00106636"/>
    <w:rsid w:val="00116EC6"/>
    <w:rsid w:val="001801DD"/>
    <w:rsid w:val="001D4612"/>
    <w:rsid w:val="00201ED1"/>
    <w:rsid w:val="00207E98"/>
    <w:rsid w:val="002240D9"/>
    <w:rsid w:val="002723B0"/>
    <w:rsid w:val="002A6EF6"/>
    <w:rsid w:val="00315A4A"/>
    <w:rsid w:val="00316E85"/>
    <w:rsid w:val="004005B8"/>
    <w:rsid w:val="004B7300"/>
    <w:rsid w:val="004C6753"/>
    <w:rsid w:val="00592D87"/>
    <w:rsid w:val="00595C87"/>
    <w:rsid w:val="005D2C65"/>
    <w:rsid w:val="005E6D94"/>
    <w:rsid w:val="006176B1"/>
    <w:rsid w:val="0063384F"/>
    <w:rsid w:val="0064054D"/>
    <w:rsid w:val="00643C6F"/>
    <w:rsid w:val="00646202"/>
    <w:rsid w:val="0065290F"/>
    <w:rsid w:val="006815F6"/>
    <w:rsid w:val="00683B75"/>
    <w:rsid w:val="006854B3"/>
    <w:rsid w:val="00697AEE"/>
    <w:rsid w:val="007748F0"/>
    <w:rsid w:val="007A18BB"/>
    <w:rsid w:val="007A3EF1"/>
    <w:rsid w:val="007A4321"/>
    <w:rsid w:val="00833933"/>
    <w:rsid w:val="00853083"/>
    <w:rsid w:val="008B2F0C"/>
    <w:rsid w:val="008B4928"/>
    <w:rsid w:val="008D2AB8"/>
    <w:rsid w:val="008F1C66"/>
    <w:rsid w:val="00904A37"/>
    <w:rsid w:val="0096722A"/>
    <w:rsid w:val="00970FE4"/>
    <w:rsid w:val="00987238"/>
    <w:rsid w:val="009C1C85"/>
    <w:rsid w:val="00A0022B"/>
    <w:rsid w:val="00A11278"/>
    <w:rsid w:val="00A346FE"/>
    <w:rsid w:val="00A47B4D"/>
    <w:rsid w:val="00A57974"/>
    <w:rsid w:val="00A83018"/>
    <w:rsid w:val="00AC07A1"/>
    <w:rsid w:val="00B774DC"/>
    <w:rsid w:val="00BA44C3"/>
    <w:rsid w:val="00BE0530"/>
    <w:rsid w:val="00C17838"/>
    <w:rsid w:val="00C456C7"/>
    <w:rsid w:val="00C969A6"/>
    <w:rsid w:val="00CA7D36"/>
    <w:rsid w:val="00D24208"/>
    <w:rsid w:val="00D45740"/>
    <w:rsid w:val="00D60C38"/>
    <w:rsid w:val="00D66893"/>
    <w:rsid w:val="00D90ACB"/>
    <w:rsid w:val="00D913D6"/>
    <w:rsid w:val="00DC1500"/>
    <w:rsid w:val="00DC5A24"/>
    <w:rsid w:val="00DF6255"/>
    <w:rsid w:val="00E16F93"/>
    <w:rsid w:val="00E44371"/>
    <w:rsid w:val="00E949B0"/>
    <w:rsid w:val="00EC0BEA"/>
    <w:rsid w:val="00F00591"/>
    <w:rsid w:val="00F42AD9"/>
    <w:rsid w:val="00F468D0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F2A52E"/>
  <w15:chartTrackingRefBased/>
  <w15:docId w15:val="{C57A8351-B236-4001-BF59-999E74FB43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table" w:styleId="Tabela-Siatka">
    <w:name w:val="Table Grid"/>
    <w:basedOn w:val="Standardowy"/>
    <w:uiPriority w:val="59"/>
    <w:rsid w:val="00DF62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592D8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2D8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76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04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39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097EB7-0159-4ABD-B033-49E9C1EB74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518</Words>
  <Characters>4026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3</cp:revision>
  <cp:lastPrinted>2024-10-25T09:42:00Z</cp:lastPrinted>
  <dcterms:created xsi:type="dcterms:W3CDTF">2024-10-25T09:42:00Z</dcterms:created>
  <dcterms:modified xsi:type="dcterms:W3CDTF">2024-10-28T08:35:00Z</dcterms:modified>
</cp:coreProperties>
</file>