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23FF59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39505B" w:rsidRPr="0039505B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7F07A131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62BFC6EA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723EF16C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73C0A415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4063B08A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4B788229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69264B8A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D2CD581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3C07B70A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0F05DA2B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6E8F6DCC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0F742492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5ABB972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57F64465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1DAACBCF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3C597401" w14:textId="590D1C29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6439AA" w:rsidRPr="006439AA">
        <w:rPr>
          <w:rFonts w:eastAsia="Times New Roman" w:cs="Calibri"/>
          <w:b/>
          <w:lang w:eastAsia="pl-PL"/>
        </w:rPr>
        <w:t xml:space="preserve">Wsparcie techniczne i produkcja elementów do eksperymentu ISS </w:t>
      </w:r>
      <w:proofErr w:type="spellStart"/>
      <w:r w:rsidR="006439AA" w:rsidRPr="006439AA">
        <w:rPr>
          <w:rFonts w:eastAsia="Times New Roman" w:cs="Calibri"/>
          <w:b/>
          <w:lang w:eastAsia="pl-PL"/>
        </w:rPr>
        <w:t>MXene</w:t>
      </w:r>
      <w:proofErr w:type="spellEnd"/>
      <w:r w:rsidR="006439AA" w:rsidRPr="006439AA">
        <w:rPr>
          <w:rFonts w:eastAsia="Times New Roman" w:cs="Calibri"/>
          <w:b/>
          <w:lang w:eastAsia="pl-PL"/>
        </w:rPr>
        <w:t xml:space="preserve"> in LEO- DE-dzp.272-</w:t>
      </w:r>
      <w:r w:rsidR="00434419">
        <w:rPr>
          <w:rFonts w:eastAsia="Times New Roman" w:cs="Calibri"/>
          <w:b/>
          <w:lang w:eastAsia="pl-PL"/>
        </w:rPr>
        <w:t>623</w:t>
      </w:r>
      <w:bookmarkStart w:id="0" w:name="_GoBack"/>
      <w:bookmarkEnd w:id="0"/>
      <w:r w:rsidR="006439AA" w:rsidRPr="006439AA">
        <w:rPr>
          <w:rFonts w:eastAsia="Times New Roman" w:cs="Calibri"/>
          <w:b/>
          <w:lang w:eastAsia="pl-PL"/>
        </w:rPr>
        <w:t>/24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4EC41FDB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5506F810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0767600C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23DC64DB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5915FDBF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3BB48093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6B5485E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3A60422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52F958DA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42D28E7E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2B155D0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0835BE78" w14:textId="77777777" w:rsidR="005103B9" w:rsidRPr="009475A8" w:rsidRDefault="008F3D36" w:rsidP="001E79EA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A4487B" w14:textId="77777777" w:rsidR="00A732ED" w:rsidRDefault="00A732ED" w:rsidP="0038231F">
      <w:pPr>
        <w:spacing w:after="0" w:line="240" w:lineRule="auto"/>
      </w:pPr>
      <w:r>
        <w:separator/>
      </w:r>
    </w:p>
  </w:endnote>
  <w:endnote w:type="continuationSeparator" w:id="0">
    <w:p w14:paraId="7EA5C716" w14:textId="77777777" w:rsidR="00A732ED" w:rsidRDefault="00A732E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0293E7" w14:textId="77777777" w:rsidR="0039505B" w:rsidRDefault="0039505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2298B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148846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82BA7A" w14:textId="77777777" w:rsidR="0039505B" w:rsidRDefault="003950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2C8EFC" w14:textId="77777777" w:rsidR="00A732ED" w:rsidRDefault="00A732ED" w:rsidP="0038231F">
      <w:pPr>
        <w:spacing w:after="0" w:line="240" w:lineRule="auto"/>
      </w:pPr>
      <w:r>
        <w:separator/>
      </w:r>
    </w:p>
  </w:footnote>
  <w:footnote w:type="continuationSeparator" w:id="0">
    <w:p w14:paraId="0344391A" w14:textId="77777777" w:rsidR="00A732ED" w:rsidRDefault="00A732ED" w:rsidP="0038231F">
      <w:pPr>
        <w:spacing w:after="0" w:line="240" w:lineRule="auto"/>
      </w:pPr>
      <w:r>
        <w:continuationSeparator/>
      </w:r>
    </w:p>
  </w:footnote>
  <w:footnote w:id="1">
    <w:p w14:paraId="475F59DC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30072DA8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7EC5B2" w14:textId="77777777" w:rsidR="0039505B" w:rsidRDefault="003950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B8063E" w14:textId="77777777" w:rsidR="0039505B" w:rsidRDefault="003950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ABE2E6" w14:textId="77777777" w:rsidR="0039505B" w:rsidRDefault="003950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385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E79EA"/>
    <w:rsid w:val="001F027E"/>
    <w:rsid w:val="001F3986"/>
    <w:rsid w:val="00203A40"/>
    <w:rsid w:val="002168A8"/>
    <w:rsid w:val="002426FF"/>
    <w:rsid w:val="0024705B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9505B"/>
    <w:rsid w:val="003B2070"/>
    <w:rsid w:val="003B214C"/>
    <w:rsid w:val="003B7238"/>
    <w:rsid w:val="003C3B64"/>
    <w:rsid w:val="003F024C"/>
    <w:rsid w:val="00405994"/>
    <w:rsid w:val="00434419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76209"/>
    <w:rsid w:val="005C39CA"/>
    <w:rsid w:val="005E176A"/>
    <w:rsid w:val="00634311"/>
    <w:rsid w:val="00641874"/>
    <w:rsid w:val="006439AA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3AE3"/>
    <w:rsid w:val="007961C8"/>
    <w:rsid w:val="007B01C8"/>
    <w:rsid w:val="007D5B61"/>
    <w:rsid w:val="007E2F69"/>
    <w:rsid w:val="00804F07"/>
    <w:rsid w:val="00811FB9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5F2F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732ED"/>
    <w:rsid w:val="00AC00F7"/>
    <w:rsid w:val="00AE6FF2"/>
    <w:rsid w:val="00B0088C"/>
    <w:rsid w:val="00B15219"/>
    <w:rsid w:val="00B15FD3"/>
    <w:rsid w:val="00B17385"/>
    <w:rsid w:val="00B34079"/>
    <w:rsid w:val="00B429E3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360"/>
    <w:rsid w:val="00D409DE"/>
    <w:rsid w:val="00D42C9B"/>
    <w:rsid w:val="00D531D5"/>
    <w:rsid w:val="00D7532C"/>
    <w:rsid w:val="00DA6EC7"/>
    <w:rsid w:val="00DD146A"/>
    <w:rsid w:val="00DD3E9D"/>
    <w:rsid w:val="00DF4BC8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74FA6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2BF2811"/>
  <w15:chartTrackingRefBased/>
  <w15:docId w15:val="{D81C6A40-45EA-44FE-8492-15506E8BD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E3659C-C4EF-4638-8C66-AE8618042F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309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5</cp:revision>
  <cp:lastPrinted>2016-07-26T10:32:00Z</cp:lastPrinted>
  <dcterms:created xsi:type="dcterms:W3CDTF">2024-09-12T13:54:00Z</dcterms:created>
  <dcterms:modified xsi:type="dcterms:W3CDTF">2024-10-25T06:17:00Z</dcterms:modified>
</cp:coreProperties>
</file>