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63626" w14:textId="684A6AD9" w:rsidR="00FB7F50" w:rsidRPr="002245BE" w:rsidRDefault="007C77B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C77B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D4D65">
        <w:rPr>
          <w:sz w:val="22"/>
          <w:szCs w:val="22"/>
        </w:rPr>
        <w:t>28.10.2024 r.</w:t>
      </w:r>
    </w:p>
    <w:p w14:paraId="048826A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3F75C9" w14:textId="77777777" w:rsidR="000272F8" w:rsidRPr="000272F8" w:rsidRDefault="000272F8" w:rsidP="000272F8">
      <w:pPr>
        <w:rPr>
          <w:b/>
          <w:bCs/>
        </w:rPr>
      </w:pPr>
      <w:r w:rsidRPr="000272F8">
        <w:rPr>
          <w:b/>
          <w:bCs/>
        </w:rPr>
        <w:t xml:space="preserve">Szpital Miejski Specjalistyczny </w:t>
      </w:r>
    </w:p>
    <w:p w14:paraId="7B9684CB" w14:textId="77777777" w:rsidR="000272F8" w:rsidRPr="000272F8" w:rsidRDefault="000272F8" w:rsidP="000272F8">
      <w:r w:rsidRPr="000272F8">
        <w:rPr>
          <w:b/>
          <w:bCs/>
        </w:rPr>
        <w:t>im. Gabriela Narutowicza w Krakowie</w:t>
      </w:r>
    </w:p>
    <w:p w14:paraId="58716BC9" w14:textId="77777777" w:rsidR="000272F8" w:rsidRPr="000272F8" w:rsidRDefault="000272F8" w:rsidP="000272F8">
      <w:r w:rsidRPr="000272F8">
        <w:t>ul. Prądnicka 35-37</w:t>
      </w:r>
    </w:p>
    <w:p w14:paraId="1240EA98" w14:textId="77777777" w:rsidR="000272F8" w:rsidRPr="000272F8" w:rsidRDefault="000272F8" w:rsidP="000272F8">
      <w:r w:rsidRPr="000272F8">
        <w:t>31-202 Kraków</w:t>
      </w:r>
    </w:p>
    <w:p w14:paraId="5F74844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02DD4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C77B0" w:rsidRPr="00607F9B" w14:paraId="294EB24A" w14:textId="77777777" w:rsidTr="00070636">
        <w:trPr>
          <w:trHeight w:val="638"/>
        </w:trPr>
        <w:tc>
          <w:tcPr>
            <w:tcW w:w="959" w:type="dxa"/>
            <w:shd w:val="clear" w:color="auto" w:fill="auto"/>
          </w:tcPr>
          <w:p w14:paraId="4CEFA597" w14:textId="77777777" w:rsidR="007C77B0" w:rsidRPr="00607F9B" w:rsidRDefault="007C77B0" w:rsidP="000706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B05F8F" w14:textId="77777777" w:rsidR="007C77B0" w:rsidRPr="00607F9B" w:rsidRDefault="007C77B0" w:rsidP="0007063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77B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77B0">
              <w:rPr>
                <w:b/>
                <w:bCs/>
                <w:sz w:val="22"/>
                <w:szCs w:val="22"/>
              </w:rPr>
              <w:t>Zakup i dostawa wyrobów medycznych -jednorazowy sprzęt do przygotowania cytostatyków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77B0">
              <w:rPr>
                <w:b/>
                <w:sz w:val="22"/>
                <w:szCs w:val="22"/>
              </w:rPr>
              <w:t>ZP/55/2024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B1A835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0272F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0272F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C77B0" w14:paraId="1C6B19DA" w14:textId="77777777" w:rsidTr="00070636">
        <w:trPr>
          <w:cantSplit/>
        </w:trPr>
        <w:tc>
          <w:tcPr>
            <w:tcW w:w="9142" w:type="dxa"/>
          </w:tcPr>
          <w:p w14:paraId="532DA53A" w14:textId="77777777" w:rsidR="007C77B0" w:rsidRPr="00D26ED6" w:rsidRDefault="007C77B0" w:rsidP="000706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77B0">
              <w:rPr>
                <w:b/>
                <w:sz w:val="22"/>
                <w:szCs w:val="22"/>
              </w:rPr>
              <w:t>ANMAR Sp. z o.o.</w:t>
            </w:r>
          </w:p>
          <w:p w14:paraId="19288F3E" w14:textId="77777777" w:rsidR="007C77B0" w:rsidRPr="009F0E5C" w:rsidRDefault="007C77B0" w:rsidP="00070636">
            <w:pPr>
              <w:jc w:val="both"/>
              <w:rPr>
                <w:bCs/>
                <w:sz w:val="22"/>
                <w:szCs w:val="22"/>
              </w:rPr>
            </w:pPr>
            <w:r w:rsidRPr="007C77B0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77B0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0C09F3" w14:textId="77777777" w:rsidR="007C77B0" w:rsidRPr="009F0E5C" w:rsidRDefault="007C77B0" w:rsidP="00070636">
            <w:pPr>
              <w:jc w:val="both"/>
              <w:rPr>
                <w:bCs/>
                <w:sz w:val="22"/>
                <w:szCs w:val="22"/>
              </w:rPr>
            </w:pPr>
            <w:r w:rsidRPr="007C77B0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C77B0">
              <w:rPr>
                <w:bCs/>
                <w:sz w:val="22"/>
                <w:szCs w:val="22"/>
              </w:rPr>
              <w:t>Tychy</w:t>
            </w:r>
          </w:p>
          <w:p w14:paraId="1CE6939C" w14:textId="77777777" w:rsidR="007C77B0" w:rsidRPr="00D26ED6" w:rsidRDefault="007C77B0" w:rsidP="0007063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B98377" w14:textId="5AC6FDDF" w:rsidR="007C77B0" w:rsidRPr="00D26ED6" w:rsidRDefault="007C77B0" w:rsidP="0007063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C77B0">
              <w:rPr>
                <w:sz w:val="22"/>
                <w:szCs w:val="22"/>
              </w:rPr>
              <w:t>Zakup i dostawa wyrobów medycznych -jednorazowy sprzęt do przygotowania cytostatyków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BF5441E" w14:textId="77777777" w:rsidR="007C77B0" w:rsidRPr="00D26ED6" w:rsidRDefault="007C77B0" w:rsidP="0007063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433593" w14:textId="77777777" w:rsidR="007C77B0" w:rsidRDefault="007C77B0" w:rsidP="0007063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C77B0">
              <w:t>Jedyna złożona oferta, spełniająca wymagania Zamawiającego</w:t>
            </w:r>
          </w:p>
        </w:tc>
      </w:tr>
    </w:tbl>
    <w:p w14:paraId="53CB84A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2835"/>
        <w:gridCol w:w="2976"/>
      </w:tblGrid>
      <w:tr w:rsidR="00913E44" w:rsidRPr="008567C7" w14:paraId="2CD3369E" w14:textId="77777777" w:rsidTr="00913E44">
        <w:trPr>
          <w:trHeight w:val="510"/>
        </w:trPr>
        <w:tc>
          <w:tcPr>
            <w:tcW w:w="709" w:type="dxa"/>
            <w:vAlign w:val="center"/>
          </w:tcPr>
          <w:p w14:paraId="41ADE1CD" w14:textId="77777777" w:rsidR="00913E44" w:rsidRPr="008567C7" w:rsidRDefault="00913E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46BC401A" w14:textId="77777777" w:rsidR="00913E44" w:rsidRPr="008567C7" w:rsidRDefault="00913E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3EF3FBFD" w14:textId="77777777" w:rsidR="00913E44" w:rsidRPr="008567C7" w:rsidRDefault="00913E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6" w:type="dxa"/>
            <w:vAlign w:val="center"/>
          </w:tcPr>
          <w:p w14:paraId="36711F86" w14:textId="77777777" w:rsidR="00913E44" w:rsidRPr="008567C7" w:rsidRDefault="00913E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13E44" w:rsidRPr="008567C7" w14:paraId="53799740" w14:textId="77777777" w:rsidTr="00913E44">
        <w:tc>
          <w:tcPr>
            <w:tcW w:w="709" w:type="dxa"/>
            <w:vAlign w:val="center"/>
          </w:tcPr>
          <w:p w14:paraId="3DE30432" w14:textId="77777777" w:rsidR="00913E44" w:rsidRPr="008567C7" w:rsidRDefault="00913E44" w:rsidP="000706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4924BFDD" w14:textId="77777777" w:rsidR="00913E44" w:rsidRPr="002B6761" w:rsidRDefault="00913E44" w:rsidP="0007063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b/>
                <w:sz w:val="18"/>
                <w:szCs w:val="18"/>
              </w:rPr>
              <w:t>ANMAR Sp. z o.o.</w:t>
            </w:r>
          </w:p>
          <w:p w14:paraId="21E168FD" w14:textId="77777777" w:rsidR="00913E44" w:rsidRPr="008567C7" w:rsidRDefault="00913E44" w:rsidP="0007063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bCs/>
                <w:sz w:val="18"/>
                <w:szCs w:val="18"/>
              </w:rPr>
              <w:t>Strefowa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C77B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85745F" w14:textId="77777777" w:rsidR="00913E44" w:rsidRPr="001B7815" w:rsidRDefault="00913E44" w:rsidP="0007063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C77B0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2835" w:type="dxa"/>
            <w:vAlign w:val="center"/>
          </w:tcPr>
          <w:p w14:paraId="1DCE3EC6" w14:textId="77777777" w:rsidR="00913E44" w:rsidRPr="008567C7" w:rsidRDefault="00913E44" w:rsidP="000706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976" w:type="dxa"/>
            <w:vAlign w:val="center"/>
          </w:tcPr>
          <w:p w14:paraId="0AEA2427" w14:textId="77777777" w:rsidR="00913E44" w:rsidRPr="008567C7" w:rsidRDefault="00913E44" w:rsidP="0007063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77B0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</w:tbl>
    <w:p w14:paraId="7AAC5D1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17C62A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BE22B3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627A8" w14:textId="77777777" w:rsidR="001F1307" w:rsidRDefault="001F1307">
      <w:r>
        <w:separator/>
      </w:r>
    </w:p>
  </w:endnote>
  <w:endnote w:type="continuationSeparator" w:id="0">
    <w:p w14:paraId="14B344A9" w14:textId="77777777" w:rsidR="001F1307" w:rsidRDefault="001F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9E7AA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7DD44" w14:textId="1F063C64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969E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B57D3" w14:textId="77777777" w:rsidR="001F1307" w:rsidRDefault="001F1307">
      <w:r>
        <w:separator/>
      </w:r>
    </w:p>
  </w:footnote>
  <w:footnote w:type="continuationSeparator" w:id="0">
    <w:p w14:paraId="0A51A70D" w14:textId="77777777" w:rsidR="001F1307" w:rsidRDefault="001F1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E90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0B7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A8D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307"/>
    <w:rsid w:val="00005838"/>
    <w:rsid w:val="00022322"/>
    <w:rsid w:val="000272F8"/>
    <w:rsid w:val="00042497"/>
    <w:rsid w:val="000C1E6F"/>
    <w:rsid w:val="000E4E56"/>
    <w:rsid w:val="001A1468"/>
    <w:rsid w:val="001B7815"/>
    <w:rsid w:val="001F130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4D65"/>
    <w:rsid w:val="005E5BFF"/>
    <w:rsid w:val="00607F9B"/>
    <w:rsid w:val="00644DCB"/>
    <w:rsid w:val="00657C1E"/>
    <w:rsid w:val="006E3089"/>
    <w:rsid w:val="00712C39"/>
    <w:rsid w:val="0075025B"/>
    <w:rsid w:val="00756CDA"/>
    <w:rsid w:val="007C77B0"/>
    <w:rsid w:val="007E2ACC"/>
    <w:rsid w:val="007E68C5"/>
    <w:rsid w:val="00832144"/>
    <w:rsid w:val="008567C7"/>
    <w:rsid w:val="008642B3"/>
    <w:rsid w:val="008A6C10"/>
    <w:rsid w:val="008E5102"/>
    <w:rsid w:val="00913E44"/>
    <w:rsid w:val="00915B9E"/>
    <w:rsid w:val="00952256"/>
    <w:rsid w:val="00954EBB"/>
    <w:rsid w:val="0097748A"/>
    <w:rsid w:val="009F0E5C"/>
    <w:rsid w:val="00A029B8"/>
    <w:rsid w:val="00A17CDB"/>
    <w:rsid w:val="00AA02AC"/>
    <w:rsid w:val="00B32D12"/>
    <w:rsid w:val="00B464D3"/>
    <w:rsid w:val="00B550DE"/>
    <w:rsid w:val="00B8185B"/>
    <w:rsid w:val="00BD2174"/>
    <w:rsid w:val="00C423DD"/>
    <w:rsid w:val="00C60D7B"/>
    <w:rsid w:val="00C65E53"/>
    <w:rsid w:val="00C919C2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77E1B"/>
  <w15:chartTrackingRefBased/>
  <w15:docId w15:val="{A82AC08E-5EC6-4C0F-BE1C-C19A081E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5</cp:revision>
  <cp:lastPrinted>1899-12-31T23:00:00Z</cp:lastPrinted>
  <dcterms:created xsi:type="dcterms:W3CDTF">2024-10-25T07:05:00Z</dcterms:created>
  <dcterms:modified xsi:type="dcterms:W3CDTF">2024-10-28T12:36:00Z</dcterms:modified>
</cp:coreProperties>
</file>