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CDB19" w14:textId="7F0AB5C0" w:rsidR="006676AE" w:rsidRPr="00D64D3D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D64D3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64D3D" w:rsidRPr="00D64D3D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D64D3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0BE4A16" w14:textId="77777777" w:rsidR="005103B9" w:rsidRPr="00D64D3D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2F2D1F6F" w14:textId="556816D0" w:rsidR="006676AE" w:rsidRPr="00D64D3D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D64D3D">
        <w:rPr>
          <w:rFonts w:ascii="Arial Narrow" w:hAnsi="Arial Narrow" w:cs="Arial"/>
        </w:rPr>
        <w:t>Znak sprawy:</w:t>
      </w:r>
      <w:r w:rsidRPr="00D64D3D">
        <w:rPr>
          <w:rFonts w:ascii="Arial Narrow" w:hAnsi="Arial Narrow" w:cs="Arial"/>
          <w:b/>
        </w:rPr>
        <w:t xml:space="preserve"> </w:t>
      </w:r>
      <w:r w:rsidR="00FF2128" w:rsidRPr="00D64D3D">
        <w:rPr>
          <w:rFonts w:ascii="Arial Narrow" w:hAnsi="Arial Narrow" w:cs="Arial"/>
          <w:b/>
        </w:rPr>
        <w:t>142/2024</w:t>
      </w:r>
    </w:p>
    <w:p w14:paraId="711BBF4F" w14:textId="77777777" w:rsidR="00C4103F" w:rsidRPr="00D64D3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D64D3D">
        <w:rPr>
          <w:rFonts w:ascii="Arial Narrow" w:hAnsi="Arial Narrow" w:cs="Arial"/>
          <w:b/>
        </w:rPr>
        <w:t xml:space="preserve"> </w:t>
      </w:r>
      <w:r w:rsidR="007118F0" w:rsidRPr="00D64D3D">
        <w:rPr>
          <w:rFonts w:ascii="Arial Narrow" w:hAnsi="Arial Narrow" w:cs="Arial"/>
          <w:b/>
        </w:rPr>
        <w:t>Zamawiający</w:t>
      </w:r>
      <w:r w:rsidR="007936D6" w:rsidRPr="00D64D3D">
        <w:rPr>
          <w:rFonts w:ascii="Arial Narrow" w:hAnsi="Arial Narrow" w:cs="Arial"/>
          <w:b/>
        </w:rPr>
        <w:t>:</w:t>
      </w:r>
    </w:p>
    <w:p w14:paraId="50873FAC" w14:textId="15A80716" w:rsidR="006676AE" w:rsidRPr="00D64D3D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D64D3D">
        <w:rPr>
          <w:rFonts w:ascii="Arial Narrow" w:hAnsi="Arial Narrow" w:cs="Arial"/>
          <w:sz w:val="22"/>
          <w:szCs w:val="22"/>
        </w:rPr>
        <w:t xml:space="preserve"> </w:t>
      </w:r>
      <w:r w:rsidR="00FF2128" w:rsidRPr="00D64D3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FA27AA1" w14:textId="23AB69D6" w:rsidR="006676AE" w:rsidRPr="00D64D3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64D3D">
        <w:rPr>
          <w:rFonts w:ascii="Arial Narrow" w:hAnsi="Arial Narrow" w:cs="Arial"/>
          <w:sz w:val="22"/>
          <w:szCs w:val="22"/>
        </w:rPr>
        <w:t xml:space="preserve"> </w:t>
      </w:r>
      <w:r w:rsidR="00FF2128" w:rsidRPr="00D64D3D">
        <w:rPr>
          <w:rFonts w:ascii="Arial Narrow" w:hAnsi="Arial Narrow" w:cs="Arial"/>
          <w:sz w:val="22"/>
          <w:szCs w:val="22"/>
        </w:rPr>
        <w:t>ul. Powstańców Warszawy</w:t>
      </w:r>
      <w:r w:rsidRPr="00D64D3D">
        <w:rPr>
          <w:rFonts w:ascii="Arial Narrow" w:hAnsi="Arial Narrow" w:cs="Arial"/>
          <w:sz w:val="22"/>
          <w:szCs w:val="22"/>
        </w:rPr>
        <w:t xml:space="preserve"> </w:t>
      </w:r>
      <w:r w:rsidR="00FF2128" w:rsidRPr="00D64D3D">
        <w:rPr>
          <w:rFonts w:ascii="Arial Narrow" w:hAnsi="Arial Narrow" w:cs="Arial"/>
          <w:sz w:val="22"/>
          <w:szCs w:val="22"/>
        </w:rPr>
        <w:t>5</w:t>
      </w:r>
      <w:r w:rsidRPr="00D64D3D">
        <w:rPr>
          <w:rFonts w:ascii="Arial Narrow" w:hAnsi="Arial Narrow" w:cs="Arial"/>
          <w:sz w:val="22"/>
          <w:szCs w:val="22"/>
        </w:rPr>
        <w:t xml:space="preserve"> </w:t>
      </w:r>
    </w:p>
    <w:p w14:paraId="474767D3" w14:textId="04A7C20F" w:rsidR="00F90CD1" w:rsidRPr="00D64D3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64D3D">
        <w:rPr>
          <w:rFonts w:ascii="Arial Narrow" w:hAnsi="Arial Narrow" w:cs="Arial"/>
          <w:sz w:val="22"/>
          <w:szCs w:val="22"/>
        </w:rPr>
        <w:t xml:space="preserve"> </w:t>
      </w:r>
      <w:r w:rsidR="00FF2128" w:rsidRPr="00D64D3D">
        <w:rPr>
          <w:rFonts w:ascii="Arial Narrow" w:hAnsi="Arial Narrow" w:cs="Arial"/>
          <w:sz w:val="22"/>
          <w:szCs w:val="22"/>
        </w:rPr>
        <w:t>85-681</w:t>
      </w:r>
      <w:r w:rsidRPr="00D64D3D">
        <w:rPr>
          <w:rFonts w:ascii="Arial Narrow" w:hAnsi="Arial Narrow" w:cs="Arial"/>
          <w:sz w:val="22"/>
          <w:szCs w:val="22"/>
        </w:rPr>
        <w:t xml:space="preserve"> </w:t>
      </w:r>
      <w:r w:rsidR="00FF2128" w:rsidRPr="00D64D3D">
        <w:rPr>
          <w:rFonts w:ascii="Arial Narrow" w:hAnsi="Arial Narrow" w:cs="Arial"/>
          <w:sz w:val="22"/>
          <w:szCs w:val="22"/>
        </w:rPr>
        <w:t>Bydgoszcz</w:t>
      </w:r>
    </w:p>
    <w:p w14:paraId="1966F4E1" w14:textId="77777777" w:rsidR="009169D4" w:rsidRPr="00D64D3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D64D3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DCD0C72" w14:textId="77777777" w:rsidR="009169D4" w:rsidRPr="00D64D3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64D3D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5E632770" w14:textId="77777777" w:rsidR="00C4103F" w:rsidRPr="00D64D3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64D3D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CECCC1B" w14:textId="77777777" w:rsidR="00C4103F" w:rsidRPr="00D64D3D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D64D3D">
        <w:rPr>
          <w:rFonts w:ascii="Arial Narrow" w:hAnsi="Arial Narrow" w:cs="Arial"/>
          <w:b/>
        </w:rPr>
        <w:t>Wykonawca</w:t>
      </w:r>
      <w:r w:rsidR="007936D6" w:rsidRPr="00D64D3D">
        <w:rPr>
          <w:rFonts w:ascii="Arial Narrow" w:hAnsi="Arial Narrow" w:cs="Arial"/>
          <w:b/>
        </w:rPr>
        <w:t>:</w:t>
      </w:r>
    </w:p>
    <w:p w14:paraId="435EE82C" w14:textId="77777777" w:rsidR="00757EFB" w:rsidRPr="00D64D3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64D3D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64D3D">
        <w:rPr>
          <w:rFonts w:ascii="Arial Narrow" w:hAnsi="Arial Narrow" w:cs="Arial"/>
          <w:sz w:val="20"/>
          <w:szCs w:val="20"/>
        </w:rPr>
        <w:t>…………………………</w:t>
      </w:r>
      <w:r w:rsidRPr="00D64D3D">
        <w:rPr>
          <w:rFonts w:ascii="Arial Narrow" w:hAnsi="Arial Narrow" w:cs="Arial"/>
          <w:sz w:val="20"/>
          <w:szCs w:val="20"/>
        </w:rPr>
        <w:t>…</w:t>
      </w:r>
    </w:p>
    <w:p w14:paraId="2AFDBAF3" w14:textId="77777777" w:rsidR="007118F0" w:rsidRPr="00D64D3D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D64D3D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D64D3D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D64D3D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D64D3D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D64D3D">
        <w:rPr>
          <w:rFonts w:ascii="Arial Narrow" w:hAnsi="Arial Narrow" w:cs="Arial"/>
          <w:i/>
          <w:sz w:val="14"/>
          <w:szCs w:val="14"/>
        </w:rPr>
        <w:t>KRS/CEiDG)</w:t>
      </w:r>
    </w:p>
    <w:p w14:paraId="62F9C362" w14:textId="77777777" w:rsidR="00C4103F" w:rsidRPr="00D64D3D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D64D3D">
        <w:rPr>
          <w:rFonts w:ascii="Arial Narrow" w:hAnsi="Arial Narrow" w:cs="Arial"/>
          <w:u w:val="single"/>
        </w:rPr>
        <w:t>reprezentowany przez:</w:t>
      </w:r>
    </w:p>
    <w:p w14:paraId="22C96EE7" w14:textId="77777777" w:rsidR="00757EFB" w:rsidRPr="00D64D3D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64D3D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64D3D">
        <w:rPr>
          <w:rFonts w:ascii="Arial Narrow" w:hAnsi="Arial Narrow" w:cs="Arial"/>
          <w:sz w:val="20"/>
          <w:szCs w:val="20"/>
        </w:rPr>
        <w:t>……</w:t>
      </w:r>
      <w:r w:rsidRPr="00D64D3D">
        <w:rPr>
          <w:rFonts w:ascii="Arial Narrow" w:hAnsi="Arial Narrow" w:cs="Arial"/>
          <w:sz w:val="20"/>
          <w:szCs w:val="20"/>
        </w:rPr>
        <w:t>…</w:t>
      </w:r>
    </w:p>
    <w:p w14:paraId="24B067C4" w14:textId="77777777" w:rsidR="00484F88" w:rsidRPr="00D64D3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D64D3D">
        <w:rPr>
          <w:rFonts w:ascii="Arial Narrow" w:hAnsi="Arial Narrow" w:cs="Arial"/>
          <w:i/>
          <w:sz w:val="14"/>
          <w:szCs w:val="14"/>
        </w:rPr>
        <w:t>(imię, n</w:t>
      </w:r>
      <w:r w:rsidR="00825A09" w:rsidRPr="00D64D3D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D64D3D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D64D3D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D64D3D">
        <w:rPr>
          <w:rFonts w:ascii="Arial Narrow" w:hAnsi="Arial Narrow" w:cs="Arial"/>
          <w:i/>
          <w:sz w:val="14"/>
          <w:szCs w:val="14"/>
        </w:rPr>
        <w:t>reprezentacji</w:t>
      </w:r>
      <w:r w:rsidRPr="00D64D3D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2128" w:rsidRPr="00D64D3D" w14:paraId="0D3EDE43" w14:textId="77777777" w:rsidTr="00DF69FD">
        <w:tc>
          <w:tcPr>
            <w:tcW w:w="9104" w:type="dxa"/>
            <w:shd w:val="clear" w:color="auto" w:fill="D9D9D9"/>
          </w:tcPr>
          <w:p w14:paraId="236F1DB1" w14:textId="77777777" w:rsidR="00FF2128" w:rsidRPr="00D64D3D" w:rsidRDefault="00FF2128" w:rsidP="00DF69F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64D3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8D2C1CD" w14:textId="429FD30A" w:rsidR="00FF2128" w:rsidRPr="00D64D3D" w:rsidRDefault="00FF2128" w:rsidP="00DF69FD">
            <w:pPr>
              <w:jc w:val="both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D64D3D">
              <w:rPr>
                <w:rFonts w:ascii="Arial Narrow" w:hAnsi="Arial Narrow" w:cs="Arial"/>
              </w:rPr>
              <w:t>(</w:t>
            </w:r>
            <w:proofErr w:type="spellStart"/>
            <w:r w:rsidRPr="00D64D3D">
              <w:rPr>
                <w:rFonts w:ascii="Arial Narrow" w:hAnsi="Arial Narrow" w:cs="Arial"/>
              </w:rPr>
              <w:t>t.j</w:t>
            </w:r>
            <w:proofErr w:type="spellEnd"/>
            <w:r w:rsidRPr="00D64D3D">
              <w:rPr>
                <w:rFonts w:ascii="Arial Narrow" w:hAnsi="Arial Narrow" w:cs="Arial"/>
              </w:rPr>
              <w:t>. Dz. U. z 2024 poz. 1320)</w:t>
            </w:r>
            <w:r w:rsidRPr="00D64D3D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4861BFA5" w14:textId="77777777" w:rsidR="00FF2128" w:rsidRPr="00D64D3D" w:rsidRDefault="00FF2128" w:rsidP="00DF69F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4D3D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6902059D" w14:textId="77777777" w:rsidR="00FF2128" w:rsidRPr="00D64D3D" w:rsidRDefault="00FF2128" w:rsidP="00DF69FD">
            <w:pPr>
              <w:jc w:val="center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</w:rPr>
              <w:t>oraz</w:t>
            </w:r>
          </w:p>
          <w:p w14:paraId="0D9E4EBA" w14:textId="77777777" w:rsidR="00FF2128" w:rsidRPr="00D64D3D" w:rsidRDefault="00FF2128" w:rsidP="00DF69F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4D3D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64D3D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D64D3D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4C620279" w14:textId="77777777" w:rsidR="00E50194" w:rsidRPr="00D64D3D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Na potrzeby postę</w:t>
      </w:r>
      <w:r w:rsidR="008D0487" w:rsidRPr="00D64D3D">
        <w:rPr>
          <w:rFonts w:ascii="Arial Narrow" w:hAnsi="Arial Narrow" w:cs="Arial"/>
        </w:rPr>
        <w:t xml:space="preserve">powania o udzielenie </w:t>
      </w:r>
      <w:r w:rsidR="007936D6" w:rsidRPr="00D64D3D">
        <w:rPr>
          <w:rFonts w:ascii="Arial Narrow" w:hAnsi="Arial Narrow" w:cs="Arial"/>
        </w:rPr>
        <w:t>zamówienia publicznego</w:t>
      </w:r>
      <w:r w:rsidR="00E50194" w:rsidRPr="00D64D3D">
        <w:rPr>
          <w:rFonts w:ascii="Arial Narrow" w:hAnsi="Arial Narrow" w:cs="Arial"/>
        </w:rPr>
        <w:t xml:space="preserve"> pn.:</w:t>
      </w:r>
    </w:p>
    <w:p w14:paraId="6705AB9B" w14:textId="55B8021A" w:rsidR="00E50194" w:rsidRPr="00D64D3D" w:rsidRDefault="00FF2128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D64D3D">
        <w:rPr>
          <w:rFonts w:ascii="Arial Narrow" w:hAnsi="Arial Narrow" w:cs="Arial"/>
          <w:b/>
        </w:rPr>
        <w:t>Dostawy sukcesywne stymulatorów neurochirurgicznych na okres 24 miesięcy</w:t>
      </w:r>
    </w:p>
    <w:p w14:paraId="5F95365E" w14:textId="69C5F763" w:rsidR="00F90CD1" w:rsidRPr="00D64D3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prowadzonego przez </w:t>
      </w:r>
      <w:r w:rsidR="00FF2128" w:rsidRPr="00D64D3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D64D3D">
        <w:rPr>
          <w:rFonts w:ascii="Arial Narrow" w:hAnsi="Arial Narrow" w:cs="Arial"/>
          <w:b/>
        </w:rPr>
        <w:t>,</w:t>
      </w:r>
      <w:r w:rsidR="002B2AD9" w:rsidRPr="00D64D3D">
        <w:rPr>
          <w:rFonts w:ascii="Arial Narrow" w:hAnsi="Arial Narrow" w:cs="Arial"/>
        </w:rPr>
        <w:t xml:space="preserve"> </w:t>
      </w:r>
      <w:r w:rsidR="00E65685" w:rsidRPr="00D64D3D">
        <w:rPr>
          <w:rFonts w:ascii="Arial Narrow" w:hAnsi="Arial Narrow" w:cs="Arial"/>
        </w:rPr>
        <w:t>oświa</w:t>
      </w:r>
      <w:r w:rsidR="00825A09" w:rsidRPr="00D64D3D">
        <w:rPr>
          <w:rFonts w:ascii="Arial Narrow" w:hAnsi="Arial Narrow" w:cs="Arial"/>
        </w:rPr>
        <w:t>dczam</w:t>
      </w:r>
      <w:r w:rsidR="00E65685" w:rsidRPr="00D64D3D">
        <w:rPr>
          <w:rFonts w:ascii="Arial Narrow" w:hAnsi="Arial Narrow" w:cs="Arial"/>
        </w:rPr>
        <w:t>,</w:t>
      </w:r>
      <w:r w:rsidR="002B2AD9" w:rsidRPr="00D64D3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64D3D" w14:paraId="75EA8D01" w14:textId="77777777" w:rsidTr="00650D6C">
        <w:tc>
          <w:tcPr>
            <w:tcW w:w="9104" w:type="dxa"/>
            <w:shd w:val="clear" w:color="auto" w:fill="D9D9D9"/>
          </w:tcPr>
          <w:p w14:paraId="7A53A4EA" w14:textId="77777777" w:rsidR="00E50194" w:rsidRPr="00D64D3D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D64D3D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42306410" w14:textId="77777777" w:rsidR="0032618A" w:rsidRPr="00D64D3D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 w:rsidRPr="00D64D3D">
        <w:rPr>
          <w:rFonts w:ascii="Arial Narrow" w:hAnsi="Arial Narrow" w:cs="Arial"/>
        </w:rPr>
        <w:lastRenderedPageBreak/>
        <w:t xml:space="preserve">(Dz. Urz. UE nr L 229 z 31.7.2014, str. 1), </w:t>
      </w:r>
      <w:r w:rsidRPr="00D64D3D">
        <w:rPr>
          <w:rFonts w:ascii="Arial Narrow" w:hAnsi="Arial Narrow" w:cs="Arial"/>
          <w:i/>
          <w:iCs/>
        </w:rPr>
        <w:t>dalej: rozporządzenie 833/2014</w:t>
      </w:r>
      <w:r w:rsidRPr="00D64D3D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64D3D">
        <w:rPr>
          <w:rFonts w:ascii="Arial Narrow" w:hAnsi="Arial Narrow" w:cs="Arial"/>
          <w:i/>
          <w:iCs/>
        </w:rPr>
        <w:t>dalej: rozporządzenie 2022/576</w:t>
      </w:r>
      <w:r w:rsidR="0032618A" w:rsidRPr="00D64D3D">
        <w:rPr>
          <w:rFonts w:ascii="Arial Narrow" w:hAnsi="Arial Narrow" w:cs="Arial"/>
          <w:i/>
          <w:iCs/>
        </w:rPr>
        <w:t xml:space="preserve"> </w:t>
      </w:r>
      <w:r w:rsidR="0032618A" w:rsidRPr="00D64D3D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D64D3D">
        <w:rPr>
          <w:rFonts w:ascii="Arial Narrow" w:hAnsi="Arial Narrow" w:cs="Arial"/>
        </w:rPr>
        <w:t>.</w:t>
      </w:r>
    </w:p>
    <w:p w14:paraId="557B87A9" w14:textId="77777777" w:rsidR="0011306C" w:rsidRPr="00D64D3D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D64D3D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D64D3D">
        <w:rPr>
          <w:rFonts w:ascii="Arial Narrow" w:hAnsi="Arial Narrow" w:cs="Arial"/>
        </w:rPr>
        <w:t xml:space="preserve"> (</w:t>
      </w:r>
      <w:r w:rsidR="00486223" w:rsidRPr="00D64D3D">
        <w:rPr>
          <w:rFonts w:ascii="Arial Narrow" w:hAnsi="Arial Narrow" w:cs="Arial"/>
        </w:rPr>
        <w:t>t.j. Dz.U. z 2023r. poz. 1497</w:t>
      </w:r>
      <w:r w:rsidRPr="00D64D3D">
        <w:rPr>
          <w:rFonts w:ascii="Arial Narrow" w:hAnsi="Arial Narrow" w:cs="Arial"/>
        </w:rPr>
        <w:t>)</w:t>
      </w:r>
      <w:r w:rsidR="0032618A" w:rsidRPr="00D64D3D">
        <w:rPr>
          <w:rFonts w:ascii="Arial Narrow" w:hAnsi="Arial Narrow" w:cs="Arial"/>
        </w:rPr>
        <w:t xml:space="preserve"> </w:t>
      </w:r>
      <w:r w:rsidR="0011306C" w:rsidRPr="00D64D3D">
        <w:rPr>
          <w:rStyle w:val="Odwoanieprzypisudolnego"/>
          <w:rFonts w:ascii="Arial Narrow" w:hAnsi="Arial Narrow" w:cs="Arial"/>
        </w:rPr>
        <w:footnoteReference w:id="2"/>
      </w:r>
      <w:r w:rsidRPr="00D64D3D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64D3D" w14:paraId="3074977D" w14:textId="77777777" w:rsidTr="00CD4DD1">
        <w:tc>
          <w:tcPr>
            <w:tcW w:w="9104" w:type="dxa"/>
            <w:shd w:val="clear" w:color="auto" w:fill="D9D9D9"/>
          </w:tcPr>
          <w:p w14:paraId="7F105407" w14:textId="77777777" w:rsidR="0011306C" w:rsidRPr="00D64D3D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3E47580" w14:textId="77777777" w:rsidR="00103D09" w:rsidRPr="00D64D3D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E7C4FDE" w14:textId="77777777" w:rsidR="00D2702A" w:rsidRPr="00D64D3D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4D3D" w14:paraId="2EFB76A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E379" w14:textId="77777777" w:rsidR="00D2702A" w:rsidRPr="00D64D3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64D3D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5B1E" w14:textId="77777777" w:rsidR="00D2702A" w:rsidRPr="00D64D3D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FF2128" w:rsidRPr="00D64D3D" w14:paraId="52247061" w14:textId="77777777" w:rsidTr="00DF69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523B0" w14:textId="7C5CA255" w:rsidR="00FF2128" w:rsidRPr="00D64D3D" w:rsidRDefault="00FF2128" w:rsidP="00DF69F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6E443" w14:textId="2BAD33BA" w:rsidR="00FF2128" w:rsidRPr="00D64D3D" w:rsidRDefault="00FF2128" w:rsidP="00DF69F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D64D3D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3C5BD8C9" w14:textId="77777777" w:rsidR="00FF2128" w:rsidRPr="00D64D3D" w:rsidRDefault="00FF2128" w:rsidP="00DF69F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D64D3D">
              <w:rPr>
                <w:rFonts w:ascii="Arial Narrow" w:hAnsi="Arial Narrow" w:cs="Arial"/>
              </w:rPr>
              <w:t>dotyczące  zdolności</w:t>
            </w:r>
            <w:proofErr w:type="gramEnd"/>
            <w:r w:rsidRPr="00D64D3D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483FC990" w14:textId="32939799" w:rsidR="00FF2128" w:rsidRPr="00D64D3D" w:rsidRDefault="00FF2128" w:rsidP="00DF69F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D64D3D">
              <w:rPr>
                <w:rFonts w:ascii="Arial Narrow" w:hAnsi="Arial Narrow" w:cs="Arial"/>
              </w:rPr>
              <w:t>ppkt</w:t>
            </w:r>
            <w:proofErr w:type="spellEnd"/>
            <w:r w:rsidRPr="00D64D3D">
              <w:rPr>
                <w:rFonts w:ascii="Arial Narrow" w:hAnsi="Arial Narrow" w:cs="Arial"/>
              </w:rPr>
              <w:t>. 1</w:t>
            </w:r>
          </w:p>
        </w:tc>
      </w:tr>
    </w:tbl>
    <w:p w14:paraId="45502580" w14:textId="77777777" w:rsidR="00122954" w:rsidRPr="00D64D3D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polegam na zdolnościach lub sytuacji następującego podmiotu udostępniającego zasoby:</w:t>
      </w:r>
    </w:p>
    <w:p w14:paraId="2EBB693B" w14:textId="77777777" w:rsidR="00721D87" w:rsidRPr="00D64D3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……………</w:t>
      </w:r>
      <w:r w:rsidR="00721D87" w:rsidRPr="00D64D3D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6C0CC15" w14:textId="77777777" w:rsidR="00721D87" w:rsidRPr="00D64D3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64D3D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64D3D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D64D3D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D621EB1" w14:textId="77777777" w:rsidR="00721D87" w:rsidRPr="00D64D3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w następującym zakresie: </w:t>
      </w:r>
    </w:p>
    <w:p w14:paraId="084036B5" w14:textId="77777777" w:rsidR="00E21BB4" w:rsidRPr="00D64D3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……………</w:t>
      </w:r>
      <w:r w:rsidR="00721D87" w:rsidRPr="00D64D3D">
        <w:rPr>
          <w:rFonts w:ascii="Arial Narrow" w:hAnsi="Arial Narrow" w:cs="Arial"/>
        </w:rPr>
        <w:t>………………………………………………………….</w:t>
      </w:r>
      <w:r w:rsidRPr="00D64D3D">
        <w:rPr>
          <w:rFonts w:ascii="Arial Narrow" w:hAnsi="Arial Narrow" w:cs="Arial"/>
        </w:rPr>
        <w:t>………………………….</w:t>
      </w:r>
    </w:p>
    <w:p w14:paraId="227F7F65" w14:textId="77777777" w:rsidR="00E21BB4" w:rsidRPr="00D64D3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64D3D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64D3D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D64D3D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046FDAB" w14:textId="77777777" w:rsidR="00334A77" w:rsidRPr="00D64D3D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64D3D" w14:paraId="1A18C014" w14:textId="77777777" w:rsidTr="0061040C">
        <w:tc>
          <w:tcPr>
            <w:tcW w:w="9104" w:type="dxa"/>
            <w:shd w:val="clear" w:color="auto" w:fill="D9D9D9"/>
          </w:tcPr>
          <w:p w14:paraId="0E7E3089" w14:textId="77777777" w:rsidR="00334A77" w:rsidRPr="00D64D3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28D7D9B" w14:textId="77777777" w:rsidR="00334A77" w:rsidRPr="00D64D3D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91881F1" w14:textId="77777777" w:rsidR="004175AB" w:rsidRPr="00D64D3D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4C3DE433" w14:textId="77777777" w:rsidR="004175AB" w:rsidRPr="00D64D3D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D6856B5" w14:textId="77777777" w:rsidR="004175AB" w:rsidRPr="00D64D3D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D64D3D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6D36A52" w14:textId="77777777" w:rsidR="00334A77" w:rsidRPr="00D64D3D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D64D3D">
        <w:rPr>
          <w:rFonts w:ascii="Arial Narrow" w:hAnsi="Arial Narrow" w:cs="Arial"/>
        </w:rPr>
        <w:t>w  art.</w:t>
      </w:r>
      <w:proofErr w:type="gramEnd"/>
      <w:r w:rsidRPr="00D64D3D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64D3D" w14:paraId="54547332" w14:textId="77777777" w:rsidTr="0061040C">
        <w:tc>
          <w:tcPr>
            <w:tcW w:w="9104" w:type="dxa"/>
            <w:shd w:val="clear" w:color="auto" w:fill="D9D9D9"/>
          </w:tcPr>
          <w:p w14:paraId="17A29C57" w14:textId="77777777" w:rsidR="00C37715" w:rsidRPr="00D64D3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46D42AD7" w14:textId="77777777" w:rsidR="00334A77" w:rsidRPr="00D64D3D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D64D3D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64D3D">
        <w:rPr>
          <w:rFonts w:ascii="Arial Narrow" w:hAnsi="Arial Narrow" w:cs="Arial"/>
          <w:color w:val="0070C0"/>
          <w:sz w:val="18"/>
          <w:szCs w:val="18"/>
        </w:rPr>
        <w:t>]</w:t>
      </w:r>
    </w:p>
    <w:p w14:paraId="547C669A" w14:textId="77777777" w:rsidR="0044648E" w:rsidRPr="00D64D3D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D64D3D">
        <w:rPr>
          <w:rFonts w:ascii="Arial Narrow" w:hAnsi="Arial Narrow" w:cs="Arial"/>
        </w:rPr>
        <w:t>:</w:t>
      </w:r>
    </w:p>
    <w:p w14:paraId="4378FC62" w14:textId="77777777" w:rsidR="0044648E" w:rsidRPr="00D64D3D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3771EA9" w14:textId="77777777" w:rsidR="0044648E" w:rsidRPr="00D64D3D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D64D3D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BDFF1D0" w14:textId="77777777" w:rsidR="00C62F57" w:rsidRPr="00D64D3D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D64D3D">
        <w:rPr>
          <w:rFonts w:ascii="Arial Narrow" w:hAnsi="Arial Narrow" w:cs="Arial"/>
        </w:rPr>
        <w:t>w  art.</w:t>
      </w:r>
      <w:proofErr w:type="gramEnd"/>
      <w:r w:rsidRPr="00D64D3D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D64D3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64D3D" w14:paraId="4E0E77BF" w14:textId="77777777" w:rsidTr="00CD4DD1">
        <w:tc>
          <w:tcPr>
            <w:tcW w:w="9104" w:type="dxa"/>
            <w:shd w:val="clear" w:color="auto" w:fill="D9D9D9"/>
          </w:tcPr>
          <w:p w14:paraId="394CB026" w14:textId="77777777" w:rsidR="00BE6F04" w:rsidRPr="00D64D3D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C14C157" w14:textId="77777777" w:rsidR="00FE4E2B" w:rsidRPr="00D64D3D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64D3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64D3D" w14:paraId="268D4348" w14:textId="77777777" w:rsidTr="00847232">
        <w:tc>
          <w:tcPr>
            <w:tcW w:w="9104" w:type="dxa"/>
            <w:shd w:val="clear" w:color="auto" w:fill="D9D9D9"/>
          </w:tcPr>
          <w:p w14:paraId="6349F01C" w14:textId="77777777" w:rsidR="00E426EB" w:rsidRPr="00D64D3D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D64D3D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45AE438" w14:textId="77777777" w:rsidR="00E426EB" w:rsidRPr="00D64D3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DF2019F" w14:textId="77777777" w:rsidR="00E426EB" w:rsidRPr="00D64D3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8352354" w14:textId="77777777" w:rsidR="00E426EB" w:rsidRPr="00D64D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9991D04" w14:textId="77777777" w:rsidR="00E426EB" w:rsidRPr="00D64D3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64D3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1FAF194" w14:textId="77777777" w:rsidR="00E426EB" w:rsidRPr="00D64D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64D3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3128D69" w14:textId="77777777" w:rsidR="00E426EB" w:rsidRPr="00D64D3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64D3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9C7DC66" w14:textId="77777777" w:rsidR="0012157F" w:rsidRPr="00D64D3D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35EF412" w14:textId="77777777" w:rsidR="008C60E1" w:rsidRPr="00D64D3D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CC62729" w14:textId="77777777" w:rsidR="00524951" w:rsidRPr="00D64D3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D64D3D">
        <w:rPr>
          <w:rFonts w:ascii="Arial Narrow" w:hAnsi="Arial Narrow" w:cs="Arial"/>
          <w:sz w:val="18"/>
          <w:szCs w:val="18"/>
        </w:rPr>
        <w:tab/>
      </w:r>
      <w:r w:rsidRPr="00D64D3D">
        <w:rPr>
          <w:rFonts w:ascii="Arial Narrow" w:hAnsi="Arial Narrow" w:cs="Arial"/>
          <w:sz w:val="18"/>
          <w:szCs w:val="18"/>
        </w:rPr>
        <w:tab/>
      </w:r>
      <w:r w:rsidRPr="00D64D3D">
        <w:rPr>
          <w:rFonts w:ascii="Arial Narrow" w:hAnsi="Arial Narrow" w:cs="Arial"/>
          <w:sz w:val="18"/>
          <w:szCs w:val="18"/>
        </w:rPr>
        <w:tab/>
      </w:r>
      <w:r w:rsidRPr="00D64D3D">
        <w:rPr>
          <w:rFonts w:ascii="Arial Narrow" w:hAnsi="Arial Narrow" w:cs="Arial"/>
          <w:sz w:val="18"/>
          <w:szCs w:val="18"/>
        </w:rPr>
        <w:tab/>
      </w:r>
      <w:r w:rsidRPr="00D64D3D">
        <w:rPr>
          <w:rFonts w:ascii="Arial Narrow" w:hAnsi="Arial Narrow" w:cs="Arial"/>
          <w:sz w:val="18"/>
          <w:szCs w:val="18"/>
        </w:rPr>
        <w:tab/>
      </w:r>
      <w:r w:rsidRPr="00D64D3D">
        <w:rPr>
          <w:rFonts w:ascii="Arial Narrow" w:hAnsi="Arial Narrow" w:cs="Arial"/>
          <w:sz w:val="18"/>
          <w:szCs w:val="18"/>
        </w:rPr>
        <w:tab/>
      </w:r>
      <w:r w:rsidRPr="00D64D3D">
        <w:rPr>
          <w:rFonts w:ascii="Arial Narrow" w:hAnsi="Arial Narrow" w:cs="Arial"/>
          <w:sz w:val="18"/>
          <w:szCs w:val="18"/>
        </w:rPr>
        <w:tab/>
      </w:r>
    </w:p>
    <w:p w14:paraId="58D93AD1" w14:textId="77777777" w:rsidR="00524951" w:rsidRPr="00D64D3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0B2458F" w14:textId="77777777" w:rsidR="00FE4E2B" w:rsidRPr="00D64D3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D64D3D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D64D3D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72234C6C" w14:textId="77777777" w:rsidR="00484F88" w:rsidRPr="00D64D3D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64D3D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D64D3D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D64D3D" w:rsidSect="00D64D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89AA5" w14:textId="77777777" w:rsidR="007367A4" w:rsidRDefault="007367A4" w:rsidP="0038231F">
      <w:pPr>
        <w:spacing w:after="0" w:line="240" w:lineRule="auto"/>
      </w:pPr>
      <w:r>
        <w:separator/>
      </w:r>
    </w:p>
  </w:endnote>
  <w:endnote w:type="continuationSeparator" w:id="0">
    <w:p w14:paraId="64F1EBAD" w14:textId="77777777" w:rsidR="007367A4" w:rsidRDefault="007367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5CBFA" w14:textId="77777777" w:rsidR="00FF2128" w:rsidRDefault="00FF21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3010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0BCA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48281" w14:textId="77777777" w:rsidR="00FF2128" w:rsidRDefault="00FF21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8CF5F6" w14:textId="77777777" w:rsidR="007367A4" w:rsidRDefault="007367A4" w:rsidP="0038231F">
      <w:pPr>
        <w:spacing w:after="0" w:line="240" w:lineRule="auto"/>
      </w:pPr>
      <w:r>
        <w:separator/>
      </w:r>
    </w:p>
  </w:footnote>
  <w:footnote w:type="continuationSeparator" w:id="0">
    <w:p w14:paraId="79F8B0A6" w14:textId="77777777" w:rsidR="007367A4" w:rsidRDefault="007367A4" w:rsidP="0038231F">
      <w:pPr>
        <w:spacing w:after="0" w:line="240" w:lineRule="auto"/>
      </w:pPr>
      <w:r>
        <w:continuationSeparator/>
      </w:r>
    </w:p>
  </w:footnote>
  <w:footnote w:id="1">
    <w:p w14:paraId="19E19A8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EF144B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8E70CD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2E513B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31108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A538006" w14:textId="77777777" w:rsidR="0032618A" w:rsidRDefault="0032618A" w:rsidP="0032618A">
      <w:pPr>
        <w:pStyle w:val="Tekstprzypisudolnego"/>
      </w:pPr>
    </w:p>
  </w:footnote>
  <w:footnote w:id="2">
    <w:p w14:paraId="706371D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2135B7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BA9932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7F9A6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B6D99" w14:textId="77777777" w:rsidR="00FF2128" w:rsidRDefault="00FF21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E2954" w14:textId="77777777" w:rsidR="00FF2128" w:rsidRDefault="00FF21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137AF" w14:textId="77777777" w:rsidR="00FF2128" w:rsidRDefault="00FF21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426876">
    <w:abstractNumId w:val="11"/>
  </w:num>
  <w:num w:numId="2" w16cid:durableId="279923603">
    <w:abstractNumId w:val="0"/>
  </w:num>
  <w:num w:numId="3" w16cid:durableId="2091080657">
    <w:abstractNumId w:val="10"/>
  </w:num>
  <w:num w:numId="4" w16cid:durableId="1021511869">
    <w:abstractNumId w:val="13"/>
  </w:num>
  <w:num w:numId="5" w16cid:durableId="1717196878">
    <w:abstractNumId w:val="12"/>
  </w:num>
  <w:num w:numId="6" w16cid:durableId="1998067999">
    <w:abstractNumId w:val="9"/>
  </w:num>
  <w:num w:numId="7" w16cid:durableId="1564754037">
    <w:abstractNumId w:val="1"/>
  </w:num>
  <w:num w:numId="8" w16cid:durableId="2004897181">
    <w:abstractNumId w:val="6"/>
  </w:num>
  <w:num w:numId="9" w16cid:durableId="1190336923">
    <w:abstractNumId w:val="4"/>
  </w:num>
  <w:num w:numId="10" w16cid:durableId="402261526">
    <w:abstractNumId w:val="7"/>
  </w:num>
  <w:num w:numId="11" w16cid:durableId="710232350">
    <w:abstractNumId w:val="5"/>
  </w:num>
  <w:num w:numId="12" w16cid:durableId="1043942074">
    <w:abstractNumId w:val="8"/>
  </w:num>
  <w:num w:numId="13" w16cid:durableId="1972857323">
    <w:abstractNumId w:val="3"/>
  </w:num>
  <w:num w:numId="14" w16cid:durableId="837883726">
    <w:abstractNumId w:val="2"/>
  </w:num>
  <w:num w:numId="15" w16cid:durableId="10819479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7A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67A4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64D3D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46D96"/>
  <w15:docId w15:val="{FA0DA64D-CC4C-4EE2-9912-3EF42ADF3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928</Words>
  <Characters>5571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2024-10-28T06:29:00Z</cp:lastPrinted>
  <dcterms:created xsi:type="dcterms:W3CDTF">2024-10-28T06:28:00Z</dcterms:created>
  <dcterms:modified xsi:type="dcterms:W3CDTF">2024-10-28T06:29:00Z</dcterms:modified>
</cp:coreProperties>
</file>