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AF9074" w14:textId="20230C6D" w:rsidR="00025386" w:rsidRPr="00D87EB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D87EB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43C51" w:rsidRPr="00D87EB6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D87EB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87EB6" w14:paraId="7E38E08C" w14:textId="77777777" w:rsidTr="00467CA2">
        <w:tc>
          <w:tcPr>
            <w:tcW w:w="2800" w:type="dxa"/>
            <w:shd w:val="clear" w:color="auto" w:fill="auto"/>
          </w:tcPr>
          <w:p w14:paraId="71457D97" w14:textId="77777777" w:rsidR="00D520D3" w:rsidRPr="00D87EB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87EB6">
              <w:rPr>
                <w:rFonts w:ascii="Arial Narrow" w:hAnsi="Arial Narrow" w:cs="Arial"/>
                <w:b/>
              </w:rPr>
              <w:t>Podmiot</w:t>
            </w:r>
            <w:r w:rsidRPr="00D87EB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1F006B0" w14:textId="77777777" w:rsidR="00D520D3" w:rsidRPr="00D87EB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03D5917" w14:textId="77777777" w:rsidR="00D520D3" w:rsidRPr="00D87EB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87EB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8FA851" w14:textId="77777777" w:rsidR="00D520D3" w:rsidRPr="00D87EB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87EB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87EB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87EB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D87EB6" w14:paraId="5C7FB4CD" w14:textId="77777777" w:rsidTr="00467CA2">
        <w:tc>
          <w:tcPr>
            <w:tcW w:w="2800" w:type="dxa"/>
            <w:shd w:val="clear" w:color="auto" w:fill="auto"/>
          </w:tcPr>
          <w:p w14:paraId="670B52BE" w14:textId="77777777" w:rsidR="00D520D3" w:rsidRPr="00D87EB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87EB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7234D7" w14:textId="77777777" w:rsidR="00D520D3" w:rsidRPr="00D87EB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061F293" w14:textId="77777777" w:rsidR="00D520D3" w:rsidRPr="00D87EB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87EB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A3BC69" w14:textId="77777777" w:rsidR="00D520D3" w:rsidRPr="00D87EB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87EB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87EB6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D87EB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A480034" w14:textId="77777777" w:rsidR="00B62AD0" w:rsidRPr="00D87EB6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87EB6" w14:paraId="594CE5E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3C9BAA" w14:textId="77777777" w:rsidR="00053927" w:rsidRPr="00D87EB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87EB6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5B2C9B41" w14:textId="77777777" w:rsidR="00053927" w:rsidRPr="00D87EB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D87EB6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D87EB6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D87EB6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1DA2B7" w14:textId="5386193F" w:rsidR="0071340C" w:rsidRPr="00D87EB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87EB6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D87EB6">
        <w:rPr>
          <w:rFonts w:ascii="Arial Narrow" w:eastAsia="Times New Roman" w:hAnsi="Arial Narrow" w:cs="Arial"/>
          <w:lang w:eastAsia="pl-PL"/>
        </w:rPr>
        <w:t xml:space="preserve">, </w:t>
      </w:r>
      <w:r w:rsidRPr="00D87EB6">
        <w:rPr>
          <w:rFonts w:ascii="Arial Narrow" w:eastAsia="Times New Roman" w:hAnsi="Arial Narrow" w:cs="Arial"/>
          <w:lang w:eastAsia="pl-PL"/>
        </w:rPr>
        <w:t>w oparciu o</w:t>
      </w:r>
      <w:r w:rsidR="00EF3368" w:rsidRPr="00D87EB6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D87EB6">
        <w:rPr>
          <w:rFonts w:ascii="Arial Narrow" w:hAnsi="Arial Narrow" w:cs="Arial"/>
        </w:rPr>
        <w:t xml:space="preserve"> ustawy </w:t>
      </w:r>
      <w:r w:rsidR="00EF3368" w:rsidRPr="00D87EB6">
        <w:rPr>
          <w:rFonts w:ascii="Arial Narrow" w:hAnsi="Arial Narrow" w:cs="Arial"/>
        </w:rPr>
        <w:t xml:space="preserve">z dnia 11 września 2019r. Prawo zamówień publicznych </w:t>
      </w:r>
      <w:r w:rsidR="00D43C51" w:rsidRPr="00D87EB6">
        <w:rPr>
          <w:rFonts w:ascii="Arial Narrow" w:hAnsi="Arial Narrow" w:cs="Arial"/>
        </w:rPr>
        <w:t>(</w:t>
      </w:r>
      <w:proofErr w:type="spellStart"/>
      <w:r w:rsidR="00D43C51" w:rsidRPr="00D87EB6">
        <w:rPr>
          <w:rFonts w:ascii="Arial Narrow" w:hAnsi="Arial Narrow" w:cs="Arial"/>
        </w:rPr>
        <w:t>t.j</w:t>
      </w:r>
      <w:proofErr w:type="spellEnd"/>
      <w:r w:rsidR="00D43C51" w:rsidRPr="00D87EB6">
        <w:rPr>
          <w:rFonts w:ascii="Arial Narrow" w:hAnsi="Arial Narrow" w:cs="Arial"/>
        </w:rPr>
        <w:t>. Dz. U. z 2024 poz. 1320)</w:t>
      </w:r>
      <w:r w:rsidR="00E27ABB" w:rsidRPr="00D87EB6">
        <w:rPr>
          <w:rFonts w:ascii="Arial Narrow" w:eastAsia="Times New Roman" w:hAnsi="Arial Narrow" w:cs="Arial"/>
          <w:lang w:eastAsia="pl-PL"/>
        </w:rPr>
        <w:t xml:space="preserve">, </w:t>
      </w:r>
      <w:r w:rsidRPr="00D87EB6">
        <w:rPr>
          <w:rFonts w:ascii="Arial Narrow" w:eastAsia="Times New Roman" w:hAnsi="Arial Narrow" w:cs="Arial"/>
          <w:lang w:eastAsia="pl-PL"/>
        </w:rPr>
        <w:t xml:space="preserve">że </w:t>
      </w:r>
      <w:r w:rsidRPr="00D87EB6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D87EB6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D87EB6">
        <w:rPr>
          <w:rFonts w:ascii="Arial Narrow" w:eastAsia="Times New Roman" w:hAnsi="Arial Narrow" w:cs="Arial"/>
          <w:lang w:eastAsia="pl-PL"/>
        </w:rPr>
        <w:t xml:space="preserve">do </w:t>
      </w:r>
      <w:r w:rsidRPr="00D87EB6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87EB6" w14:paraId="32F4FB8F" w14:textId="77777777" w:rsidTr="00467CA2">
        <w:tc>
          <w:tcPr>
            <w:tcW w:w="2269" w:type="dxa"/>
            <w:shd w:val="clear" w:color="auto" w:fill="auto"/>
          </w:tcPr>
          <w:p w14:paraId="69F83CB7" w14:textId="77777777" w:rsidR="00D520D3" w:rsidRPr="00D87EB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87EB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3E2A98" w14:textId="7D4CB09E" w:rsidR="00D520D3" w:rsidRPr="00D87EB6" w:rsidRDefault="00D43C5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87EB6">
              <w:rPr>
                <w:rFonts w:ascii="Arial Narrow" w:eastAsia="Times New Roman" w:hAnsi="Arial Narrow" w:cs="Arial"/>
                <w:b/>
                <w:lang w:eastAsia="pl-PL"/>
              </w:rPr>
              <w:t>Dostawy sukcesywne stymulatorów neurochirurgicznych na okres 24 miesięcy</w:t>
            </w:r>
            <w:r w:rsidR="00D520D3" w:rsidRPr="00D87EB6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D43C51" w:rsidRPr="00D87EB6" w14:paraId="7AAB028A" w14:textId="77777777" w:rsidTr="00DF69FD">
        <w:tc>
          <w:tcPr>
            <w:tcW w:w="2269" w:type="dxa"/>
            <w:shd w:val="clear" w:color="auto" w:fill="auto"/>
          </w:tcPr>
          <w:p w14:paraId="5BDF1611" w14:textId="77777777" w:rsidR="00D43C51" w:rsidRPr="00D87EB6" w:rsidRDefault="00D43C51" w:rsidP="00DF69F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87EB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5E7494" w14:textId="402DF213" w:rsidR="00D43C51" w:rsidRPr="00D87EB6" w:rsidRDefault="00D43C51" w:rsidP="00DF69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87EB6">
              <w:rPr>
                <w:rFonts w:ascii="Arial Narrow" w:eastAsia="Times New Roman" w:hAnsi="Arial Narrow" w:cs="Arial"/>
                <w:b/>
                <w:lang w:eastAsia="pl-PL"/>
              </w:rPr>
              <w:t>142/2024</w:t>
            </w:r>
          </w:p>
        </w:tc>
      </w:tr>
    </w:tbl>
    <w:p w14:paraId="110E30C1" w14:textId="0D8D71DB" w:rsidR="00DC652A" w:rsidRPr="00D87EB6" w:rsidRDefault="00D43C5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87EB6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D87EB6">
        <w:rPr>
          <w:rFonts w:ascii="Arial Narrow" w:eastAsia="Times New Roman" w:hAnsi="Arial Narrow" w:cs="Arial"/>
          <w:lang w:eastAsia="pl-PL"/>
        </w:rPr>
        <w:t>do dyspozycji Wykonawcy:</w:t>
      </w:r>
    </w:p>
    <w:p w14:paraId="687126D1" w14:textId="77777777" w:rsidR="00DC652A" w:rsidRPr="00D87EB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87EB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7EAFD6F" w14:textId="77777777" w:rsidR="0071340C" w:rsidRPr="00D87EB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87EB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D87EB6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D87EB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D097F89" w14:textId="77777777" w:rsidR="0071340C" w:rsidRPr="00D87EB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206EA069" w14:textId="77777777" w:rsidR="0071340C" w:rsidRPr="00D87EB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87EB6">
        <w:rPr>
          <w:rFonts w:ascii="Arial Narrow" w:eastAsia="Times New Roman" w:hAnsi="Arial Narrow" w:cs="Arial"/>
          <w:lang w:eastAsia="pl-PL"/>
        </w:rPr>
        <w:t>nw. zasobów:</w:t>
      </w:r>
    </w:p>
    <w:p w14:paraId="4F0C9683" w14:textId="77777777" w:rsidR="0071340C" w:rsidRPr="00D87EB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87EB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0F70C89" w14:textId="77777777" w:rsidR="0071340C" w:rsidRPr="00D87EB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D87EB6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D87EB6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D87EB6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10A8C1A8" w14:textId="77777777" w:rsidR="0071340C" w:rsidRPr="00D87EB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351A145C" w14:textId="77777777" w:rsidR="0071340C" w:rsidRPr="00D87EB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448BEE74" w14:textId="77777777" w:rsidR="00DC652A" w:rsidRPr="00D87EB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D87EB6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D87EB6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D87EB6">
        <w:rPr>
          <w:rFonts w:ascii="Arial Narrow" w:eastAsia="Times New Roman" w:hAnsi="Arial Narrow" w:cs="Arial"/>
          <w:lang w:eastAsia="pl-PL"/>
        </w:rPr>
        <w:t>:</w:t>
      </w:r>
    </w:p>
    <w:p w14:paraId="4747BA99" w14:textId="77777777" w:rsidR="00DC652A" w:rsidRPr="00D87EB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D87EB6">
        <w:rPr>
          <w:rFonts w:ascii="Arial Narrow" w:eastAsia="Times New Roman" w:hAnsi="Arial Narrow" w:cs="Arial"/>
          <w:lang w:eastAsia="pl-PL"/>
        </w:rPr>
        <w:t>u</w:t>
      </w:r>
      <w:r w:rsidR="00DC652A" w:rsidRPr="00D87EB6">
        <w:rPr>
          <w:rFonts w:ascii="Arial Narrow" w:eastAsia="Times New Roman" w:hAnsi="Arial Narrow" w:cs="Arial"/>
          <w:lang w:eastAsia="pl-PL"/>
        </w:rPr>
        <w:t>dostę</w:t>
      </w:r>
      <w:r w:rsidRPr="00D87EB6">
        <w:rPr>
          <w:rFonts w:ascii="Arial Narrow" w:eastAsia="Times New Roman" w:hAnsi="Arial Narrow" w:cs="Arial"/>
          <w:lang w:eastAsia="pl-PL"/>
        </w:rPr>
        <w:t>p</w:t>
      </w:r>
      <w:r w:rsidR="00DC652A" w:rsidRPr="00D87EB6">
        <w:rPr>
          <w:rFonts w:ascii="Arial Narrow" w:eastAsia="Times New Roman" w:hAnsi="Arial Narrow" w:cs="Arial"/>
          <w:lang w:eastAsia="pl-PL"/>
        </w:rPr>
        <w:t>ni</w:t>
      </w:r>
      <w:r w:rsidRPr="00D87EB6">
        <w:rPr>
          <w:rFonts w:ascii="Arial Narrow" w:eastAsia="Times New Roman" w:hAnsi="Arial Narrow" w:cs="Arial"/>
          <w:lang w:eastAsia="pl-PL"/>
        </w:rPr>
        <w:t>ę</w:t>
      </w:r>
      <w:r w:rsidR="00DC652A" w:rsidRPr="00D87EB6">
        <w:rPr>
          <w:rFonts w:ascii="Arial Narrow" w:eastAsia="Times New Roman" w:hAnsi="Arial Narrow" w:cs="Arial"/>
          <w:lang w:eastAsia="pl-PL"/>
        </w:rPr>
        <w:t xml:space="preserve"> </w:t>
      </w:r>
      <w:r w:rsidRPr="00D87EB6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25CE4CFC" w14:textId="77777777" w:rsidR="0093388F" w:rsidRPr="00D87EB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87EB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66C2B5F" w14:textId="77777777" w:rsidR="0093388F" w:rsidRPr="00D87EB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87EB6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2EC8D4D2" w14:textId="77777777" w:rsidR="0093388F" w:rsidRPr="00D87EB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D87EB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999591F" w14:textId="77777777" w:rsidR="00CB29AC" w:rsidRPr="00D87EB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87EB6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3AFCFC7D" w14:textId="77777777" w:rsidR="00CB29AC" w:rsidRPr="00D87EB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87EB6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66F156A" w14:textId="77777777" w:rsidR="00830970" w:rsidRPr="00D87EB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87EB6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D87EB6">
        <w:rPr>
          <w:rFonts w:ascii="Arial Narrow" w:eastAsia="Times New Roman" w:hAnsi="Arial Narrow" w:cs="Arial"/>
          <w:lang w:eastAsia="pl-PL"/>
        </w:rPr>
        <w:t xml:space="preserve">mojego </w:t>
      </w:r>
      <w:r w:rsidRPr="00D87EB6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D87EB6">
        <w:rPr>
          <w:rFonts w:ascii="Arial Narrow" w:eastAsia="Times New Roman" w:hAnsi="Arial Narrow" w:cs="Arial"/>
          <w:lang w:eastAsia="pl-PL"/>
        </w:rPr>
        <w:t>będzie następujący:</w:t>
      </w:r>
    </w:p>
    <w:p w14:paraId="3E953A5B" w14:textId="77777777" w:rsidR="00E27ABB" w:rsidRPr="00D87EB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87EB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87EB6" w14:paraId="2474D88F" w14:textId="77777777" w:rsidTr="00467CA2">
        <w:tc>
          <w:tcPr>
            <w:tcW w:w="2660" w:type="dxa"/>
            <w:shd w:val="clear" w:color="auto" w:fill="auto"/>
          </w:tcPr>
          <w:p w14:paraId="7DEC8D65" w14:textId="77777777" w:rsidR="00D520D3" w:rsidRPr="00D87EB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6F961CF" w14:textId="77777777" w:rsidR="00D520D3" w:rsidRPr="00D87EB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87EB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82A47CC" w14:textId="77777777" w:rsidR="00D520D3" w:rsidRPr="00D87EB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87EB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91131DA" w14:textId="77777777" w:rsidR="00D520D3" w:rsidRPr="00D87EB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3B262BE" w14:textId="77777777" w:rsidR="00D520D3" w:rsidRPr="00D87EB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87EB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D82F819" w14:textId="08FE5557" w:rsidR="00D520D3" w:rsidRPr="00D87EB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87EB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43C51" w:rsidRPr="00D87EB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D87EB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D87EB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D87EB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1A4BAFE" w14:textId="77777777" w:rsidR="00E27ABB" w:rsidRPr="00D87EB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D87EB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803E6" w14:textId="77777777" w:rsidR="00C07B6F" w:rsidRDefault="00C07B6F" w:rsidP="00025386">
      <w:pPr>
        <w:spacing w:after="0" w:line="240" w:lineRule="auto"/>
      </w:pPr>
      <w:r>
        <w:separator/>
      </w:r>
    </w:p>
  </w:endnote>
  <w:endnote w:type="continuationSeparator" w:id="0">
    <w:p w14:paraId="55AACBE2" w14:textId="77777777" w:rsidR="00C07B6F" w:rsidRDefault="00C07B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A2B4F" w14:textId="77777777" w:rsidR="00D43C51" w:rsidRDefault="00D43C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9953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1ACF7A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3FF37E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10F69B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C7B3A" w14:textId="77777777" w:rsidR="00D43C51" w:rsidRDefault="00D43C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A4BD92" w14:textId="77777777" w:rsidR="00C07B6F" w:rsidRDefault="00C07B6F" w:rsidP="00025386">
      <w:pPr>
        <w:spacing w:after="0" w:line="240" w:lineRule="auto"/>
      </w:pPr>
      <w:r>
        <w:separator/>
      </w:r>
    </w:p>
  </w:footnote>
  <w:footnote w:type="continuationSeparator" w:id="0">
    <w:p w14:paraId="5B752100" w14:textId="77777777" w:rsidR="00C07B6F" w:rsidRDefault="00C07B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E2FFC" w14:textId="77777777" w:rsidR="00D43C51" w:rsidRDefault="00D43C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9FE79" w14:textId="77777777" w:rsidR="00D43C51" w:rsidRDefault="00D43C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9E652" w14:textId="77777777" w:rsidR="00D43C51" w:rsidRDefault="00D43C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1119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7B6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07B6F"/>
    <w:rsid w:val="00CB29AC"/>
    <w:rsid w:val="00D43C51"/>
    <w:rsid w:val="00D520D3"/>
    <w:rsid w:val="00D55FC4"/>
    <w:rsid w:val="00D87EB6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EEA0D"/>
  <w15:chartTrackingRefBased/>
  <w15:docId w15:val="{25823F13-DF66-46EF-BC12-24E7BCFD6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2024-10-28T06:30:00Z</cp:lastPrinted>
  <dcterms:created xsi:type="dcterms:W3CDTF">2024-10-28T06:29:00Z</dcterms:created>
  <dcterms:modified xsi:type="dcterms:W3CDTF">2024-10-28T06:30:00Z</dcterms:modified>
</cp:coreProperties>
</file>