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A67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A67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A67E3">
        <w:rPr>
          <w:sz w:val="22"/>
          <w:szCs w:val="22"/>
        </w:rPr>
        <w:t>2024-10-28</w:t>
      </w:r>
    </w:p>
    <w:p w:rsidR="003A67E3" w:rsidRPr="003A67E3" w:rsidRDefault="003A67E3" w:rsidP="00FB7F50">
      <w:pPr>
        <w:spacing w:after="40"/>
        <w:rPr>
          <w:b/>
          <w:bCs/>
          <w:sz w:val="22"/>
          <w:szCs w:val="22"/>
        </w:rPr>
      </w:pPr>
      <w:r w:rsidRPr="003A67E3">
        <w:rPr>
          <w:b/>
          <w:bCs/>
          <w:sz w:val="22"/>
          <w:szCs w:val="22"/>
        </w:rPr>
        <w:t>Akademia Górniczo - Hutnicza</w:t>
      </w:r>
    </w:p>
    <w:p w:rsidR="003A67E3" w:rsidRPr="003A67E3" w:rsidRDefault="003A67E3" w:rsidP="00FB7F50">
      <w:pPr>
        <w:spacing w:after="40"/>
        <w:rPr>
          <w:b/>
          <w:bCs/>
          <w:sz w:val="22"/>
          <w:szCs w:val="22"/>
        </w:rPr>
      </w:pPr>
      <w:r w:rsidRPr="003A67E3">
        <w:rPr>
          <w:b/>
          <w:bCs/>
          <w:sz w:val="22"/>
          <w:szCs w:val="22"/>
        </w:rPr>
        <w:t>im. Stanisława Staszica w Krakowie</w:t>
      </w:r>
    </w:p>
    <w:p w:rsidR="00FB7F50" w:rsidRPr="002245BE" w:rsidRDefault="003A67E3" w:rsidP="00FB7F50">
      <w:pPr>
        <w:spacing w:after="40"/>
        <w:rPr>
          <w:b/>
          <w:bCs/>
          <w:sz w:val="22"/>
          <w:szCs w:val="22"/>
        </w:rPr>
      </w:pPr>
      <w:r w:rsidRPr="003A67E3">
        <w:rPr>
          <w:b/>
          <w:bCs/>
          <w:sz w:val="22"/>
          <w:szCs w:val="22"/>
        </w:rPr>
        <w:t>Dział Zamówień Publicznych</w:t>
      </w:r>
    </w:p>
    <w:p w:rsidR="00FB7F50" w:rsidRPr="002245BE" w:rsidRDefault="003A67E3" w:rsidP="00FB7F50">
      <w:pPr>
        <w:rPr>
          <w:sz w:val="22"/>
          <w:szCs w:val="22"/>
        </w:rPr>
      </w:pPr>
      <w:r w:rsidRPr="003A67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A67E3">
        <w:rPr>
          <w:sz w:val="22"/>
          <w:szCs w:val="22"/>
        </w:rPr>
        <w:t>30</w:t>
      </w:r>
    </w:p>
    <w:p w:rsidR="00FB7F50" w:rsidRPr="002245BE" w:rsidRDefault="003A67E3" w:rsidP="00FB7F50">
      <w:pPr>
        <w:rPr>
          <w:sz w:val="22"/>
          <w:szCs w:val="22"/>
        </w:rPr>
      </w:pPr>
      <w:r w:rsidRPr="003A67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A67E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A67E3" w:rsidRPr="00607F9B" w:rsidTr="00996E0E">
        <w:trPr>
          <w:trHeight w:val="638"/>
        </w:trPr>
        <w:tc>
          <w:tcPr>
            <w:tcW w:w="959" w:type="dxa"/>
            <w:shd w:val="clear" w:color="auto" w:fill="auto"/>
          </w:tcPr>
          <w:p w:rsidR="003A67E3" w:rsidRPr="00607F9B" w:rsidRDefault="003A67E3" w:rsidP="00996E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67E3" w:rsidRPr="00607F9B" w:rsidRDefault="003A67E3" w:rsidP="00996E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A67E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A67E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67E3">
              <w:rPr>
                <w:b/>
                <w:bCs/>
                <w:sz w:val="22"/>
                <w:szCs w:val="22"/>
              </w:rPr>
              <w:t>Usługa transportowa - wynajem autokaru wraz z kierowcą, do przewozu stypendystów Centrum AGH UNESCO w roku akademickim 2024/2025 - DE-dzp.272-507/24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67E3">
              <w:rPr>
                <w:b/>
                <w:sz w:val="22"/>
                <w:szCs w:val="22"/>
              </w:rPr>
              <w:t>DE-dzp.272-507/24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A67E3" w:rsidTr="00996E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A67E3" w:rsidRPr="00D26ED6" w:rsidRDefault="003A67E3" w:rsidP="00996E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A67E3">
              <w:rPr>
                <w:b/>
                <w:sz w:val="22"/>
                <w:szCs w:val="22"/>
              </w:rPr>
              <w:t>COGNOR SA Oddział PTS w Krakowie</w:t>
            </w:r>
          </w:p>
          <w:p w:rsidR="003A67E3" w:rsidRPr="009F0E5C" w:rsidRDefault="003A67E3" w:rsidP="00996E0E">
            <w:pPr>
              <w:jc w:val="both"/>
              <w:rPr>
                <w:bCs/>
                <w:sz w:val="22"/>
                <w:szCs w:val="22"/>
              </w:rPr>
            </w:pPr>
            <w:r w:rsidRPr="003A67E3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67E3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A67E3" w:rsidRPr="009F0E5C" w:rsidRDefault="003A67E3" w:rsidP="00996E0E">
            <w:pPr>
              <w:jc w:val="both"/>
              <w:rPr>
                <w:bCs/>
                <w:sz w:val="22"/>
                <w:szCs w:val="22"/>
              </w:rPr>
            </w:pPr>
            <w:r w:rsidRPr="003A67E3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67E3">
              <w:rPr>
                <w:bCs/>
                <w:sz w:val="22"/>
                <w:szCs w:val="22"/>
              </w:rPr>
              <w:t>Kraków</w:t>
            </w:r>
          </w:p>
          <w:p w:rsidR="003A67E3" w:rsidRPr="00D26ED6" w:rsidRDefault="003A67E3" w:rsidP="00996E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A67E3">
              <w:rPr>
                <w:b/>
                <w:sz w:val="22"/>
                <w:szCs w:val="22"/>
              </w:rPr>
              <w:t>7 560.00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A67E3" w:rsidRDefault="003A67E3" w:rsidP="00996E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276"/>
        <w:gridCol w:w="2268"/>
        <w:gridCol w:w="1559"/>
      </w:tblGrid>
      <w:tr w:rsidR="001756D9" w:rsidRPr="008567C7" w:rsidTr="001756D9">
        <w:trPr>
          <w:trHeight w:val="510"/>
        </w:trPr>
        <w:tc>
          <w:tcPr>
            <w:tcW w:w="709" w:type="dxa"/>
            <w:vAlign w:val="center"/>
          </w:tcPr>
          <w:p w:rsidR="001756D9" w:rsidRPr="008567C7" w:rsidRDefault="001756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1756D9" w:rsidRPr="008567C7" w:rsidRDefault="001756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1756D9" w:rsidRPr="008567C7" w:rsidRDefault="001756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1756D9" w:rsidRPr="008567C7" w:rsidRDefault="001756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autobusu przeznaczonego do realizacji zamówienia</w:t>
            </w:r>
          </w:p>
        </w:tc>
        <w:tc>
          <w:tcPr>
            <w:tcW w:w="1559" w:type="dxa"/>
            <w:vAlign w:val="center"/>
          </w:tcPr>
          <w:p w:rsidR="001756D9" w:rsidRPr="008567C7" w:rsidRDefault="001756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756D9" w:rsidRPr="008567C7" w:rsidTr="001756D9">
        <w:tc>
          <w:tcPr>
            <w:tcW w:w="70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1756D9" w:rsidRPr="002B6761" w:rsidRDefault="001756D9" w:rsidP="00996E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1756D9" w:rsidRPr="008567C7" w:rsidRDefault="001756D9" w:rsidP="00996E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6D9" w:rsidRPr="001B7815" w:rsidRDefault="001756D9" w:rsidP="00996E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756D9" w:rsidRPr="008567C7" w:rsidTr="001756D9">
        <w:tc>
          <w:tcPr>
            <w:tcW w:w="70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1756D9" w:rsidRPr="002B6761" w:rsidRDefault="001756D9" w:rsidP="00996E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1756D9" w:rsidRPr="008567C7" w:rsidRDefault="001756D9" w:rsidP="00996E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podbagnie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6D9" w:rsidRPr="001B7815" w:rsidRDefault="001756D9" w:rsidP="00996E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46,67</w:t>
            </w:r>
          </w:p>
        </w:tc>
        <w:tc>
          <w:tcPr>
            <w:tcW w:w="2268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86,67</w:t>
            </w:r>
          </w:p>
        </w:tc>
      </w:tr>
      <w:tr w:rsidR="001756D9" w:rsidRPr="008567C7" w:rsidTr="001756D9">
        <w:tc>
          <w:tcPr>
            <w:tcW w:w="70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1756D9" w:rsidRPr="002B6761" w:rsidRDefault="001756D9" w:rsidP="00996E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1756D9" w:rsidRPr="008567C7" w:rsidRDefault="001756D9" w:rsidP="00996E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6D9" w:rsidRPr="001B7815" w:rsidRDefault="001756D9" w:rsidP="00996E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276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42,55</w:t>
            </w:r>
          </w:p>
        </w:tc>
        <w:tc>
          <w:tcPr>
            <w:tcW w:w="2268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82,55</w:t>
            </w:r>
          </w:p>
        </w:tc>
      </w:tr>
      <w:tr w:rsidR="001756D9" w:rsidRPr="008567C7" w:rsidTr="001756D9">
        <w:tc>
          <w:tcPr>
            <w:tcW w:w="70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1756D9" w:rsidRPr="002B6761" w:rsidRDefault="001756D9" w:rsidP="00996E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A67E3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3A67E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1756D9" w:rsidRPr="008567C7" w:rsidRDefault="001756D9" w:rsidP="00996E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6D9" w:rsidRPr="001B7815" w:rsidRDefault="001756D9" w:rsidP="00996E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7E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53,87</w:t>
            </w:r>
          </w:p>
        </w:tc>
        <w:tc>
          <w:tcPr>
            <w:tcW w:w="2268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1756D9" w:rsidRPr="008567C7" w:rsidRDefault="001756D9" w:rsidP="00996E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7E3">
              <w:rPr>
                <w:rFonts w:ascii="Times New Roman" w:hAnsi="Times New Roman" w:cs="Times New Roman"/>
                <w:sz w:val="18"/>
                <w:szCs w:val="18"/>
              </w:rPr>
              <w:t xml:space="preserve">  53,87</w:t>
            </w:r>
          </w:p>
        </w:tc>
      </w:tr>
    </w:tbl>
    <w:p w:rsidR="00E85D70" w:rsidRDefault="00E85D70" w:rsidP="001756D9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2F5" w:rsidRDefault="008012F5">
      <w:r>
        <w:separator/>
      </w:r>
    </w:p>
  </w:endnote>
  <w:endnote w:type="continuationSeparator" w:id="0">
    <w:p w:rsidR="008012F5" w:rsidRDefault="0080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2F5" w:rsidRDefault="008012F5">
      <w:r>
        <w:separator/>
      </w:r>
    </w:p>
  </w:footnote>
  <w:footnote w:type="continuationSeparator" w:id="0">
    <w:p w:rsidR="008012F5" w:rsidRDefault="00801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2F5"/>
    <w:rsid w:val="00005838"/>
    <w:rsid w:val="00022322"/>
    <w:rsid w:val="00042497"/>
    <w:rsid w:val="000C1E6F"/>
    <w:rsid w:val="000E4E56"/>
    <w:rsid w:val="001756D9"/>
    <w:rsid w:val="001A1468"/>
    <w:rsid w:val="001B7815"/>
    <w:rsid w:val="001C31ED"/>
    <w:rsid w:val="002B1E4F"/>
    <w:rsid w:val="002B6761"/>
    <w:rsid w:val="003445A0"/>
    <w:rsid w:val="003A0AFC"/>
    <w:rsid w:val="003A67E3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12F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0C798-1D12-444D-BBBE-F4A6C18B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2024-10-28T09:32:00Z</dcterms:created>
  <dcterms:modified xsi:type="dcterms:W3CDTF">2024-10-28T09:33:00Z</dcterms:modified>
</cp:coreProperties>
</file>