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B6A8EC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468CA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3DD16C" w14:textId="309E5F5B" w:rsidR="00630ED4" w:rsidRPr="008468CA" w:rsidRDefault="004F0DC7" w:rsidP="00AA2BEC">
      <w:pPr>
        <w:spacing w:line="276" w:lineRule="auto"/>
        <w:jc w:val="center"/>
        <w:rPr>
          <w:b/>
        </w:rPr>
      </w:pPr>
      <w:r w:rsidRPr="008468CA">
        <w:rPr>
          <w:b/>
        </w:rPr>
        <w:t xml:space="preserve">Usługi transportu </w:t>
      </w:r>
      <w:r w:rsidR="008468CA">
        <w:rPr>
          <w:b/>
        </w:rPr>
        <w:t>sanitarnego na potrzeby Szpitala Wojewódzkiego w Poznaniu</w:t>
      </w:r>
      <w:r w:rsidR="00506CA7">
        <w:rPr>
          <w:b/>
        </w:rPr>
        <w:t xml:space="preserve"> – </w:t>
      </w:r>
      <w:r w:rsidR="00506CA7">
        <w:rPr>
          <w:b/>
        </w:rPr>
        <w:br/>
        <w:t>9 zadań</w:t>
      </w:r>
    </w:p>
    <w:p w14:paraId="06188C3D" w14:textId="77777777" w:rsidR="004F0DC7" w:rsidRPr="003E3810" w:rsidRDefault="004F0DC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FA77ADB" w14:textId="35FF9B91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8468CA" w:rsidRPr="007677F8" w14:paraId="275749D0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F945E" w14:textId="157FC6AF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151378082"/>
            <w:bookmarkEnd w:id="2"/>
            <w:r>
              <w:rPr>
                <w:rFonts w:eastAsia="Calibri"/>
                <w:sz w:val="22"/>
                <w:szCs w:val="22"/>
              </w:rPr>
              <w:t>Numer telefonu umożliwiający przyjmowanie zleceń przez całą dobę – zgodnie z &amp; 4 ust. 5 wzoru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D255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F20EE34" w14:textId="07FD5C11" w:rsidR="008468CA" w:rsidRDefault="008468CA" w:rsidP="008468CA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137C93D1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D5F2D3C" w14:textId="43094DC2" w:rsidR="008468CA" w:rsidRPr="007677F8" w:rsidRDefault="008468CA" w:rsidP="008468C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3"/>
      <w:tr w:rsidR="008468CA" w:rsidRPr="007677F8" w14:paraId="3364D75A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9B4E" w14:textId="44B9F490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76A48">
              <w:rPr>
                <w:rFonts w:eastAsia="Calibri"/>
                <w:sz w:val="22"/>
                <w:szCs w:val="22"/>
                <w:u w:val="single"/>
              </w:rPr>
              <w:t>drugi</w:t>
            </w:r>
            <w:r w:rsidRPr="008468CA">
              <w:rPr>
                <w:rFonts w:eastAsia="Calibri"/>
                <w:sz w:val="22"/>
                <w:szCs w:val="22"/>
              </w:rPr>
              <w:t xml:space="preserve"> numer telefonu w przypadku wystąpienia trudności z uzyskaniem połączenia na pierwszy numer tel. – </w:t>
            </w:r>
            <w:r w:rsidRPr="00D76A48">
              <w:rPr>
                <w:rFonts w:eastAsia="Calibri"/>
                <w:sz w:val="22"/>
                <w:szCs w:val="22"/>
                <w:u w:val="single"/>
              </w:rPr>
              <w:t>dotyczy zadania nr 7 i 8</w:t>
            </w:r>
            <w:r w:rsidRPr="008468CA">
              <w:rPr>
                <w:rFonts w:eastAsia="Calibri"/>
                <w:sz w:val="22"/>
                <w:szCs w:val="22"/>
              </w:rPr>
              <w:t xml:space="preserve"> – </w:t>
            </w:r>
            <w:r>
              <w:rPr>
                <w:rFonts w:eastAsia="Calibri"/>
                <w:sz w:val="22"/>
                <w:szCs w:val="22"/>
              </w:rPr>
              <w:t>zgodnie z &amp; 4 ust. 5 wzoru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ECDCA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3B2978AD" w14:textId="32017CA8" w:rsidR="008468CA" w:rsidRDefault="008468CA" w:rsidP="00D76A48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41076AD3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49A02A8" w14:textId="77777777" w:rsidR="008468CA" w:rsidRPr="007677F8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4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4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41051043" w14:textId="53805777" w:rsidR="00CF237D" w:rsidRPr="00CF237D" w:rsidRDefault="00CF237D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1 - Całodobowa usługa transportu sanitarnego (T) do przewozu pacjentów w pozycji siedzącej lub leżącej (zespół: kierowca  i sanitariusz) oraz pacjentów </w:t>
      </w:r>
      <w:proofErr w:type="spellStart"/>
      <w:r w:rsidRPr="00CF237D">
        <w:rPr>
          <w:bCs/>
          <w:sz w:val="22"/>
          <w:u w:val="single"/>
        </w:rPr>
        <w:t>bariatrycznych</w:t>
      </w:r>
      <w:proofErr w:type="spellEnd"/>
      <w:r w:rsidRPr="00CF237D">
        <w:rPr>
          <w:bCs/>
          <w:sz w:val="22"/>
          <w:u w:val="single"/>
        </w:rPr>
        <w:t xml:space="preserve"> (pow. 120 kg) </w:t>
      </w:r>
      <w:r w:rsidR="0055777C">
        <w:rPr>
          <w:bCs/>
          <w:sz w:val="22"/>
          <w:u w:val="single"/>
        </w:rPr>
        <w:br/>
      </w:r>
      <w:r w:rsidRPr="00CF237D">
        <w:rPr>
          <w:bCs/>
          <w:sz w:val="22"/>
          <w:u w:val="single"/>
        </w:rPr>
        <w:t>na potrzeby Filii 1 i 3</w:t>
      </w:r>
    </w:p>
    <w:p w14:paraId="70AD3D7E" w14:textId="453EF1B5" w:rsidR="00E401EB" w:rsidRDefault="00862BEF" w:rsidP="00862BEF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  </w:t>
      </w:r>
      <w:bookmarkStart w:id="5" w:name="_Hlk151466084"/>
      <w:r w:rsidR="00E401EB"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 w:rsidR="00E401EB">
        <w:rPr>
          <w:bCs/>
          <w:sz w:val="22"/>
        </w:rPr>
        <w:t>…… zł</w:t>
      </w:r>
    </w:p>
    <w:p w14:paraId="28743C05" w14:textId="7D091C18" w:rsidR="00567CC9" w:rsidRDefault="00AC2D4F" w:rsidP="00862BEF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411CF8FE" w14:textId="2EA9E871" w:rsidR="00E401EB" w:rsidRPr="00E401EB" w:rsidRDefault="00862BEF" w:rsidP="00862BEF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</w:t>
      </w:r>
      <w:r w:rsidR="00E401EB"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="00E401EB" w:rsidRPr="00E401EB">
        <w:rPr>
          <w:b/>
          <w:sz w:val="22"/>
        </w:rPr>
        <w:t>za wykonanie całości przedmiotu zamówienia wynosi: …………</w:t>
      </w:r>
      <w:r w:rsidR="00CF237D">
        <w:rPr>
          <w:b/>
          <w:sz w:val="22"/>
        </w:rPr>
        <w:t>……</w:t>
      </w:r>
      <w:r w:rsidR="00E401EB" w:rsidRPr="00E401EB">
        <w:rPr>
          <w:b/>
          <w:sz w:val="22"/>
        </w:rPr>
        <w:t>….. zł</w:t>
      </w:r>
    </w:p>
    <w:p w14:paraId="6B0E6CDE" w14:textId="42F8E940" w:rsidR="00A14961" w:rsidRDefault="00862BEF" w:rsidP="00862BEF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  <w:r w:rsidR="00E401EB"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 w:rsidR="00E401EB">
        <w:rPr>
          <w:bCs/>
          <w:sz w:val="22"/>
        </w:rPr>
        <w:t>…………………………</w:t>
      </w:r>
      <w:r w:rsidR="00CF237D">
        <w:rPr>
          <w:bCs/>
          <w:sz w:val="22"/>
        </w:rPr>
        <w:t>…</w:t>
      </w:r>
      <w:r w:rsidR="00E401EB">
        <w:rPr>
          <w:bCs/>
          <w:sz w:val="22"/>
        </w:rPr>
        <w:t>…………… zł)</w:t>
      </w:r>
      <w:r w:rsidR="00063162">
        <w:rPr>
          <w:bCs/>
          <w:sz w:val="22"/>
        </w:rPr>
        <w:t xml:space="preserve">, </w:t>
      </w:r>
    </w:p>
    <w:p w14:paraId="5396FFCD" w14:textId="02292A77" w:rsidR="004F0DC7" w:rsidRDefault="004F0DC7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62E02D4B" w14:textId="65D43862" w:rsidR="004F0DC7" w:rsidRDefault="004F0DC7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>
        <w:rPr>
          <w:sz w:val="22"/>
          <w:szCs w:val="22"/>
        </w:rPr>
        <w:t xml:space="preserve"> </w:t>
      </w:r>
      <w:r w:rsidR="009306A6" w:rsidRPr="00CF237D">
        <w:rPr>
          <w:b/>
          <w:bCs/>
          <w:sz w:val="22"/>
          <w:szCs w:val="22"/>
        </w:rPr>
        <w:t xml:space="preserve">stawka za </w:t>
      </w:r>
      <w:r w:rsidRPr="00CF237D">
        <w:rPr>
          <w:b/>
          <w:bCs/>
          <w:sz w:val="22"/>
          <w:szCs w:val="22"/>
        </w:rPr>
        <w:t xml:space="preserve">1 </w:t>
      </w:r>
      <w:r w:rsidR="009306A6" w:rsidRPr="00CF237D">
        <w:rPr>
          <w:b/>
          <w:bCs/>
          <w:sz w:val="22"/>
          <w:szCs w:val="22"/>
        </w:rPr>
        <w:t>km</w:t>
      </w:r>
      <w:r w:rsidRPr="00CF237D">
        <w:rPr>
          <w:b/>
          <w:bCs/>
          <w:sz w:val="22"/>
          <w:szCs w:val="22"/>
        </w:rPr>
        <w:t xml:space="preserve">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50F223DD" w14:textId="75D370F9" w:rsidR="00862BEF" w:rsidRPr="00B659B1" w:rsidRDefault="00862BEF" w:rsidP="00862BEF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</w:t>
      </w:r>
      <w:r w:rsidR="008C519C" w:rsidRPr="00B659B1">
        <w:t>1-2</w:t>
      </w:r>
      <w:r w:rsidR="009E22AD" w:rsidRPr="00B659B1">
        <w:t xml:space="preserve"> pojazdy</w:t>
      </w:r>
      <w:r w:rsidR="008C519C" w:rsidRPr="00B659B1">
        <w:t xml:space="preserve"> - </w:t>
      </w:r>
      <w:r w:rsidR="008C519C" w:rsidRPr="00B659B1">
        <w:rPr>
          <w:u w:val="single"/>
        </w:rPr>
        <w:t>podać dokładnie ile</w:t>
      </w:r>
      <w:r w:rsidR="009E22AD" w:rsidRPr="00B659B1">
        <w:t xml:space="preserve">, </w:t>
      </w:r>
      <w:r w:rsidR="008C519C" w:rsidRPr="00B659B1">
        <w:t>3</w:t>
      </w:r>
      <w:r w:rsidR="009E22AD" w:rsidRPr="00B659B1">
        <w:t xml:space="preserve"> pojazdy, </w:t>
      </w:r>
      <w:r w:rsidR="008C519C" w:rsidRPr="00B659B1">
        <w:t>4</w:t>
      </w:r>
      <w:r w:rsidR="009E22AD" w:rsidRPr="00B659B1">
        <w:t xml:space="preserve"> pojazdów, </w:t>
      </w:r>
      <w:r w:rsidR="008C519C" w:rsidRPr="00B659B1">
        <w:t>5</w:t>
      </w:r>
      <w:r w:rsidR="009E22AD" w:rsidRPr="00B659B1">
        <w:t xml:space="preserve"> pojazdów 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3E7C3663" w14:textId="4AB25F96" w:rsidR="004F0DC7" w:rsidRPr="00825A27" w:rsidRDefault="00862BEF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 w:rsidRPr="00825A27">
        <w:rPr>
          <w:sz w:val="22"/>
          <w:szCs w:val="22"/>
        </w:rPr>
        <w:t xml:space="preserve"> </w:t>
      </w:r>
      <w:r w:rsidR="004F0DC7" w:rsidRPr="00825A27">
        <w:rPr>
          <w:sz w:val="22"/>
          <w:szCs w:val="22"/>
        </w:rPr>
        <w:t>Termin wykonania umowy wynosi</w:t>
      </w:r>
      <w:r w:rsidR="00CF237D">
        <w:rPr>
          <w:sz w:val="22"/>
          <w:szCs w:val="22"/>
        </w:rPr>
        <w:t>:</w:t>
      </w:r>
      <w:r w:rsidR="004F0DC7" w:rsidRPr="00825A27">
        <w:rPr>
          <w:sz w:val="22"/>
          <w:szCs w:val="22"/>
        </w:rPr>
        <w:t xml:space="preserve"> 12 miesięcy od daty zawarcia umowy.</w:t>
      </w:r>
    </w:p>
    <w:p w14:paraId="0FFCD447" w14:textId="3809DF59" w:rsidR="00E401EB" w:rsidRDefault="00862BEF" w:rsidP="00862BEF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 w:rsidRPr="00825A27">
        <w:rPr>
          <w:sz w:val="22"/>
          <w:szCs w:val="22"/>
        </w:rPr>
        <w:t xml:space="preserve"> </w:t>
      </w:r>
      <w:r w:rsidR="00E401EB" w:rsidRPr="00825A27">
        <w:rPr>
          <w:bCs/>
          <w:sz w:val="22"/>
          <w:szCs w:val="22"/>
        </w:rPr>
        <w:t xml:space="preserve">Warunki płatności: </w:t>
      </w:r>
      <w:r w:rsidR="00781D83" w:rsidRPr="00825A27">
        <w:rPr>
          <w:bCs/>
          <w:sz w:val="22"/>
          <w:szCs w:val="22"/>
        </w:rPr>
        <w:t>6</w:t>
      </w:r>
      <w:r w:rsidR="00D971D1" w:rsidRPr="00825A27">
        <w:rPr>
          <w:bCs/>
          <w:sz w:val="22"/>
          <w:szCs w:val="22"/>
        </w:rPr>
        <w:t>0 dni</w:t>
      </w:r>
    </w:p>
    <w:bookmarkEnd w:id="5"/>
    <w:p w14:paraId="62BB3F6A" w14:textId="77777777" w:rsidR="00E166D0" w:rsidRDefault="00E166D0" w:rsidP="00CF237D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3C6EE7F" w14:textId="77777777" w:rsidR="00E166D0" w:rsidRDefault="00E166D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</w:p>
    <w:p w14:paraId="0648610B" w14:textId="3D9915F2" w:rsidR="00E166D0" w:rsidRPr="00CF237D" w:rsidRDefault="00E166D0" w:rsidP="005A2C1E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(T) do przewozu pacjentów w pozycji siedzącej lub leżącej (zespół: kierowca i sanitariusz) </w:t>
      </w:r>
      <w:r w:rsidR="00020665">
        <w:rPr>
          <w:bCs/>
          <w:sz w:val="22"/>
          <w:u w:val="single"/>
        </w:rPr>
        <w:t xml:space="preserve">oraz pacjentów </w:t>
      </w:r>
      <w:proofErr w:type="spellStart"/>
      <w:r w:rsidR="00020665">
        <w:rPr>
          <w:bCs/>
          <w:sz w:val="22"/>
          <w:u w:val="single"/>
        </w:rPr>
        <w:t>bariatrycznych</w:t>
      </w:r>
      <w:proofErr w:type="spellEnd"/>
      <w:r w:rsidR="00020665">
        <w:rPr>
          <w:bCs/>
          <w:sz w:val="22"/>
          <w:u w:val="single"/>
        </w:rPr>
        <w:t xml:space="preserve"> (pow. 120 kg) </w:t>
      </w:r>
      <w:r w:rsidR="0055777C"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>na potrzeby Filii 2</w:t>
      </w:r>
    </w:p>
    <w:p w14:paraId="659A74B0" w14:textId="1FAC519B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Wartość netto za wykonanie całości przedmiotu zamówienia wynosi: …………………….…… zł</w:t>
      </w:r>
    </w:p>
    <w:p w14:paraId="717B6C9C" w14:textId="77777777" w:rsidR="005A2C1E" w:rsidRDefault="005A2C1E" w:rsidP="005A2C1E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2702935C" w14:textId="1AAB41C4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28DBFF79" w14:textId="3706B872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(słownie: ……………………………………………..………………………………………… zł), </w:t>
      </w:r>
    </w:p>
    <w:p w14:paraId="1AE490A3" w14:textId="7615EAC6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659B1">
        <w:rPr>
          <w:sz w:val="22"/>
          <w:szCs w:val="22"/>
        </w:rPr>
        <w:t xml:space="preserve"> </w:t>
      </w:r>
      <w:r>
        <w:rPr>
          <w:sz w:val="22"/>
          <w:szCs w:val="22"/>
        </w:rPr>
        <w:t>w tym za:</w:t>
      </w:r>
    </w:p>
    <w:p w14:paraId="4D8D8239" w14:textId="6AEF36CB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659B1">
        <w:rPr>
          <w:sz w:val="22"/>
          <w:szCs w:val="22"/>
        </w:rPr>
        <w:t xml:space="preserve">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2B319B13" w14:textId="77777777" w:rsidR="00020665" w:rsidRPr="00B659B1" w:rsidRDefault="00020665" w:rsidP="00020665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1-2 pojazdy - </w:t>
      </w:r>
      <w:r w:rsidRPr="00B659B1">
        <w:rPr>
          <w:u w:val="single"/>
        </w:rPr>
        <w:t>podać dokładnie ile</w:t>
      </w:r>
      <w:r w:rsidRPr="00B659B1">
        <w:t xml:space="preserve">, 3 pojazdy, 4 pojazdów, 5 pojazdów 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2916F2E8" w14:textId="77777777" w:rsidR="00020665" w:rsidRPr="00825A27" w:rsidRDefault="00020665" w:rsidP="00020665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7071814D" w14:textId="77777777" w:rsidR="00020665" w:rsidRDefault="00020665" w:rsidP="00020665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0D5DC6BC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C84A6C4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3F2ACE39" w14:textId="40746B5C" w:rsidR="00E166D0" w:rsidRPr="00CF237D" w:rsidRDefault="00E166D0" w:rsidP="005A2C1E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z zespołem podstawowym (P) -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do przewozu pacjentów w pozycji siedzącej lub leżącej (zespół: kierowca będący ratownikiem medycznym i ratownik medyczny) </w:t>
      </w:r>
      <w:r w:rsidR="00420172">
        <w:rPr>
          <w:bCs/>
          <w:sz w:val="22"/>
          <w:u w:val="single"/>
        </w:rPr>
        <w:t xml:space="preserve">oraz pacjentów </w:t>
      </w:r>
      <w:proofErr w:type="spellStart"/>
      <w:r w:rsidR="00420172">
        <w:rPr>
          <w:bCs/>
          <w:sz w:val="22"/>
          <w:u w:val="single"/>
        </w:rPr>
        <w:t>bariatrycznych</w:t>
      </w:r>
      <w:proofErr w:type="spellEnd"/>
      <w:r w:rsidR="00420172">
        <w:rPr>
          <w:bCs/>
          <w:sz w:val="22"/>
          <w:u w:val="single"/>
        </w:rPr>
        <w:t xml:space="preserve"> (pow. 120 kg) </w:t>
      </w:r>
      <w:r w:rsidRPr="00E166D0">
        <w:rPr>
          <w:bCs/>
          <w:sz w:val="22"/>
          <w:u w:val="single"/>
        </w:rPr>
        <w:t xml:space="preserve">na potrzeby </w:t>
      </w:r>
      <w:r w:rsidR="00420172"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Filii 1 i 3 </w:t>
      </w:r>
    </w:p>
    <w:p w14:paraId="64B01800" w14:textId="41DCB6D3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Wartość netto za wykonanie całości przedmiotu zamówienia wynosi: …………………….…… zł</w:t>
      </w:r>
    </w:p>
    <w:p w14:paraId="5295A385" w14:textId="77777777" w:rsidR="005A2C1E" w:rsidRDefault="005A2C1E" w:rsidP="005A2C1E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51AF1841" w14:textId="05F13AC3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</w:t>
      </w:r>
      <w:r w:rsidR="00B659B1">
        <w:rPr>
          <w:b/>
          <w:sz w:val="22"/>
        </w:rPr>
        <w:t xml:space="preserve">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454267E1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(słownie: ……………………………………………..………………………………………… zł), </w:t>
      </w:r>
    </w:p>
    <w:p w14:paraId="1F97FCA8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24C46B4F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6F6FCFEC" w14:textId="77777777" w:rsidR="00420172" w:rsidRPr="00B659B1" w:rsidRDefault="00420172" w:rsidP="00420172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1-2 pojazdy - </w:t>
      </w:r>
      <w:r w:rsidRPr="00B659B1">
        <w:rPr>
          <w:u w:val="single"/>
        </w:rPr>
        <w:t>podać dokładnie ile</w:t>
      </w:r>
      <w:r w:rsidRPr="00B659B1">
        <w:t xml:space="preserve">, 3 pojazdy, 4 pojazdów, 5 pojazdów 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2F887849" w14:textId="77777777" w:rsidR="00420172" w:rsidRPr="00825A27" w:rsidRDefault="00420172" w:rsidP="0042017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217B638F" w14:textId="77777777" w:rsidR="00420172" w:rsidRDefault="00420172" w:rsidP="00420172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4CF3C71F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5C52EDB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C40D274" w14:textId="6652181B" w:rsidR="002F35BD" w:rsidRDefault="00E166D0" w:rsidP="00B50389">
      <w:pPr>
        <w:pStyle w:val="Akapitzlist"/>
        <w:spacing w:line="276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>Całodobowa usługa transportu sanitarnego z zespołem podstawowym (P)</w:t>
      </w:r>
      <w:r w:rsidR="000202C2">
        <w:rPr>
          <w:bCs/>
          <w:sz w:val="22"/>
          <w:u w:val="single"/>
        </w:rPr>
        <w:t xml:space="preserve"> </w:t>
      </w:r>
      <w:r w:rsidRPr="00E166D0">
        <w:rPr>
          <w:bCs/>
          <w:sz w:val="22"/>
          <w:u w:val="single"/>
        </w:rPr>
        <w:t xml:space="preserve">-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do przewozu pacjentów w pozycji siedzącej lub leżącej (zespół: kierowca będący ratownikiem medycznym i ratownik medyczny)  </w:t>
      </w:r>
      <w:r w:rsidR="002F35BD">
        <w:rPr>
          <w:bCs/>
          <w:sz w:val="22"/>
          <w:u w:val="single"/>
        </w:rPr>
        <w:t xml:space="preserve">oraz pacjentów </w:t>
      </w:r>
      <w:proofErr w:type="spellStart"/>
      <w:r w:rsidR="002F35BD">
        <w:rPr>
          <w:bCs/>
          <w:sz w:val="22"/>
          <w:u w:val="single"/>
        </w:rPr>
        <w:t>bariatrycznych</w:t>
      </w:r>
      <w:proofErr w:type="spellEnd"/>
      <w:r w:rsidR="002F35BD">
        <w:rPr>
          <w:bCs/>
          <w:sz w:val="22"/>
          <w:u w:val="single"/>
        </w:rPr>
        <w:t xml:space="preserve"> (pow. 120 kg) </w:t>
      </w:r>
      <w:r w:rsidRPr="00E166D0">
        <w:rPr>
          <w:bCs/>
          <w:sz w:val="22"/>
          <w:u w:val="single"/>
        </w:rPr>
        <w:t xml:space="preserve">na potrzeby  Filii 2 </w:t>
      </w:r>
    </w:p>
    <w:p w14:paraId="7F3C1956" w14:textId="700EA0EF" w:rsidR="005A2C1E" w:rsidRDefault="005A2C1E" w:rsidP="00B50389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lastRenderedPageBreak/>
        <w:t>Wartość netto za wykonanie całości przedmiotu zamówienia wynosi: …………………….…… zł</w:t>
      </w:r>
    </w:p>
    <w:p w14:paraId="3FA4F30D" w14:textId="77777777" w:rsidR="005A2C1E" w:rsidRDefault="005A2C1E" w:rsidP="00B50389">
      <w:pPr>
        <w:spacing w:line="276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360D0879" w14:textId="193FE804" w:rsidR="005A2C1E" w:rsidRPr="00E401EB" w:rsidRDefault="005A2C1E" w:rsidP="00B50389">
      <w:pPr>
        <w:spacing w:line="276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2D0AE020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(słownie: ……………………………………………..………………………………………… zł), </w:t>
      </w:r>
    </w:p>
    <w:p w14:paraId="1545011F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1348BF68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244A0F30" w14:textId="77777777" w:rsidR="002F35BD" w:rsidRPr="00B659B1" w:rsidRDefault="002F35BD" w:rsidP="002F35BD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1-2 pojazdy - </w:t>
      </w:r>
      <w:r w:rsidRPr="00B659B1">
        <w:rPr>
          <w:u w:val="single"/>
        </w:rPr>
        <w:t>podać dokładnie ile</w:t>
      </w:r>
      <w:r w:rsidRPr="00B659B1">
        <w:t xml:space="preserve">, 3 pojazdy, 4 pojazdów, 5 pojazdów 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4835627A" w14:textId="77777777" w:rsidR="002F35BD" w:rsidRPr="00825A27" w:rsidRDefault="002F35BD" w:rsidP="002F35B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63C07AFF" w14:textId="2ACCEFC3" w:rsidR="00E166D0" w:rsidRDefault="002F35BD" w:rsidP="002F35BD">
      <w:pPr>
        <w:pStyle w:val="Akapitzlist"/>
        <w:spacing w:line="360" w:lineRule="auto"/>
        <w:ind w:left="142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078F3074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38FC0D76" w14:textId="77777777" w:rsidR="00B659B1" w:rsidRDefault="00B659B1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50AAAA57" w14:textId="4F11A5C0" w:rsidR="00E166D0" w:rsidRDefault="00E166D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(S) do przewozu pacjentów w pozycji siedzącej lub leżącej (zespół: kierowca będący ratownikiem medycznym, ratownik medyczny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i lekarz), Filia 1 i 3  </w:t>
      </w:r>
      <w:r w:rsidRPr="00E166D0">
        <w:rPr>
          <w:b/>
          <w:bCs/>
          <w:sz w:val="22"/>
          <w:u w:val="single"/>
        </w:rPr>
        <w:t xml:space="preserve">– </w:t>
      </w:r>
      <w:r w:rsidRPr="00E166D0">
        <w:rPr>
          <w:bCs/>
          <w:sz w:val="22"/>
          <w:u w:val="single"/>
        </w:rPr>
        <w:t>na terenie i poza terenem miasta Poznania</w:t>
      </w:r>
    </w:p>
    <w:p w14:paraId="4C858E49" w14:textId="77777777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AB05499" w14:textId="77777777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19AA4667" w14:textId="5D2F1839" w:rsidR="005A2C1E" w:rsidRPr="00E401EB" w:rsidRDefault="005A2C1E" w:rsidP="00B659B1">
      <w:pPr>
        <w:spacing w:line="276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345BA892" w14:textId="0B19F28E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B5EC9FF" w14:textId="6EF1A5A3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3E781720" w14:textId="21471973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6535BC82" w14:textId="77777777" w:rsidR="00132B4E" w:rsidRPr="00B659B1" w:rsidRDefault="00132B4E" w:rsidP="00B659B1">
      <w:pPr>
        <w:spacing w:line="276" w:lineRule="auto"/>
        <w:ind w:left="142"/>
        <w:jc w:val="both"/>
      </w:pPr>
      <w:bookmarkStart w:id="6" w:name="_Hlk177382531"/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1-2 pojazdy - </w:t>
      </w:r>
      <w:r w:rsidRPr="00B659B1">
        <w:rPr>
          <w:u w:val="single"/>
        </w:rPr>
        <w:t>podać dokładnie ile</w:t>
      </w:r>
      <w:r w:rsidRPr="00B659B1">
        <w:t xml:space="preserve">, 3 pojazdy, 4 pojazdów, 5 pojazdów 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598DC182" w14:textId="1E461E82" w:rsidR="00132B4E" w:rsidRPr="00825A27" w:rsidRDefault="00132B4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2E4582DA" w14:textId="77777777" w:rsidR="00132B4E" w:rsidRPr="00132B4E" w:rsidRDefault="00132B4E" w:rsidP="00B659B1">
      <w:pPr>
        <w:spacing w:line="360" w:lineRule="auto"/>
        <w:ind w:left="142"/>
        <w:jc w:val="both"/>
        <w:rPr>
          <w:bCs/>
          <w:sz w:val="22"/>
          <w:szCs w:val="22"/>
        </w:rPr>
      </w:pPr>
      <w:r w:rsidRPr="00132B4E">
        <w:rPr>
          <w:bCs/>
          <w:sz w:val="22"/>
          <w:szCs w:val="22"/>
        </w:rPr>
        <w:t>Warunki płatności: 60 dni</w:t>
      </w:r>
    </w:p>
    <w:bookmarkEnd w:id="6"/>
    <w:p w14:paraId="052A2A7E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47C81AA6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56C98D50" w14:textId="249211FF" w:rsidR="00E166D0" w:rsidRDefault="00E166D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(S) do przewozu pacjentów w pozycji siedzącej lub leżącej (zespół: kierowca będący ratownikiem medycznym, ratownik medyczny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i lekarz), Filia 2  </w:t>
      </w:r>
      <w:r w:rsidRPr="00E166D0">
        <w:rPr>
          <w:b/>
          <w:bCs/>
          <w:sz w:val="22"/>
          <w:u w:val="single"/>
        </w:rPr>
        <w:t xml:space="preserve">– </w:t>
      </w:r>
      <w:r w:rsidRPr="00E166D0">
        <w:rPr>
          <w:bCs/>
          <w:sz w:val="22"/>
          <w:u w:val="single"/>
        </w:rPr>
        <w:t xml:space="preserve">na terenie </w:t>
      </w:r>
      <w:r w:rsidR="00821EBD">
        <w:rPr>
          <w:bCs/>
          <w:sz w:val="22"/>
          <w:u w:val="single"/>
        </w:rPr>
        <w:t xml:space="preserve">i poza terenem </w:t>
      </w:r>
      <w:r w:rsidRPr="00E166D0">
        <w:rPr>
          <w:bCs/>
          <w:sz w:val="22"/>
          <w:u w:val="single"/>
        </w:rPr>
        <w:t>miasta Obornik</w:t>
      </w:r>
    </w:p>
    <w:p w14:paraId="2CF28C48" w14:textId="77777777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6FFC688A" w14:textId="77777777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414373CA" w14:textId="663236C4" w:rsidR="005A2C1E" w:rsidRPr="00E401EB" w:rsidRDefault="005A2C1E" w:rsidP="00B659B1">
      <w:pPr>
        <w:spacing w:line="276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53BDD763" w14:textId="554E5587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4FCC3FD" w14:textId="12C91B16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5FF77E46" w14:textId="4820DE5A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730CFCBD" w14:textId="77777777" w:rsidR="00821EBD" w:rsidRPr="00B659B1" w:rsidRDefault="00821EBD" w:rsidP="00B659B1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1-2 pojazdy - </w:t>
      </w:r>
      <w:r w:rsidRPr="00B659B1">
        <w:rPr>
          <w:u w:val="single"/>
        </w:rPr>
        <w:t>podać dokładnie ile</w:t>
      </w:r>
      <w:r w:rsidRPr="00B659B1">
        <w:t xml:space="preserve">, 3 pojazdy, 4 pojazdów, 5 pojazdów 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5448CCA8" w14:textId="77777777" w:rsidR="00821EBD" w:rsidRPr="00825A27" w:rsidRDefault="00821EBD" w:rsidP="00B659B1">
      <w:pPr>
        <w:spacing w:line="276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07E023C6" w14:textId="77777777" w:rsidR="00821EBD" w:rsidRPr="00132B4E" w:rsidRDefault="00821EBD" w:rsidP="00B659B1">
      <w:pPr>
        <w:spacing w:line="360" w:lineRule="auto"/>
        <w:ind w:left="142"/>
        <w:jc w:val="both"/>
        <w:rPr>
          <w:bCs/>
          <w:sz w:val="22"/>
          <w:szCs w:val="22"/>
        </w:rPr>
      </w:pPr>
      <w:r w:rsidRPr="00132B4E">
        <w:rPr>
          <w:bCs/>
          <w:sz w:val="22"/>
          <w:szCs w:val="22"/>
        </w:rPr>
        <w:t>Warunki płatności: 60 dni</w:t>
      </w:r>
    </w:p>
    <w:p w14:paraId="3198D067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A14C6C5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46668AD6" w14:textId="68396EEE" w:rsidR="00E166D0" w:rsidRPr="00CF237D" w:rsidRDefault="00E166D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>Całodobowy przewóz materiałów biologicznych (np. krew, organy) lub materiałów wykorzystywanych do udzielania świadczeń  zdrowotnych, wymagających specjalnych warunków transportu, wyników badań, dokumentacji medycznej na potrzeby Filii 1 i 3</w:t>
      </w:r>
    </w:p>
    <w:p w14:paraId="3C7D34C2" w14:textId="77777777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lastRenderedPageBreak/>
        <w:t>Wartość netto za wykonanie całości przedmiotu zamówienia wynosi: …………………….…… zł</w:t>
      </w:r>
    </w:p>
    <w:p w14:paraId="2A5DD051" w14:textId="77777777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6C0D8518" w14:textId="1DD4FF26" w:rsidR="005A2C1E" w:rsidRPr="00E401EB" w:rsidRDefault="005A2C1E" w:rsidP="00B659B1">
      <w:pPr>
        <w:spacing w:line="276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</w:t>
      </w:r>
      <w:r w:rsidRPr="00E401EB">
        <w:rPr>
          <w:b/>
          <w:sz w:val="22"/>
        </w:rPr>
        <w:t>….. zł</w:t>
      </w:r>
    </w:p>
    <w:p w14:paraId="5DB7E978" w14:textId="47A0B030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73849541" w14:textId="1B7A54B1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405ED7B3" w14:textId="5943D4B9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3F42982F" w14:textId="77777777" w:rsidR="00821EBD" w:rsidRPr="00B659B1" w:rsidRDefault="00821EBD" w:rsidP="00B659B1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1-2 pojazdy - </w:t>
      </w:r>
      <w:r w:rsidRPr="00B659B1">
        <w:rPr>
          <w:u w:val="single"/>
        </w:rPr>
        <w:t>podać dokładnie ile</w:t>
      </w:r>
      <w:r w:rsidRPr="00B659B1">
        <w:t xml:space="preserve">, 3 pojazdy, 4 pojazdów, 5 pojazdów 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78D52467" w14:textId="77777777" w:rsidR="00821EBD" w:rsidRPr="00825A27" w:rsidRDefault="00821EBD" w:rsidP="00B659B1">
      <w:pPr>
        <w:spacing w:line="276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23E281C0" w14:textId="77777777" w:rsidR="00821EBD" w:rsidRPr="00132B4E" w:rsidRDefault="00821EBD" w:rsidP="00B659B1">
      <w:pPr>
        <w:spacing w:line="360" w:lineRule="auto"/>
        <w:ind w:left="142"/>
        <w:jc w:val="both"/>
        <w:rPr>
          <w:bCs/>
          <w:sz w:val="22"/>
          <w:szCs w:val="22"/>
        </w:rPr>
      </w:pPr>
      <w:r w:rsidRPr="00132B4E">
        <w:rPr>
          <w:bCs/>
          <w:sz w:val="22"/>
          <w:szCs w:val="22"/>
        </w:rPr>
        <w:t>Warunki płatności: 60 dni</w:t>
      </w:r>
    </w:p>
    <w:p w14:paraId="0B759B13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6641A69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4C8E2B73" w14:textId="7D9AA243" w:rsidR="00E166D0" w:rsidRDefault="00E166D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Całodobowy przewóz materiałów biologicznych (np. krew, organy) lub materiałów wykorzystywanych do udzielania świadczeń zdrowotnych, wymagających specjalnych warunków transportu, wyników badań, dokumentacji medycznej  na potrzeby Filii  2 </w:t>
      </w:r>
    </w:p>
    <w:p w14:paraId="71A1B971" w14:textId="77777777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64541961" w14:textId="77777777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095E7A2E" w14:textId="747C162F" w:rsidR="005A2C1E" w:rsidRPr="00E401EB" w:rsidRDefault="005A2C1E" w:rsidP="00B659B1">
      <w:pPr>
        <w:spacing w:line="276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0881E552" w14:textId="6F2D0BBA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7A472D83" w14:textId="49CB2CFD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17A9F9AC" w14:textId="490120C2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5A971BD9" w14:textId="77777777" w:rsidR="00821EBD" w:rsidRPr="00B659B1" w:rsidRDefault="00821EBD" w:rsidP="00B659B1">
      <w:pPr>
        <w:spacing w:line="276" w:lineRule="auto"/>
        <w:ind w:left="142"/>
        <w:jc w:val="both"/>
      </w:pPr>
      <w:bookmarkStart w:id="7" w:name="_Hlk177382701"/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1-2 pojazdy - </w:t>
      </w:r>
      <w:r w:rsidRPr="00B659B1">
        <w:rPr>
          <w:u w:val="single"/>
        </w:rPr>
        <w:t>podać dokładnie ile</w:t>
      </w:r>
      <w:r w:rsidRPr="00B659B1">
        <w:t xml:space="preserve">, 3 pojazdy, 4 pojazdów, 5 pojazdów 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72143769" w14:textId="77777777" w:rsidR="00821EBD" w:rsidRPr="00825A27" w:rsidRDefault="00821EBD" w:rsidP="00B659B1">
      <w:pPr>
        <w:spacing w:line="276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0C9EA059" w14:textId="77777777" w:rsidR="00821EBD" w:rsidRPr="00132B4E" w:rsidRDefault="00821EBD" w:rsidP="00B659B1">
      <w:pPr>
        <w:spacing w:line="360" w:lineRule="auto"/>
        <w:ind w:left="142"/>
        <w:jc w:val="both"/>
        <w:rPr>
          <w:bCs/>
          <w:sz w:val="22"/>
          <w:szCs w:val="22"/>
        </w:rPr>
      </w:pPr>
      <w:r w:rsidRPr="00132B4E">
        <w:rPr>
          <w:bCs/>
          <w:sz w:val="22"/>
          <w:szCs w:val="22"/>
        </w:rPr>
        <w:t>Warunki płatności: 60 dni</w:t>
      </w:r>
    </w:p>
    <w:bookmarkEnd w:id="7"/>
    <w:p w14:paraId="77D899B2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0562B9B9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64B7C00" w14:textId="78C6C45A" w:rsidR="00E166D0" w:rsidRDefault="00E166D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>Całodobowa usługa transportu Zespołu Transplantacyjnego wraz ze sprzętem w celu pobrania i transportu narządów do przeszczepu na potrzeby  Filii 1</w:t>
      </w:r>
    </w:p>
    <w:p w14:paraId="36998BA7" w14:textId="77777777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B8F4EF3" w14:textId="77777777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03D48C7C" w14:textId="00AC2EFF" w:rsidR="005A2C1E" w:rsidRPr="00E401EB" w:rsidRDefault="005A2C1E" w:rsidP="00B659B1">
      <w:pPr>
        <w:spacing w:line="276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0C1E1A1C" w14:textId="321B09D2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79DC6C53" w14:textId="44D4C875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1834A949" w14:textId="0AE9C26F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6B19610D" w14:textId="77777777" w:rsidR="00821EBD" w:rsidRPr="00B659B1" w:rsidRDefault="00821EBD" w:rsidP="00B659B1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1-2 pojazdy - </w:t>
      </w:r>
      <w:r w:rsidRPr="00B659B1">
        <w:rPr>
          <w:u w:val="single"/>
        </w:rPr>
        <w:t>podać dokładnie ile</w:t>
      </w:r>
      <w:r w:rsidRPr="00B659B1">
        <w:t xml:space="preserve">, 3 pojazdy, 4 pojazdów, 5 pojazdów 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47AD1C5E" w14:textId="77777777" w:rsidR="00821EBD" w:rsidRPr="00825A27" w:rsidRDefault="00821EBD" w:rsidP="00B659B1">
      <w:pPr>
        <w:spacing w:line="276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57262AAC" w14:textId="77777777" w:rsidR="00821EBD" w:rsidRPr="00132B4E" w:rsidRDefault="00821EBD" w:rsidP="00B659B1">
      <w:pPr>
        <w:spacing w:line="360" w:lineRule="auto"/>
        <w:ind w:left="142"/>
        <w:jc w:val="both"/>
        <w:rPr>
          <w:bCs/>
          <w:sz w:val="22"/>
          <w:szCs w:val="22"/>
        </w:rPr>
      </w:pPr>
      <w:r w:rsidRPr="00132B4E">
        <w:rPr>
          <w:bCs/>
          <w:sz w:val="22"/>
          <w:szCs w:val="22"/>
        </w:rPr>
        <w:t>Warunki płatności: 60 dni</w:t>
      </w:r>
    </w:p>
    <w:p w14:paraId="1D2E95BA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8C5B151" w14:textId="27B94DC8" w:rsidR="00E6343E" w:rsidRDefault="00E6343E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01D15174" w14:textId="77777777" w:rsidR="00B659B1" w:rsidRDefault="00B659B1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4FCDF65" w14:textId="77777777" w:rsidR="00B659B1" w:rsidRDefault="00B659B1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52F4736" w14:textId="77777777" w:rsidR="00B659B1" w:rsidRDefault="00B659B1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E06860" w14:textId="77777777" w:rsidR="00B659B1" w:rsidRPr="00606D8A" w:rsidRDefault="00B659B1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8" w:name="_Hlk65827728"/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08FDD71A" w:rsidR="009577A7" w:rsidRPr="00C630E5" w:rsidRDefault="009577A7" w:rsidP="009577A7">
      <w:pPr>
        <w:numPr>
          <w:ilvl w:val="0"/>
          <w:numId w:val="3"/>
        </w:numPr>
        <w:jc w:val="both"/>
        <w:rPr>
          <w:sz w:val="22"/>
          <w:szCs w:val="22"/>
        </w:rPr>
      </w:pPr>
      <w:r w:rsidRPr="00C630E5">
        <w:rPr>
          <w:sz w:val="22"/>
          <w:szCs w:val="22"/>
        </w:rPr>
        <w:t xml:space="preserve">zapoznaliśmy się ze </w:t>
      </w:r>
      <w:r w:rsidR="00B1572A" w:rsidRPr="00C630E5">
        <w:rPr>
          <w:sz w:val="22"/>
          <w:szCs w:val="22"/>
        </w:rPr>
        <w:t>wzor</w:t>
      </w:r>
      <w:r w:rsidRPr="00C630E5">
        <w:rPr>
          <w:sz w:val="22"/>
          <w:szCs w:val="22"/>
        </w:rPr>
        <w:t xml:space="preserve">em umowy, który jest załącznikiem nr </w:t>
      </w:r>
      <w:r w:rsidR="00E166D0" w:rsidRPr="00C630E5">
        <w:rPr>
          <w:sz w:val="22"/>
          <w:szCs w:val="22"/>
        </w:rPr>
        <w:t>6</w:t>
      </w:r>
      <w:r w:rsidRPr="00C630E5">
        <w:rPr>
          <w:sz w:val="22"/>
          <w:szCs w:val="22"/>
        </w:rPr>
        <w:t xml:space="preserve"> do Specyfikacji Warunków Zamówienia i zobowiązujemy się w przypadku wyboru naszej oferty </w:t>
      </w:r>
      <w:r w:rsidR="00C630E5" w:rsidRPr="00C630E5">
        <w:rPr>
          <w:sz w:val="22"/>
          <w:szCs w:val="22"/>
        </w:rPr>
        <w:br/>
      </w:r>
      <w:r w:rsidRPr="00C630E5">
        <w:rPr>
          <w:sz w:val="22"/>
          <w:szCs w:val="22"/>
        </w:rPr>
        <w:t>do zawarcia umowy na zawartych tam warunkach w miejscu i terminie wyznaczonym przez Zamawiającego</w:t>
      </w:r>
      <w:r w:rsidR="004276D9" w:rsidRPr="00C630E5">
        <w:rPr>
          <w:sz w:val="22"/>
          <w:szCs w:val="22"/>
        </w:rPr>
        <w:t>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78ACC1E" w14:textId="5A79A247" w:rsidR="00FB3DCE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0A04FE25" w14:textId="1FD0AFAA" w:rsidR="00EB31D2" w:rsidRPr="009F3705" w:rsidRDefault="00EB31D2" w:rsidP="00EB31D2">
      <w:pPr>
        <w:numPr>
          <w:ilvl w:val="0"/>
          <w:numId w:val="3"/>
        </w:numPr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9F3705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71B7E2BD" w14:textId="77777777" w:rsidR="00EB31D2" w:rsidRPr="00851BC9" w:rsidRDefault="00EB31D2" w:rsidP="00EB31D2">
      <w:pPr>
        <w:pStyle w:val="Akapitzlist"/>
        <w:spacing w:line="276" w:lineRule="auto"/>
        <w:ind w:left="644"/>
        <w:jc w:val="both"/>
        <w:rPr>
          <w:sz w:val="22"/>
          <w:szCs w:val="22"/>
        </w:rPr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232476B6" w14:textId="77777777" w:rsidR="00EB31D2" w:rsidRPr="00281DC6" w:rsidRDefault="00EB31D2" w:rsidP="00EB31D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8EAE4A1" w14:textId="77777777" w:rsidR="00EB31D2" w:rsidRPr="00085C92" w:rsidRDefault="00EB31D2" w:rsidP="00EB31D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651DD63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3DA70432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B58B4ED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521BBDF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1A311056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74C812A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8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9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9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3292128D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506CA7">
      <w:rPr>
        <w:sz w:val="20"/>
        <w:szCs w:val="20"/>
      </w:rPr>
      <w:t>78</w:t>
    </w:r>
    <w:r w:rsidR="001D2B20">
      <w:rPr>
        <w:sz w:val="20"/>
        <w:szCs w:val="20"/>
      </w:rPr>
      <w:t>/202</w:t>
    </w:r>
    <w:r w:rsidR="00506CA7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123406"/>
    <w:multiLevelType w:val="hybridMultilevel"/>
    <w:tmpl w:val="DC66D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0"/>
  </w:num>
  <w:num w:numId="2" w16cid:durableId="236747337">
    <w:abstractNumId w:val="8"/>
  </w:num>
  <w:num w:numId="3" w16cid:durableId="601573939">
    <w:abstractNumId w:val="9"/>
  </w:num>
  <w:num w:numId="4" w16cid:durableId="1638997471">
    <w:abstractNumId w:val="12"/>
  </w:num>
  <w:num w:numId="5" w16cid:durableId="1718435940">
    <w:abstractNumId w:val="5"/>
  </w:num>
  <w:num w:numId="6" w16cid:durableId="1883442280">
    <w:abstractNumId w:val="7"/>
  </w:num>
  <w:num w:numId="7" w16cid:durableId="2052799946">
    <w:abstractNumId w:val="2"/>
  </w:num>
  <w:num w:numId="8" w16cid:durableId="1130746">
    <w:abstractNumId w:val="11"/>
  </w:num>
  <w:num w:numId="9" w16cid:durableId="1995066748">
    <w:abstractNumId w:val="0"/>
  </w:num>
  <w:num w:numId="10" w16cid:durableId="1013344054">
    <w:abstractNumId w:val="3"/>
  </w:num>
  <w:num w:numId="11" w16cid:durableId="1673489291">
    <w:abstractNumId w:val="6"/>
  </w:num>
  <w:num w:numId="12" w16cid:durableId="1185249055">
    <w:abstractNumId w:val="4"/>
  </w:num>
  <w:num w:numId="13" w16cid:durableId="438069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202C2"/>
    <w:rsid w:val="00020665"/>
    <w:rsid w:val="00063162"/>
    <w:rsid w:val="00085C92"/>
    <w:rsid w:val="000935FA"/>
    <w:rsid w:val="000E0096"/>
    <w:rsid w:val="000F3465"/>
    <w:rsid w:val="001028C4"/>
    <w:rsid w:val="001063D3"/>
    <w:rsid w:val="001202D6"/>
    <w:rsid w:val="00132B4E"/>
    <w:rsid w:val="00173016"/>
    <w:rsid w:val="00177EB4"/>
    <w:rsid w:val="001C7D84"/>
    <w:rsid w:val="001D2B20"/>
    <w:rsid w:val="002214DB"/>
    <w:rsid w:val="00267D1F"/>
    <w:rsid w:val="002B3F5F"/>
    <w:rsid w:val="002E612D"/>
    <w:rsid w:val="002F35BD"/>
    <w:rsid w:val="0036233D"/>
    <w:rsid w:val="003A71B8"/>
    <w:rsid w:val="003B769C"/>
    <w:rsid w:val="003C1116"/>
    <w:rsid w:val="003C32DC"/>
    <w:rsid w:val="003D0208"/>
    <w:rsid w:val="003E3810"/>
    <w:rsid w:val="003E4CC6"/>
    <w:rsid w:val="003E52C7"/>
    <w:rsid w:val="00420172"/>
    <w:rsid w:val="004276D9"/>
    <w:rsid w:val="004308CF"/>
    <w:rsid w:val="004868D2"/>
    <w:rsid w:val="00486D45"/>
    <w:rsid w:val="004D017E"/>
    <w:rsid w:val="004D5A42"/>
    <w:rsid w:val="004F0DC7"/>
    <w:rsid w:val="00506CA7"/>
    <w:rsid w:val="00525EFF"/>
    <w:rsid w:val="0055777C"/>
    <w:rsid w:val="00567CC9"/>
    <w:rsid w:val="005844F6"/>
    <w:rsid w:val="00594233"/>
    <w:rsid w:val="00597CA9"/>
    <w:rsid w:val="005A2C1E"/>
    <w:rsid w:val="005C6688"/>
    <w:rsid w:val="005D7D1A"/>
    <w:rsid w:val="005F6505"/>
    <w:rsid w:val="005F6F5F"/>
    <w:rsid w:val="00630ED4"/>
    <w:rsid w:val="006435BF"/>
    <w:rsid w:val="006A049D"/>
    <w:rsid w:val="006B63D6"/>
    <w:rsid w:val="006C641D"/>
    <w:rsid w:val="006D09E0"/>
    <w:rsid w:val="00736C1E"/>
    <w:rsid w:val="00752037"/>
    <w:rsid w:val="00767FEE"/>
    <w:rsid w:val="00781D83"/>
    <w:rsid w:val="007A12D3"/>
    <w:rsid w:val="007D475B"/>
    <w:rsid w:val="007E331F"/>
    <w:rsid w:val="00815BC9"/>
    <w:rsid w:val="008174DB"/>
    <w:rsid w:val="00821EBD"/>
    <w:rsid w:val="00825A27"/>
    <w:rsid w:val="008468CA"/>
    <w:rsid w:val="00862BEF"/>
    <w:rsid w:val="008631F1"/>
    <w:rsid w:val="00870992"/>
    <w:rsid w:val="00880797"/>
    <w:rsid w:val="008A522F"/>
    <w:rsid w:val="008B3C3C"/>
    <w:rsid w:val="008C082A"/>
    <w:rsid w:val="008C519C"/>
    <w:rsid w:val="00924E28"/>
    <w:rsid w:val="009306A6"/>
    <w:rsid w:val="009312B4"/>
    <w:rsid w:val="009577A7"/>
    <w:rsid w:val="0097776D"/>
    <w:rsid w:val="00983D1D"/>
    <w:rsid w:val="00994AC9"/>
    <w:rsid w:val="009D75A8"/>
    <w:rsid w:val="009E22AD"/>
    <w:rsid w:val="009E4C67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47637"/>
    <w:rsid w:val="00B50389"/>
    <w:rsid w:val="00B6407A"/>
    <w:rsid w:val="00B659B1"/>
    <w:rsid w:val="00B77D6D"/>
    <w:rsid w:val="00B9086B"/>
    <w:rsid w:val="00BC00BF"/>
    <w:rsid w:val="00BC4F99"/>
    <w:rsid w:val="00C22F7D"/>
    <w:rsid w:val="00C630E5"/>
    <w:rsid w:val="00CA332A"/>
    <w:rsid w:val="00CA63AF"/>
    <w:rsid w:val="00CC4D4F"/>
    <w:rsid w:val="00CE099B"/>
    <w:rsid w:val="00CE3AE6"/>
    <w:rsid w:val="00CF237D"/>
    <w:rsid w:val="00D05F27"/>
    <w:rsid w:val="00D5331F"/>
    <w:rsid w:val="00D554C7"/>
    <w:rsid w:val="00D76A48"/>
    <w:rsid w:val="00D971D1"/>
    <w:rsid w:val="00DC336F"/>
    <w:rsid w:val="00DF7CE6"/>
    <w:rsid w:val="00E166D0"/>
    <w:rsid w:val="00E16837"/>
    <w:rsid w:val="00E401EB"/>
    <w:rsid w:val="00E449BF"/>
    <w:rsid w:val="00E6343E"/>
    <w:rsid w:val="00EB31D2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6</Pages>
  <Words>1833</Words>
  <Characters>11003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29</cp:revision>
  <dcterms:created xsi:type="dcterms:W3CDTF">2022-06-20T09:42:00Z</dcterms:created>
  <dcterms:modified xsi:type="dcterms:W3CDTF">2024-09-16T11:02:00Z</dcterms:modified>
</cp:coreProperties>
</file>