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8DC03" w14:textId="77777777" w:rsidR="00B45F40" w:rsidRDefault="00B45F40" w:rsidP="00B45F40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335D334F" w14:textId="77777777" w:rsidR="00B45F40" w:rsidRDefault="00B45F40" w:rsidP="00B45F4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19863DD6" w14:textId="77777777" w:rsidR="00B45F40" w:rsidRDefault="00B45F40" w:rsidP="00B45F4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DFEEFF1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847C90A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04F87255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A46D75B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AC0ABE8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C8FA1B2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D3B0F44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DC5893B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E2E7AFE" w14:textId="77777777" w:rsidR="00B45F40" w:rsidRDefault="00B45F40" w:rsidP="00B45F40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83144F4" w14:textId="77777777" w:rsidR="00B45F40" w:rsidRDefault="00B45F40" w:rsidP="00B45F40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552F26F2" w14:textId="77777777" w:rsidR="00B45F40" w:rsidRDefault="00B45F40" w:rsidP="00B45F4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0CF5F7BF" w14:textId="77777777" w:rsidR="00B45F40" w:rsidRDefault="00B45F40" w:rsidP="00B45F4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32E0818" w14:textId="77777777" w:rsidR="00B45F40" w:rsidRDefault="00B45F40" w:rsidP="00B45F4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7F952EB" w14:textId="77777777" w:rsidR="00B45F40" w:rsidRDefault="00B45F40" w:rsidP="00B45F40">
      <w:pPr>
        <w:ind w:firstLine="3969"/>
        <w:rPr>
          <w:rFonts w:ascii="Verdana" w:hAnsi="Verdana"/>
          <w:b/>
          <w:sz w:val="20"/>
          <w:szCs w:val="20"/>
        </w:rPr>
      </w:pPr>
    </w:p>
    <w:p w14:paraId="22EEBED0" w14:textId="37AC686C" w:rsidR="00B45F40" w:rsidRDefault="00B45F40" w:rsidP="00B45F40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18"/>
          <w:szCs w:val="18"/>
        </w:rPr>
        <w:t xml:space="preserve">Wykonywanie remontu wraz z montażem klimatyzacji w apartamencie ŁK 3 w Ośrodku AGH w Łukęcinie ul. Leśna 3 - DE-dzp.272-626/24,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AA1BCE0" w14:textId="77777777" w:rsidR="00B45F40" w:rsidRDefault="00B45F40" w:rsidP="00B45F40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35E13088" w14:textId="6588A48C" w:rsidR="00B45F40" w:rsidRPr="00B45F40" w:rsidRDefault="00B45F40" w:rsidP="00B45F40">
      <w:pPr>
        <w:widowControl w:val="0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B45F40">
        <w:rPr>
          <w:rFonts w:ascii="Verdana" w:hAnsi="Verdana"/>
          <w:b/>
          <w:bCs/>
          <w:color w:val="FF0000"/>
          <w:sz w:val="18"/>
          <w:szCs w:val="18"/>
        </w:rPr>
        <w:t>Cena brutto za całość przedmiotu zamówienia</w:t>
      </w:r>
      <w:r>
        <w:rPr>
          <w:rFonts w:ascii="Verdana" w:hAnsi="Verdana"/>
          <w:b/>
          <w:bCs/>
          <w:color w:val="FF0000"/>
          <w:sz w:val="18"/>
          <w:szCs w:val="18"/>
        </w:rPr>
        <w:t xml:space="preserve"> (</w:t>
      </w:r>
      <w:r w:rsidR="00D26F68">
        <w:rPr>
          <w:rFonts w:ascii="Verdana" w:hAnsi="Verdana"/>
          <w:b/>
          <w:bCs/>
          <w:color w:val="FF0000"/>
          <w:sz w:val="18"/>
          <w:szCs w:val="18"/>
        </w:rPr>
        <w:t>t</w:t>
      </w:r>
      <w:r>
        <w:rPr>
          <w:rFonts w:ascii="Verdana" w:hAnsi="Verdana"/>
          <w:b/>
          <w:bCs/>
          <w:color w:val="FF0000"/>
          <w:sz w:val="18"/>
          <w:szCs w:val="18"/>
        </w:rPr>
        <w:t xml:space="preserve">j. Zadanie I </w:t>
      </w:r>
      <w:proofErr w:type="spellStart"/>
      <w:r>
        <w:rPr>
          <w:rFonts w:ascii="Verdana" w:hAnsi="Verdana"/>
          <w:b/>
          <w:bCs/>
          <w:color w:val="FF0000"/>
          <w:sz w:val="18"/>
          <w:szCs w:val="18"/>
        </w:rPr>
        <w:t>i</w:t>
      </w:r>
      <w:proofErr w:type="spellEnd"/>
      <w:r>
        <w:rPr>
          <w:rFonts w:ascii="Verdana" w:hAnsi="Verdana"/>
          <w:b/>
          <w:bCs/>
          <w:color w:val="FF0000"/>
          <w:sz w:val="18"/>
          <w:szCs w:val="18"/>
        </w:rPr>
        <w:t xml:space="preserve"> Zadanie II)</w:t>
      </w:r>
      <w:r w:rsidRPr="00B45F40">
        <w:rPr>
          <w:rFonts w:ascii="Verdana" w:hAnsi="Verdana"/>
          <w:b/>
          <w:bCs/>
          <w:sz w:val="18"/>
          <w:szCs w:val="18"/>
        </w:rPr>
        <w:t xml:space="preserve"> </w:t>
      </w:r>
      <w:r w:rsidRPr="00B45F40">
        <w:rPr>
          <w:rFonts w:ascii="Verdana" w:hAnsi="Verdana"/>
          <w:b/>
          <w:bCs/>
          <w:color w:val="FF0000"/>
          <w:sz w:val="18"/>
          <w:szCs w:val="18"/>
        </w:rPr>
        <w:t>………………………………….. zł</w:t>
      </w:r>
    </w:p>
    <w:p w14:paraId="29657693" w14:textId="77777777" w:rsidR="00B45F40" w:rsidRDefault="00B45F40" w:rsidP="00B45F40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12AE1036" w14:textId="5796CFF0" w:rsidR="00B45F40" w:rsidRDefault="00B45F40" w:rsidP="00B45F40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tym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722"/>
        <w:gridCol w:w="1276"/>
        <w:gridCol w:w="1552"/>
      </w:tblGrid>
      <w:tr w:rsidR="00B45F40" w14:paraId="291C5FC5" w14:textId="77777777" w:rsidTr="00B45F4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094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C3B5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netto</w:t>
            </w:r>
          </w:p>
          <w:p w14:paraId="73A0F6C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92703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 23%</w:t>
            </w:r>
          </w:p>
          <w:p w14:paraId="22CA6067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11FB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brutto</w:t>
            </w:r>
          </w:p>
          <w:p w14:paraId="7F8B9692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</w:tr>
      <w:tr w:rsidR="00B45F40" w14:paraId="44C32C7C" w14:textId="77777777" w:rsidTr="00B45F4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BE71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Zadanie  I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F87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8D03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864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B45F40" w14:paraId="609D3D42" w14:textId="77777777" w:rsidTr="00B45F40">
        <w:trPr>
          <w:trHeight w:val="23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7C33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>Zadanie  II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5A44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9CDA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08E0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1F9FEB5D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55150F73" w14:textId="77777777" w:rsidR="00B45F40" w:rsidRPr="00762913" w:rsidRDefault="00B45F40" w:rsidP="00B45F40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Termin realizacji umowy: </w:t>
      </w:r>
      <w:r>
        <w:rPr>
          <w:rFonts w:ascii="Verdana" w:hAnsi="Verdana"/>
          <w:sz w:val="18"/>
          <w:szCs w:val="18"/>
        </w:rPr>
        <w:t xml:space="preserve">do </w:t>
      </w:r>
      <w:r w:rsidRPr="00762913">
        <w:rPr>
          <w:rFonts w:ascii="Verdana" w:hAnsi="Verdana"/>
          <w:sz w:val="18"/>
          <w:szCs w:val="18"/>
        </w:rPr>
        <w:t xml:space="preserve">10 tygodni od daty podpisania umowy od daty zawarcia umowy, </w:t>
      </w:r>
      <w:r w:rsidRPr="00762913">
        <w:rPr>
          <w:rFonts w:ascii="Verdana" w:hAnsi="Verdana"/>
          <w:i/>
          <w:iCs/>
          <w:sz w:val="18"/>
          <w:szCs w:val="18"/>
        </w:rPr>
        <w:t xml:space="preserve">w tym: </w:t>
      </w:r>
    </w:p>
    <w:p w14:paraId="23FE8AC1" w14:textId="447B24DC" w:rsidR="00B45F40" w:rsidRPr="00762913" w:rsidRDefault="00B45F40" w:rsidP="00B45F40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 w:rsidRPr="00762913">
        <w:rPr>
          <w:rFonts w:ascii="Verdana" w:hAnsi="Verdana"/>
          <w:i/>
          <w:sz w:val="18"/>
          <w:szCs w:val="18"/>
        </w:rPr>
        <w:t>Zadanie  I do 4 tygodni od podpisania umowy</w:t>
      </w:r>
    </w:p>
    <w:p w14:paraId="771DD358" w14:textId="77777777" w:rsidR="00B45F40" w:rsidRDefault="00B45F40" w:rsidP="00B45F40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 w:rsidRPr="00762913">
        <w:rPr>
          <w:rFonts w:ascii="Verdana" w:hAnsi="Verdana"/>
          <w:i/>
          <w:sz w:val="18"/>
          <w:szCs w:val="18"/>
        </w:rPr>
        <w:t>Zadanie II do 10 tygodni od</w:t>
      </w:r>
      <w:r>
        <w:rPr>
          <w:rFonts w:ascii="Verdana" w:hAnsi="Verdana"/>
          <w:i/>
          <w:sz w:val="18"/>
          <w:szCs w:val="18"/>
        </w:rPr>
        <w:t xml:space="preserve"> podpisania umowy</w:t>
      </w:r>
      <w:r>
        <w:rPr>
          <w:rFonts w:ascii="Verdana" w:hAnsi="Verdana"/>
          <w:iCs/>
          <w:sz w:val="18"/>
          <w:szCs w:val="18"/>
          <w:lang w:val="x-none"/>
        </w:rPr>
        <w:t>.</w:t>
      </w:r>
    </w:p>
    <w:p w14:paraId="4E41D0E0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4DF70F98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  <w:u w:val="single"/>
        </w:rPr>
        <w:t xml:space="preserve">Okres udzielonej gwarancji wynosi: </w:t>
      </w:r>
      <w:r>
        <w:rPr>
          <w:rFonts w:ascii="Verdana" w:hAnsi="Verdana"/>
          <w:b/>
          <w:bCs/>
          <w:sz w:val="18"/>
          <w:szCs w:val="18"/>
        </w:rPr>
        <w:t xml:space="preserve">: …………………miesięcy, </w:t>
      </w:r>
    </w:p>
    <w:p w14:paraId="1A1E1B7A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gwarancji.  </w:t>
      </w:r>
      <w:r>
        <w:rPr>
          <w:rFonts w:ascii="Verdana" w:hAnsi="Verdana"/>
          <w:sz w:val="16"/>
          <w:szCs w:val="16"/>
        </w:rPr>
        <w:t xml:space="preserve"> </w:t>
      </w:r>
    </w:p>
    <w:p w14:paraId="1010E852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45F40" w14:paraId="2CA17F8C" w14:textId="77777777" w:rsidTr="00B45F4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AD52D3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4F5BF7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Nazwa elementu/</w:t>
            </w:r>
          </w:p>
          <w:p w14:paraId="0E88018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Rodzaju Mebla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B04A81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26E6E5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Ilość</w:t>
            </w:r>
          </w:p>
          <w:p w14:paraId="3F74A33A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A6BF35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025DF9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Wartość netto</w:t>
            </w:r>
          </w:p>
          <w:p w14:paraId="65DBEDE6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428598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VAT</w:t>
            </w:r>
          </w:p>
          <w:p w14:paraId="300BE76B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B9CD7C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Wartość brutto </w:t>
            </w:r>
          </w:p>
          <w:p w14:paraId="1A0CF12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  <w:p w14:paraId="7D8D3119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(z doliczonym VAT)</w:t>
            </w:r>
          </w:p>
        </w:tc>
      </w:tr>
      <w:tr w:rsidR="00B45F40" w14:paraId="1E778F95" w14:textId="77777777" w:rsidTr="00B45F4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A6F440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F525A7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B22873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C680C6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46F0DE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932C51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181E0F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45D7DF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8</w:t>
            </w:r>
          </w:p>
        </w:tc>
      </w:tr>
      <w:tr w:rsidR="00B45F40" w14:paraId="2B47BD24" w14:textId="77777777" w:rsidTr="00B45F4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0D7C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E3D65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 klimatyzacji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FC2C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7EB77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4 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kpl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1902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4754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92470B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BC4FA2" w14:textId="77777777" w:rsidR="00B45F40" w:rsidRDefault="00B45F40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7A2FC5E5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5C7EEC3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21F5907" w14:textId="77777777" w:rsidR="00B45F40" w:rsidRDefault="00B45F40" w:rsidP="00B45F4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7A71F22" w14:textId="77777777" w:rsidR="00B45F40" w:rsidRDefault="00B45F40" w:rsidP="00B45F4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1624107" w14:textId="77777777" w:rsidR="00B45F40" w:rsidRDefault="00B45F40" w:rsidP="00B45F40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18"/>
          <w:szCs w:val="18"/>
        </w:rPr>
        <w:t xml:space="preserve"> </w:t>
      </w:r>
    </w:p>
    <w:p w14:paraId="1165961E" w14:textId="502CB1A0" w:rsidR="00B45F40" w:rsidRDefault="00B45F40" w:rsidP="00B45F40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SWZ</w:t>
      </w:r>
      <w:r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18"/>
          <w:szCs w:val="18"/>
          <w:lang w:eastAsia="ar-SA"/>
        </w:rPr>
        <w:t>zamawiającego</w:t>
      </w:r>
      <w:r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013CB7F2" w14:textId="77777777" w:rsidR="00B45F40" w:rsidRDefault="00B45F40" w:rsidP="00B45F40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>
        <w:rPr>
          <w:rFonts w:ascii="Verdana" w:hAnsi="Verdana"/>
          <w:b/>
          <w:sz w:val="18"/>
          <w:szCs w:val="18"/>
        </w:rPr>
        <w:t>*</w:t>
      </w:r>
    </w:p>
    <w:p w14:paraId="1169777D" w14:textId="77777777" w:rsidR="00B45F40" w:rsidRDefault="00B45F40" w:rsidP="00B45F4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Oświadczamy, że oferta została sporządzona na podstawie: SWZ, Projektu, dokumentacji przetargowej, </w:t>
      </w:r>
      <w:proofErr w:type="spellStart"/>
      <w:r>
        <w:rPr>
          <w:rFonts w:ascii="Verdana" w:hAnsi="Verdana"/>
          <w:sz w:val="18"/>
          <w:szCs w:val="18"/>
        </w:rPr>
        <w:t>STWiORB</w:t>
      </w:r>
      <w:proofErr w:type="spellEnd"/>
      <w:r>
        <w:rPr>
          <w:rFonts w:ascii="Verdana" w:hAnsi="Verdana"/>
          <w:sz w:val="18"/>
          <w:szCs w:val="18"/>
        </w:rPr>
        <w:t xml:space="preserve"> a oferowana cena obejmuje cały zakres robót objętych przedmiotem zamówienia, które wykonamy zgodnie z zasadami sztuki budowlanej.</w:t>
      </w:r>
    </w:p>
    <w:p w14:paraId="1619AF36" w14:textId="77777777" w:rsidR="00B45F40" w:rsidRDefault="00B45F40" w:rsidP="00B45F4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t xml:space="preserve">Oświadczmy, </w:t>
      </w:r>
      <w:r>
        <w:rPr>
          <w:rFonts w:ascii="Verdana" w:hAnsi="Verdana"/>
          <w:sz w:val="18"/>
          <w:szCs w:val="18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72635D74" w14:textId="77777777" w:rsidR="00B45F40" w:rsidRDefault="00B45F40" w:rsidP="00B45F40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>
        <w:rPr>
          <w:rFonts w:ascii="Verdana" w:hAnsi="Verdana"/>
          <w:bCs/>
          <w:iCs/>
          <w:sz w:val="18"/>
          <w:szCs w:val="18"/>
          <w:lang w:eastAsia="ar-SA"/>
        </w:rPr>
        <w:t>a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6905217D" w14:textId="77777777" w:rsidR="00B45F40" w:rsidRDefault="00B45F40" w:rsidP="00B45F40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a.</w:t>
      </w:r>
      <w:r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04E2A1B0" w14:textId="77777777" w:rsidR="00B45F40" w:rsidRDefault="00B45F40" w:rsidP="00B45F40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b.</w:t>
      </w:r>
      <w:r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05619849" w14:textId="77777777" w:rsidR="00B45F40" w:rsidRDefault="00B45F40" w:rsidP="00B45F40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c.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0C1BD69B" w14:textId="77777777" w:rsidR="00B45F40" w:rsidRDefault="00B45F40" w:rsidP="00B45F40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d. 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304A09F" w14:textId="77777777" w:rsidR="00B45F40" w:rsidRDefault="00B45F40" w:rsidP="00B45F4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7. </w:t>
      </w:r>
      <w:r>
        <w:rPr>
          <w:rFonts w:ascii="Verdana" w:hAnsi="Verdana"/>
          <w:color w:val="000000"/>
          <w:sz w:val="18"/>
          <w:szCs w:val="18"/>
        </w:rPr>
        <w:t>Oświadczam, że wypełniłem obowiązki informacyjne przewidziane w art. 13 lub art. 14 RODO</w:t>
      </w: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color w:val="000000"/>
          <w:sz w:val="18"/>
          <w:szCs w:val="18"/>
        </w:rPr>
        <w:t xml:space="preserve"> wobec osób fizycznych, </w:t>
      </w:r>
      <w:r>
        <w:rPr>
          <w:rFonts w:ascii="Verdana" w:hAnsi="Verdana"/>
          <w:sz w:val="18"/>
          <w:szCs w:val="18"/>
        </w:rPr>
        <w:t>od których dane osobowe bezpośrednio lub pośrednio pozyskałem</w:t>
      </w:r>
      <w:r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Verdana" w:hAnsi="Verdana"/>
          <w:sz w:val="18"/>
          <w:szCs w:val="18"/>
        </w:rPr>
        <w:t xml:space="preserve">.* * </w:t>
      </w:r>
    </w:p>
    <w:p w14:paraId="0392C2F7" w14:textId="77777777" w:rsidR="00B45F40" w:rsidRDefault="00B45F40" w:rsidP="00B45F40">
      <w:pPr>
        <w:pStyle w:val="Tekstprzypisudolnego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4E30FC" w14:textId="77777777" w:rsidR="00B45F40" w:rsidRDefault="00B45F40" w:rsidP="00B45F40">
      <w:pPr>
        <w:pStyle w:val="NormalnyWeb"/>
        <w:ind w:left="142" w:hanging="142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**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i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B9F050" w14:textId="2BF3BB6A" w:rsidR="00B45F40" w:rsidRDefault="00B45F40" w:rsidP="00B45F40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18"/>
          <w:szCs w:val="18"/>
        </w:rPr>
        <w:t>ppkt</w:t>
      </w:r>
      <w:proofErr w:type="spellEnd"/>
      <w:r>
        <w:rPr>
          <w:rFonts w:ascii="Verdana" w:hAnsi="Verdana"/>
          <w:b/>
          <w:sz w:val="18"/>
          <w:szCs w:val="18"/>
        </w:rPr>
        <w:t xml:space="preserve"> 4 SWZ spełniamy osobiście/ </w:t>
      </w:r>
      <w:proofErr w:type="spellStart"/>
      <w:r>
        <w:rPr>
          <w:rFonts w:ascii="Verdana" w:hAnsi="Verdana"/>
          <w:b/>
          <w:sz w:val="18"/>
          <w:szCs w:val="18"/>
        </w:rPr>
        <w:t>powo</w:t>
      </w:r>
      <w:proofErr w:type="spellEnd"/>
      <w:r>
        <w:rPr>
          <w:rFonts w:ascii="Verdana" w:hAnsi="Verdana"/>
          <w:b/>
          <w:sz w:val="18"/>
          <w:szCs w:val="18"/>
        </w:rPr>
        <w:tab/>
      </w:r>
      <w:proofErr w:type="spellStart"/>
      <w:r>
        <w:rPr>
          <w:rFonts w:ascii="Verdana" w:hAnsi="Verdana"/>
          <w:b/>
          <w:sz w:val="18"/>
          <w:szCs w:val="18"/>
        </w:rPr>
        <w:t>łujemy</w:t>
      </w:r>
      <w:proofErr w:type="spellEnd"/>
      <w:r>
        <w:rPr>
          <w:rFonts w:ascii="Verdana" w:hAnsi="Verdana"/>
          <w:b/>
          <w:sz w:val="18"/>
          <w:szCs w:val="18"/>
        </w:rPr>
        <w:t xml:space="preserve"> się na zasoby podmiotu trzeciego w następującym zakresie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24512D0" w14:textId="77777777" w:rsidR="00B45F40" w:rsidRDefault="00B45F40" w:rsidP="00B45F40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45F40" w14:paraId="2B26DB30" w14:textId="77777777" w:rsidTr="00B45F4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EFA907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3447F0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FB8863A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20FDA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B45F40" w14:paraId="6EAC87FB" w14:textId="77777777" w:rsidTr="00B45F4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B394BC" w14:textId="77777777" w:rsidR="00B45F40" w:rsidRDefault="00B45F40" w:rsidP="00B45F40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5DB109" w14:textId="77777777" w:rsidR="00B45F40" w:rsidRDefault="00B45F40" w:rsidP="00B45F40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D7DB7" w14:textId="77777777" w:rsidR="00B45F40" w:rsidRDefault="00B45F40" w:rsidP="00B45F40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BE9925B" w14:textId="77777777" w:rsidR="00B45F40" w:rsidRDefault="00B45F40" w:rsidP="00B45F40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45F40" w14:paraId="1794E014" w14:textId="77777777" w:rsidTr="00B45F4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A095BB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9D1DB1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90BC3" w14:textId="77777777" w:rsidR="00B45F40" w:rsidRDefault="00B45F4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B45F40" w14:paraId="13F7D17B" w14:textId="77777777" w:rsidTr="00B45F4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565277F" w14:textId="77777777" w:rsidR="00B45F40" w:rsidRDefault="00B45F40" w:rsidP="00B45F40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910DF" w14:textId="77777777" w:rsidR="00B45F40" w:rsidRDefault="00B45F40" w:rsidP="00B45F40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91DC4" w14:textId="77777777" w:rsidR="00B45F40" w:rsidRDefault="00B45F40" w:rsidP="00B45F40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45F40" w14:paraId="4445C4E5" w14:textId="77777777" w:rsidTr="00B45F40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2C171B" w14:textId="77777777" w:rsidR="00B45F40" w:rsidRDefault="00B45F40" w:rsidP="00B45F40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7F1BDC" w14:textId="77777777" w:rsidR="00B45F40" w:rsidRDefault="00B45F40" w:rsidP="00B45F40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C917A" w14:textId="77777777" w:rsidR="00B45F40" w:rsidRDefault="00B45F40" w:rsidP="00B45F40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39F5B49" w14:textId="77777777" w:rsidR="00B45F40" w:rsidRDefault="00B45F40" w:rsidP="00B45F40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37DCE0B" w14:textId="77777777" w:rsidR="00B45F40" w:rsidRDefault="00B45F40" w:rsidP="00B45F40">
      <w:pPr>
        <w:pStyle w:val="Nagwek1"/>
        <w:numPr>
          <w:ilvl w:val="0"/>
          <w:numId w:val="8"/>
        </w:numPr>
        <w:spacing w:before="0" w:after="0"/>
        <w:ind w:left="1080" w:hanging="357"/>
        <w:rPr>
          <w:rFonts w:ascii="Verdana" w:hAnsi="Verdana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1C5663A0" w14:textId="77777777" w:rsidR="00B45F40" w:rsidRDefault="00B45F40" w:rsidP="00B45F4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3938AC9E" w14:textId="77777777" w:rsidR="00B45F40" w:rsidRDefault="00B45F40" w:rsidP="00B45F4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4E430BC7" w14:textId="77777777" w:rsidR="00B45F40" w:rsidRDefault="00B45F40" w:rsidP="00B45F4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D27BE16" w14:textId="77777777" w:rsidR="00B45F40" w:rsidRDefault="00B45F40" w:rsidP="00B45F40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78B4484D" w14:textId="77777777" w:rsidR="00B45F40" w:rsidRDefault="00B45F40" w:rsidP="00B45F4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3746AAFC" w14:textId="77777777" w:rsidR="00B45F40" w:rsidRDefault="00B45F40" w:rsidP="00B45F40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2D1A4683" w14:textId="77777777" w:rsidR="00B45F40" w:rsidRDefault="00B45F40" w:rsidP="00B45F40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0FD592" w14:textId="77777777" w:rsidR="00B45F40" w:rsidRDefault="00B45F40" w:rsidP="00B45F40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E8134E7" w14:textId="77777777" w:rsidR="00B45F40" w:rsidRDefault="00B45F40" w:rsidP="00B45F40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4DD76D37" w14:textId="77777777" w:rsidR="00B45F40" w:rsidRDefault="00B45F40" w:rsidP="00B45F4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C85B504" w14:textId="77777777" w:rsidR="00B45F40" w:rsidRDefault="00B45F40" w:rsidP="00B45F4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lastRenderedPageBreak/>
        <w:t>podpisem elektronicznym lub podpisem zaufanym lub podpisem osobistym.</w:t>
      </w:r>
    </w:p>
    <w:p w14:paraId="7E0E42DB" w14:textId="77777777" w:rsidR="00FE545C" w:rsidRPr="00B45F40" w:rsidRDefault="00FE545C" w:rsidP="00B45F40"/>
    <w:sectPr w:rsidR="00FE545C" w:rsidRPr="00B45F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AB362" w14:textId="77777777" w:rsidR="003C75F3" w:rsidRDefault="003C75F3">
      <w:r>
        <w:separator/>
      </w:r>
    </w:p>
  </w:endnote>
  <w:endnote w:type="continuationSeparator" w:id="0">
    <w:p w14:paraId="4C4B62A0" w14:textId="77777777" w:rsidR="003C75F3" w:rsidRDefault="003C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C82BB" w14:textId="77777777" w:rsidR="00A523A7" w:rsidRDefault="00A523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B49F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5FDC3" w14:textId="77777777" w:rsidR="00A523A7" w:rsidRDefault="00A52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68C1E" w14:textId="77777777" w:rsidR="003C75F3" w:rsidRDefault="003C75F3">
      <w:r>
        <w:separator/>
      </w:r>
    </w:p>
  </w:footnote>
  <w:footnote w:type="continuationSeparator" w:id="0">
    <w:p w14:paraId="4505ED60" w14:textId="77777777" w:rsidR="003C75F3" w:rsidRDefault="003C75F3">
      <w:r>
        <w:continuationSeparator/>
      </w:r>
    </w:p>
  </w:footnote>
  <w:footnote w:id="1">
    <w:p w14:paraId="107E32B9" w14:textId="77777777" w:rsidR="00B45F40" w:rsidRDefault="00B45F40" w:rsidP="00B45F4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46C95A2" w14:textId="77777777" w:rsidR="00B45F40" w:rsidRDefault="00B45F40" w:rsidP="00B45F4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97BE9" w14:textId="77777777" w:rsidR="00A523A7" w:rsidRDefault="00A52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D3D6D" w14:textId="6674643E" w:rsidR="00F53146" w:rsidRPr="00B45F40" w:rsidRDefault="00F53146" w:rsidP="00B45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2156E" w14:textId="77777777" w:rsidR="00A523A7" w:rsidRDefault="00A52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493528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77348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0376737">
    <w:abstractNumId w:val="4"/>
  </w:num>
  <w:num w:numId="4" w16cid:durableId="2002852579">
    <w:abstractNumId w:val="6"/>
  </w:num>
  <w:num w:numId="5" w16cid:durableId="427700249">
    <w:abstractNumId w:val="3"/>
  </w:num>
  <w:num w:numId="6" w16cid:durableId="367339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335776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955820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84127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5F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2DC2"/>
    <w:rsid w:val="00315A4A"/>
    <w:rsid w:val="003C75F3"/>
    <w:rsid w:val="004B7300"/>
    <w:rsid w:val="004C6753"/>
    <w:rsid w:val="00595C87"/>
    <w:rsid w:val="005D2C65"/>
    <w:rsid w:val="005E6D94"/>
    <w:rsid w:val="0063384F"/>
    <w:rsid w:val="00637EEC"/>
    <w:rsid w:val="00643C6F"/>
    <w:rsid w:val="00646202"/>
    <w:rsid w:val="0065290F"/>
    <w:rsid w:val="006815F6"/>
    <w:rsid w:val="0076291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23A7"/>
    <w:rsid w:val="00A83018"/>
    <w:rsid w:val="00B45F40"/>
    <w:rsid w:val="00B774DC"/>
    <w:rsid w:val="00C969A6"/>
    <w:rsid w:val="00CA7D36"/>
    <w:rsid w:val="00D24208"/>
    <w:rsid w:val="00D26F6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2EBFF"/>
  <w15:chartTrackingRefBased/>
  <w15:docId w15:val="{E99081ED-5D7A-461B-B542-673D85A4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F4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45F4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722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2024-10-25T12:30:00Z</cp:lastPrinted>
  <dcterms:created xsi:type="dcterms:W3CDTF">2024-10-25T12:30:00Z</dcterms:created>
  <dcterms:modified xsi:type="dcterms:W3CDTF">2024-10-25T12:30:00Z</dcterms:modified>
</cp:coreProperties>
</file>