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7DEAA" w14:textId="495DDC78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76686D" w:rsidRPr="0076686D">
        <w:rPr>
          <w:rFonts w:ascii="Arial" w:hAnsi="Arial" w:cs="Arial"/>
          <w:bCs/>
          <w:sz w:val="24"/>
        </w:rPr>
        <w:t>1</w:t>
      </w:r>
      <w:r w:rsidR="00D10861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24A038B0" w14:textId="77777777" w:rsidTr="00C2302C">
        <w:tc>
          <w:tcPr>
            <w:tcW w:w="2800" w:type="dxa"/>
            <w:shd w:val="clear" w:color="auto" w:fill="auto"/>
          </w:tcPr>
          <w:p w14:paraId="3595E13F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51EEFE4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9E0C8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253D1B1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5BD475E0" w14:textId="77777777" w:rsidTr="00C2302C">
        <w:tc>
          <w:tcPr>
            <w:tcW w:w="2800" w:type="dxa"/>
            <w:shd w:val="clear" w:color="auto" w:fill="auto"/>
          </w:tcPr>
          <w:p w14:paraId="31AB730F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1969C5FE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9DD55F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B37195B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00BAE699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6A649942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2D355B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14:paraId="30585CF8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0CE4CA1B" w14:textId="77777777" w:rsidTr="00ED20C7">
        <w:tc>
          <w:tcPr>
            <w:tcW w:w="2269" w:type="dxa"/>
            <w:shd w:val="clear" w:color="auto" w:fill="auto"/>
          </w:tcPr>
          <w:p w14:paraId="48F36C1C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3D875C18" w14:textId="77777777" w:rsidR="00ED20C7" w:rsidRPr="00CA5E56" w:rsidRDefault="007668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686D">
              <w:rPr>
                <w:rFonts w:ascii="Arial" w:hAnsi="Arial" w:cs="Arial"/>
                <w:bCs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6686D" w:rsidRPr="00CA5E56" w14:paraId="0400C50B" w14:textId="77777777" w:rsidTr="00F47550">
        <w:tc>
          <w:tcPr>
            <w:tcW w:w="2269" w:type="dxa"/>
            <w:shd w:val="clear" w:color="auto" w:fill="auto"/>
          </w:tcPr>
          <w:p w14:paraId="402A28ED" w14:textId="77777777" w:rsidR="0076686D" w:rsidRPr="00CA5E56" w:rsidRDefault="0076686D" w:rsidP="00F4755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2C70F200" w14:textId="77777777" w:rsidR="0076686D" w:rsidRPr="00CA5E56" w:rsidRDefault="0076686D" w:rsidP="00F475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686D">
              <w:rPr>
                <w:rFonts w:ascii="Arial" w:hAnsi="Arial" w:cs="Arial"/>
                <w:bCs/>
                <w:sz w:val="24"/>
                <w:szCs w:val="24"/>
              </w:rPr>
              <w:t>SZP-271-22/24</w:t>
            </w:r>
          </w:p>
        </w:tc>
      </w:tr>
    </w:tbl>
    <w:p w14:paraId="2C93DEB6" w14:textId="77777777" w:rsidR="00425DD9" w:rsidRDefault="0076686D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76686D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75EA65CF" w14:textId="77777777" w:rsidTr="00A55523">
        <w:tc>
          <w:tcPr>
            <w:tcW w:w="2553" w:type="dxa"/>
            <w:shd w:val="clear" w:color="auto" w:fill="auto"/>
            <w:vAlign w:val="center"/>
          </w:tcPr>
          <w:p w14:paraId="3FD3A9E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2B0A0B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C2D2821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B69558D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7303DAB6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7A2D12F8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C50B36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7EFF645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6B922F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780258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17FC5044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E3DAD4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F2C6584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353F36B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52217E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459FF587" w14:textId="30DFC867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2F1C3034" w14:textId="77777777" w:rsidTr="00320B74">
        <w:tc>
          <w:tcPr>
            <w:tcW w:w="3261" w:type="dxa"/>
            <w:shd w:val="clear" w:color="auto" w:fill="auto"/>
          </w:tcPr>
          <w:p w14:paraId="249B180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CF6AD0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4E58942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37384F0C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63D3FA7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76BF974C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76686D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6771FC73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6A68B" w14:textId="77777777" w:rsidR="00DD71CD" w:rsidRDefault="00DD71CD">
      <w:r>
        <w:separator/>
      </w:r>
    </w:p>
  </w:endnote>
  <w:endnote w:type="continuationSeparator" w:id="0">
    <w:p w14:paraId="464BF028" w14:textId="77777777" w:rsidR="00DD71CD" w:rsidRDefault="00DD7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6F25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BDA5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2A94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329531B4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6648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8B8E58" w14:textId="77777777" w:rsidR="00EF0FC8" w:rsidRDefault="00EF0FC8">
    <w:pPr>
      <w:pStyle w:val="Stopka"/>
      <w:tabs>
        <w:tab w:val="clear" w:pos="4536"/>
      </w:tabs>
      <w:jc w:val="center"/>
    </w:pPr>
  </w:p>
  <w:p w14:paraId="4AE0B71C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2CC76" w14:textId="77777777" w:rsidR="00DD71CD" w:rsidRDefault="00DD71CD">
      <w:r>
        <w:separator/>
      </w:r>
    </w:p>
  </w:footnote>
  <w:footnote w:type="continuationSeparator" w:id="0">
    <w:p w14:paraId="42B7BF89" w14:textId="77777777" w:rsidR="00DD71CD" w:rsidRDefault="00DD71CD">
      <w:r>
        <w:continuationSeparator/>
      </w:r>
    </w:p>
  </w:footnote>
  <w:footnote w:id="1">
    <w:p w14:paraId="1349557D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475BA" w14:textId="77777777" w:rsidR="0076686D" w:rsidRDefault="007668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4405A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76686D">
      <w:rPr>
        <w:rFonts w:ascii="Arial" w:hAnsi="Arial" w:cs="Arial"/>
      </w:rPr>
      <w:t>SZP-271-22/24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D37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08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1CD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6686D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0861"/>
    <w:rsid w:val="00D12C83"/>
    <w:rsid w:val="00D25B2A"/>
    <w:rsid w:val="00DA01DA"/>
    <w:rsid w:val="00DB79D2"/>
    <w:rsid w:val="00DD71CD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7C963"/>
  <w15:chartTrackingRefBased/>
  <w15:docId w15:val="{FF3620D8-B1E5-446D-98FE-C823853E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2000-12-14T19:24:00Z</cp:lastPrinted>
  <dcterms:created xsi:type="dcterms:W3CDTF">2024-10-25T12:55:00Z</dcterms:created>
  <dcterms:modified xsi:type="dcterms:W3CDTF">2024-10-25T12:56:00Z</dcterms:modified>
</cp:coreProperties>
</file>