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A44D1" w14:textId="15CE3A29" w:rsidR="00930A96" w:rsidRPr="000526AA" w:rsidRDefault="009C37B8" w:rsidP="00930A96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>Kraków</w:t>
      </w:r>
      <w:r w:rsidR="00930A96" w:rsidRPr="000526AA">
        <w:rPr>
          <w:rFonts w:ascii="Arial" w:hAnsi="Arial" w:cs="Arial"/>
          <w:sz w:val="22"/>
          <w:szCs w:val="22"/>
        </w:rPr>
        <w:t xml:space="preserve"> dnia: </w:t>
      </w:r>
      <w:r w:rsidRPr="000526AA">
        <w:rPr>
          <w:rFonts w:ascii="Arial" w:hAnsi="Arial" w:cs="Arial"/>
          <w:sz w:val="22"/>
          <w:szCs w:val="22"/>
        </w:rPr>
        <w:t>2024-10-</w:t>
      </w:r>
      <w:r w:rsidR="000C6A14">
        <w:rPr>
          <w:rFonts w:ascii="Arial" w:hAnsi="Arial" w:cs="Arial"/>
          <w:sz w:val="22"/>
          <w:szCs w:val="22"/>
        </w:rPr>
        <w:t>25</w:t>
      </w:r>
    </w:p>
    <w:p w14:paraId="5499E762" w14:textId="77777777" w:rsidR="000526AA" w:rsidRPr="000526AA" w:rsidRDefault="009C37B8" w:rsidP="00930A9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526AA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36FEC94A" w14:textId="062F032F" w:rsidR="00930A96" w:rsidRPr="000526AA" w:rsidRDefault="009C37B8" w:rsidP="00930A9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526AA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677CDAAC" w14:textId="77777777" w:rsidR="00930A96" w:rsidRPr="000526AA" w:rsidRDefault="009C37B8" w:rsidP="00930A96">
      <w:pPr>
        <w:spacing w:line="360" w:lineRule="auto"/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>os. Na Skarpie</w:t>
      </w:r>
      <w:r w:rsidR="00930A96" w:rsidRPr="000526AA">
        <w:rPr>
          <w:rFonts w:ascii="Arial" w:hAnsi="Arial" w:cs="Arial"/>
          <w:sz w:val="22"/>
          <w:szCs w:val="22"/>
        </w:rPr>
        <w:t xml:space="preserve"> </w:t>
      </w:r>
      <w:r w:rsidRPr="000526AA">
        <w:rPr>
          <w:rFonts w:ascii="Arial" w:hAnsi="Arial" w:cs="Arial"/>
          <w:sz w:val="22"/>
          <w:szCs w:val="22"/>
        </w:rPr>
        <w:t>66</w:t>
      </w:r>
    </w:p>
    <w:p w14:paraId="3BDDDA91" w14:textId="77777777" w:rsidR="00930A96" w:rsidRPr="000526AA" w:rsidRDefault="009C37B8" w:rsidP="00930A96">
      <w:pPr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>31-913</w:t>
      </w:r>
      <w:r w:rsidR="00930A96" w:rsidRPr="000526AA">
        <w:rPr>
          <w:rFonts w:ascii="Arial" w:hAnsi="Arial" w:cs="Arial"/>
          <w:sz w:val="22"/>
          <w:szCs w:val="22"/>
        </w:rPr>
        <w:t xml:space="preserve"> </w:t>
      </w:r>
      <w:r w:rsidRPr="000526AA">
        <w:rPr>
          <w:rFonts w:ascii="Arial" w:hAnsi="Arial" w:cs="Arial"/>
          <w:sz w:val="22"/>
          <w:szCs w:val="22"/>
        </w:rPr>
        <w:t>Kraków</w:t>
      </w:r>
    </w:p>
    <w:p w14:paraId="08747705" w14:textId="78EFC3AE" w:rsidR="00930A96" w:rsidRPr="000526AA" w:rsidRDefault="000526AA" w:rsidP="00930A96">
      <w:pPr>
        <w:spacing w:after="480"/>
        <w:jc w:val="both"/>
        <w:rPr>
          <w:bCs/>
          <w:sz w:val="22"/>
          <w:szCs w:val="22"/>
        </w:rPr>
      </w:pPr>
      <w:r w:rsidRPr="000526AA">
        <w:rPr>
          <w:rFonts w:ascii="Arial" w:hAnsi="Arial" w:cs="Arial"/>
          <w:bCs/>
          <w:sz w:val="22"/>
          <w:szCs w:val="22"/>
        </w:rPr>
        <w:t>SZP-271-22/24-</w:t>
      </w:r>
      <w:r w:rsidR="00BF55B1">
        <w:rPr>
          <w:rFonts w:ascii="Arial" w:hAnsi="Arial" w:cs="Arial"/>
          <w:bCs/>
          <w:sz w:val="22"/>
          <w:szCs w:val="22"/>
        </w:rPr>
        <w:t>488</w:t>
      </w:r>
      <w:r w:rsidRPr="000526AA">
        <w:rPr>
          <w:rFonts w:ascii="Arial" w:hAnsi="Arial" w:cs="Arial"/>
          <w:bCs/>
          <w:sz w:val="22"/>
          <w:szCs w:val="22"/>
        </w:rPr>
        <w:t>.</w:t>
      </w:r>
      <w:r w:rsidR="000C6A14">
        <w:rPr>
          <w:rFonts w:ascii="Arial" w:hAnsi="Arial" w:cs="Arial"/>
          <w:bCs/>
          <w:sz w:val="22"/>
          <w:szCs w:val="22"/>
        </w:rPr>
        <w:t>EJK</w:t>
      </w:r>
    </w:p>
    <w:p w14:paraId="7706A586" w14:textId="77777777" w:rsidR="00930A96" w:rsidRPr="000526A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2"/>
        </w:rPr>
      </w:pPr>
      <w:r w:rsidRPr="000526AA">
        <w:rPr>
          <w:rFonts w:ascii="Arial" w:hAnsi="Arial" w:cs="Arial"/>
          <w:b/>
          <w:sz w:val="22"/>
          <w:szCs w:val="22"/>
        </w:rPr>
        <w:t>WYKONAWCY</w:t>
      </w:r>
    </w:p>
    <w:p w14:paraId="5508F40C" w14:textId="77777777" w:rsidR="00930A96" w:rsidRPr="000526A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0526AA" w14:paraId="5A8CC2A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875FA1" w14:textId="77777777" w:rsidR="00930A96" w:rsidRPr="000526AA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2"/>
                <w:szCs w:val="22"/>
              </w:rPr>
            </w:pPr>
            <w:r w:rsidRPr="000526AA">
              <w:rPr>
                <w:rFonts w:cs="Arial"/>
                <w:spacing w:val="60"/>
                <w:sz w:val="22"/>
                <w:szCs w:val="22"/>
              </w:rPr>
              <w:t>ZAWIADOMIENIE</w:t>
            </w:r>
          </w:p>
          <w:p w14:paraId="0B6C7337" w14:textId="77777777" w:rsidR="00930A96" w:rsidRPr="000526A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0526AA">
              <w:rPr>
                <w:rFonts w:ascii="Arial" w:hAnsi="Arial" w:cs="Arial"/>
                <w:sz w:val="22"/>
                <w:szCs w:val="22"/>
              </w:rPr>
              <w:t xml:space="preserve">o zmianie treści Specyfikacji Warunków Zamówienia (dalej </w:t>
            </w:r>
            <w:r w:rsidRPr="000526AA">
              <w:rPr>
                <w:rFonts w:ascii="Arial" w:hAnsi="Arial" w:cs="Arial"/>
                <w:b/>
                <w:bCs/>
                <w:sz w:val="22"/>
                <w:szCs w:val="22"/>
              </w:rPr>
              <w:t>SWZ</w:t>
            </w:r>
            <w:r w:rsidRPr="000526AA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03302DE" w14:textId="77777777" w:rsidR="00930A96" w:rsidRPr="000526AA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526AA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0526AA">
        <w:rPr>
          <w:rFonts w:ascii="Arial" w:hAnsi="Arial" w:cs="Arial"/>
          <w:sz w:val="22"/>
          <w:szCs w:val="22"/>
        </w:rPr>
        <w:t>postępowania o udzielenie zamówienia publicznego</w:t>
      </w:r>
      <w:r w:rsidRPr="000526AA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526AA" w14:paraId="13F2309A" w14:textId="77777777" w:rsidTr="00E03B3C">
        <w:tc>
          <w:tcPr>
            <w:tcW w:w="2269" w:type="dxa"/>
            <w:shd w:val="clear" w:color="auto" w:fill="auto"/>
          </w:tcPr>
          <w:p w14:paraId="5001D976" w14:textId="77777777" w:rsidR="00930A96" w:rsidRPr="000526A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6AA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006366" w14:textId="7B40DA7B" w:rsidR="00930A96" w:rsidRPr="000526AA" w:rsidRDefault="009C37B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526AA">
              <w:rPr>
                <w:rFonts w:ascii="Arial" w:hAnsi="Arial" w:cs="Arial"/>
                <w:bCs/>
                <w:sz w:val="22"/>
                <w:szCs w:val="22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9C37B8" w:rsidRPr="000526AA" w14:paraId="35C1664B" w14:textId="77777777" w:rsidTr="00626680">
        <w:tc>
          <w:tcPr>
            <w:tcW w:w="2269" w:type="dxa"/>
            <w:shd w:val="clear" w:color="auto" w:fill="auto"/>
          </w:tcPr>
          <w:p w14:paraId="4D3F30D4" w14:textId="77777777" w:rsidR="009C37B8" w:rsidRPr="000526AA" w:rsidRDefault="009C37B8" w:rsidP="006266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6AA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41074A" w14:textId="77777777" w:rsidR="009C37B8" w:rsidRPr="000526AA" w:rsidRDefault="009C37B8" w:rsidP="006266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526AA">
              <w:rPr>
                <w:rFonts w:ascii="Arial" w:hAnsi="Arial" w:cs="Arial"/>
                <w:bCs/>
                <w:sz w:val="22"/>
                <w:szCs w:val="22"/>
              </w:rPr>
              <w:t>SZP-271-22/24</w:t>
            </w:r>
          </w:p>
        </w:tc>
      </w:tr>
    </w:tbl>
    <w:p w14:paraId="577E1EDD" w14:textId="7D092DFB" w:rsidR="00EF1037" w:rsidRPr="000526AA" w:rsidRDefault="005C0930" w:rsidP="00930A96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 xml:space="preserve">Zamawiający, </w:t>
      </w:r>
      <w:r w:rsidR="009C37B8" w:rsidRPr="000526AA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0526AA">
        <w:rPr>
          <w:rFonts w:ascii="Arial" w:hAnsi="Arial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9C37B8" w:rsidRPr="000526AA">
        <w:rPr>
          <w:rFonts w:ascii="Arial" w:hAnsi="Arial" w:cs="Arial"/>
          <w:sz w:val="22"/>
          <w:szCs w:val="22"/>
        </w:rPr>
        <w:t>(</w:t>
      </w:r>
      <w:proofErr w:type="spellStart"/>
      <w:r w:rsidR="009C37B8" w:rsidRPr="000526AA">
        <w:rPr>
          <w:rFonts w:ascii="Arial" w:hAnsi="Arial" w:cs="Arial"/>
          <w:sz w:val="22"/>
          <w:szCs w:val="22"/>
        </w:rPr>
        <w:t>t.j</w:t>
      </w:r>
      <w:proofErr w:type="spellEnd"/>
      <w:r w:rsidR="009C37B8" w:rsidRPr="000526AA">
        <w:rPr>
          <w:rFonts w:ascii="Arial" w:hAnsi="Arial" w:cs="Arial"/>
          <w:sz w:val="22"/>
          <w:szCs w:val="22"/>
        </w:rPr>
        <w:t>. Dz. U. z 202</w:t>
      </w:r>
      <w:r w:rsidR="000C6A14">
        <w:rPr>
          <w:rFonts w:ascii="Arial" w:hAnsi="Arial" w:cs="Arial"/>
          <w:sz w:val="22"/>
          <w:szCs w:val="22"/>
        </w:rPr>
        <w:t>4</w:t>
      </w:r>
      <w:r w:rsidR="009C37B8" w:rsidRPr="000526AA">
        <w:rPr>
          <w:rFonts w:ascii="Arial" w:hAnsi="Arial" w:cs="Arial"/>
          <w:sz w:val="22"/>
          <w:szCs w:val="22"/>
        </w:rPr>
        <w:t>r. poz. 1</w:t>
      </w:r>
      <w:r w:rsidR="000C6A14">
        <w:rPr>
          <w:rFonts w:ascii="Arial" w:hAnsi="Arial" w:cs="Arial"/>
          <w:sz w:val="22"/>
          <w:szCs w:val="22"/>
        </w:rPr>
        <w:t>320</w:t>
      </w:r>
      <w:r w:rsidR="009C37B8" w:rsidRPr="000526AA">
        <w:rPr>
          <w:rFonts w:ascii="Arial" w:hAnsi="Arial" w:cs="Arial"/>
          <w:sz w:val="22"/>
          <w:szCs w:val="22"/>
        </w:rPr>
        <w:t>)</w:t>
      </w:r>
      <w:r w:rsidRPr="000526AA">
        <w:rPr>
          <w:rFonts w:ascii="Arial" w:hAnsi="Arial" w:cs="Arial"/>
          <w:sz w:val="22"/>
          <w:szCs w:val="22"/>
        </w:rPr>
        <w:t xml:space="preserve">, </w:t>
      </w:r>
      <w:r w:rsidR="00EB3650" w:rsidRPr="000526AA">
        <w:rPr>
          <w:rFonts w:ascii="Arial" w:hAnsi="Arial" w:cs="Arial"/>
          <w:sz w:val="22"/>
          <w:szCs w:val="22"/>
        </w:rPr>
        <w:t xml:space="preserve">informuje o </w:t>
      </w:r>
      <w:r w:rsidRPr="000526AA">
        <w:rPr>
          <w:rFonts w:ascii="Arial" w:hAnsi="Arial" w:cs="Arial"/>
          <w:sz w:val="22"/>
          <w:szCs w:val="22"/>
        </w:rPr>
        <w:t>dokon</w:t>
      </w:r>
      <w:r w:rsidR="00EB3650" w:rsidRPr="000526AA">
        <w:rPr>
          <w:rFonts w:ascii="Arial" w:hAnsi="Arial" w:cs="Arial"/>
          <w:sz w:val="22"/>
          <w:szCs w:val="22"/>
        </w:rPr>
        <w:t>aniu</w:t>
      </w:r>
      <w:r w:rsidRPr="000526AA">
        <w:rPr>
          <w:rFonts w:ascii="Arial" w:hAnsi="Arial" w:cs="Arial"/>
          <w:sz w:val="22"/>
          <w:szCs w:val="22"/>
        </w:rPr>
        <w:t xml:space="preserve"> </w:t>
      </w:r>
      <w:r w:rsidR="00460DC4" w:rsidRPr="000526AA">
        <w:rPr>
          <w:rFonts w:ascii="Arial" w:hAnsi="Arial" w:cs="Arial"/>
          <w:sz w:val="22"/>
          <w:szCs w:val="22"/>
        </w:rPr>
        <w:t>zmian</w:t>
      </w:r>
      <w:r w:rsidRPr="000526AA">
        <w:rPr>
          <w:rFonts w:ascii="Arial" w:hAnsi="Arial" w:cs="Arial"/>
          <w:sz w:val="22"/>
          <w:szCs w:val="22"/>
        </w:rPr>
        <w:t xml:space="preserve"> w z</w:t>
      </w:r>
      <w:r w:rsidR="00460DC4" w:rsidRPr="000526AA">
        <w:rPr>
          <w:rFonts w:ascii="Arial" w:hAnsi="Arial" w:cs="Arial"/>
          <w:sz w:val="22"/>
          <w:szCs w:val="22"/>
        </w:rPr>
        <w:t>apis</w:t>
      </w:r>
      <w:r w:rsidRPr="000526AA">
        <w:rPr>
          <w:rFonts w:ascii="Arial" w:hAnsi="Arial" w:cs="Arial"/>
          <w:sz w:val="22"/>
          <w:szCs w:val="22"/>
        </w:rPr>
        <w:t>ach</w:t>
      </w:r>
      <w:r w:rsidR="00460DC4" w:rsidRPr="000526AA">
        <w:rPr>
          <w:rFonts w:ascii="Arial" w:hAnsi="Arial" w:cs="Arial"/>
          <w:sz w:val="22"/>
          <w:szCs w:val="22"/>
        </w:rPr>
        <w:t xml:space="preserve"> </w:t>
      </w:r>
      <w:r w:rsidR="0022485D" w:rsidRPr="000526AA">
        <w:rPr>
          <w:rFonts w:ascii="Arial" w:hAnsi="Arial" w:cs="Arial"/>
          <w:sz w:val="22"/>
          <w:szCs w:val="22"/>
        </w:rPr>
        <w:t>SWZ</w:t>
      </w:r>
      <w:r w:rsidR="00460DC4" w:rsidRPr="000526AA">
        <w:rPr>
          <w:rFonts w:ascii="Arial" w:hAnsi="Arial" w:cs="Arial"/>
          <w:sz w:val="22"/>
          <w:szCs w:val="22"/>
        </w:rPr>
        <w:t xml:space="preserve"> w następującym zakresie</w:t>
      </w:r>
      <w:r w:rsidR="00EF1037" w:rsidRPr="000526AA">
        <w:rPr>
          <w:rFonts w:ascii="Arial" w:hAnsi="Arial" w:cs="Arial"/>
          <w:sz w:val="22"/>
          <w:szCs w:val="22"/>
        </w:rPr>
        <w:t>:</w:t>
      </w:r>
    </w:p>
    <w:p w14:paraId="6C136B29" w14:textId="47826DBF" w:rsidR="009C41BB" w:rsidRPr="009C41BB" w:rsidRDefault="009C41BB" w:rsidP="009C41BB">
      <w:pPr>
        <w:spacing w:after="60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C41BB">
        <w:rPr>
          <w:rFonts w:ascii="Arial" w:hAnsi="Arial" w:cs="Arial"/>
          <w:bCs/>
          <w:sz w:val="22"/>
          <w:szCs w:val="22"/>
        </w:rPr>
        <w:t>Zamawiający zmienia zapis</w:t>
      </w:r>
      <w:r w:rsidR="009D41DB">
        <w:rPr>
          <w:rFonts w:ascii="Arial" w:hAnsi="Arial" w:cs="Arial"/>
          <w:bCs/>
          <w:sz w:val="22"/>
          <w:szCs w:val="22"/>
        </w:rPr>
        <w:t>y</w:t>
      </w:r>
      <w:r w:rsidRPr="009C41BB">
        <w:rPr>
          <w:rFonts w:ascii="Arial" w:hAnsi="Arial" w:cs="Arial"/>
          <w:bCs/>
          <w:sz w:val="22"/>
          <w:szCs w:val="22"/>
        </w:rPr>
        <w:t xml:space="preserve"> w SWZ w nw. </w:t>
      </w:r>
      <w:r w:rsidR="009D41DB" w:rsidRPr="009C41BB">
        <w:rPr>
          <w:rFonts w:ascii="Arial" w:hAnsi="Arial" w:cs="Arial"/>
          <w:bCs/>
          <w:sz w:val="22"/>
          <w:szCs w:val="22"/>
        </w:rPr>
        <w:t>P</w:t>
      </w:r>
      <w:r w:rsidRPr="009C41BB">
        <w:rPr>
          <w:rFonts w:ascii="Arial" w:hAnsi="Arial" w:cs="Arial"/>
          <w:bCs/>
          <w:sz w:val="22"/>
          <w:szCs w:val="22"/>
        </w:rPr>
        <w:t>unktach</w:t>
      </w:r>
      <w:r w:rsidR="009D41DB">
        <w:rPr>
          <w:rFonts w:ascii="Arial" w:hAnsi="Arial" w:cs="Arial"/>
          <w:bCs/>
          <w:sz w:val="22"/>
          <w:szCs w:val="22"/>
        </w:rPr>
        <w:t>,</w:t>
      </w:r>
      <w:r w:rsidRPr="009C41BB">
        <w:rPr>
          <w:rFonts w:ascii="Arial" w:hAnsi="Arial" w:cs="Arial"/>
          <w:bCs/>
          <w:sz w:val="22"/>
          <w:szCs w:val="22"/>
        </w:rPr>
        <w:t xml:space="preserve"> które otrzymują brzmienie:</w:t>
      </w:r>
    </w:p>
    <w:p w14:paraId="1C54A57B" w14:textId="6ACA46B8" w:rsidR="000C6A14" w:rsidRDefault="009C41BB" w:rsidP="000C6A14">
      <w:pPr>
        <w:spacing w:after="600" w:line="360" w:lineRule="auto"/>
        <w:jc w:val="both"/>
        <w:rPr>
          <w:rFonts w:ascii="Arial" w:hAnsi="Arial" w:cs="Arial"/>
          <w:sz w:val="16"/>
          <w:szCs w:val="16"/>
        </w:rPr>
      </w:pPr>
      <w:r w:rsidRPr="009C41BB">
        <w:rPr>
          <w:rFonts w:ascii="Arial" w:hAnsi="Arial" w:cs="Arial"/>
          <w:bCs/>
          <w:sz w:val="22"/>
          <w:szCs w:val="22"/>
        </w:rPr>
        <w:t xml:space="preserve">1. pkt </w:t>
      </w:r>
      <w:r w:rsidR="000C6A14">
        <w:rPr>
          <w:rFonts w:ascii="Arial" w:hAnsi="Arial" w:cs="Arial"/>
          <w:bCs/>
          <w:sz w:val="22"/>
          <w:szCs w:val="22"/>
        </w:rPr>
        <w:t>7</w:t>
      </w:r>
      <w:r w:rsidRPr="009C41BB">
        <w:rPr>
          <w:rFonts w:ascii="Arial" w:hAnsi="Arial" w:cs="Arial"/>
          <w:bCs/>
          <w:sz w:val="22"/>
          <w:szCs w:val="22"/>
        </w:rPr>
        <w:t>.2. SWZ</w:t>
      </w:r>
      <w:r>
        <w:rPr>
          <w:rFonts w:ascii="Arial" w:hAnsi="Arial" w:cs="Arial"/>
          <w:bCs/>
          <w:sz w:val="22"/>
          <w:szCs w:val="22"/>
        </w:rPr>
        <w:t>:</w:t>
      </w:r>
      <w:r w:rsidRPr="009C41BB">
        <w:rPr>
          <w:rFonts w:ascii="Arial" w:hAnsi="Arial" w:cs="Arial"/>
          <w:bCs/>
          <w:sz w:val="22"/>
          <w:szCs w:val="22"/>
        </w:rPr>
        <w:tab/>
      </w:r>
      <w:r w:rsidR="000C6A14">
        <w:rPr>
          <w:rFonts w:ascii="Arial" w:hAnsi="Arial" w:cs="Arial"/>
        </w:rPr>
        <w:t xml:space="preserve">Zamawiający, na podstawie art. 112 ustawy </w:t>
      </w:r>
      <w:proofErr w:type="spellStart"/>
      <w:r w:rsidR="000C6A14">
        <w:rPr>
          <w:rFonts w:ascii="Arial" w:hAnsi="Arial" w:cs="Arial"/>
        </w:rPr>
        <w:t>Pzp</w:t>
      </w:r>
      <w:proofErr w:type="spellEnd"/>
      <w:r w:rsidR="000C6A14">
        <w:rPr>
          <w:rFonts w:ascii="Arial" w:hAnsi="Arial" w:cs="Arial"/>
        </w:rPr>
        <w:t xml:space="preserve"> określa następujące warunki udziału 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0C6A14" w14:paraId="2DDAE679" w14:textId="77777777" w:rsidTr="000C6A1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22BE" w14:textId="77777777" w:rsidR="000C6A14" w:rsidRDefault="000C6A1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AC2AA" w14:textId="77777777" w:rsidR="000C6A14" w:rsidRDefault="000C6A14">
            <w:pPr>
              <w:spacing w:before="12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0C6A14" w14:paraId="15E8138E" w14:textId="77777777" w:rsidTr="000C6A1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88D65" w14:textId="77777777" w:rsidR="000C6A14" w:rsidRDefault="000C6A14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2293" w14:textId="77777777" w:rsidR="000C6A14" w:rsidRDefault="000C6A14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026C34CD" w14:textId="77777777" w:rsidR="000C6A14" w:rsidRDefault="000C6A14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C325652" w14:textId="77777777" w:rsidR="000C6A14" w:rsidRDefault="000C6A1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Wykonawca  zobowiązany jest  wykazać, że:</w:t>
            </w:r>
          </w:p>
          <w:p w14:paraId="022643F7" w14:textId="77777777" w:rsidR="000C6A14" w:rsidRDefault="000C6A1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 dysponuje co najmniej następującymi osobami zdolnymi do wykonania zamówienia:</w:t>
            </w:r>
          </w:p>
          <w:p w14:paraId="1109F95F" w14:textId="77777777" w:rsidR="000C6A14" w:rsidRPr="00597E6C" w:rsidRDefault="000C6A14">
            <w:pPr>
              <w:jc w:val="both"/>
              <w:rPr>
                <w:rFonts w:ascii="Arial" w:hAnsi="Arial" w:cs="Arial"/>
              </w:rPr>
            </w:pPr>
          </w:p>
          <w:p w14:paraId="46B060E6" w14:textId="77777777" w:rsidR="000C6A14" w:rsidRPr="00597E6C" w:rsidRDefault="000C6A14">
            <w:pPr>
              <w:jc w:val="both"/>
              <w:rPr>
                <w:rFonts w:ascii="Arial" w:hAnsi="Arial" w:cs="Arial"/>
              </w:rPr>
            </w:pPr>
            <w:r w:rsidRPr="00597E6C">
              <w:rPr>
                <w:rFonts w:ascii="Arial" w:hAnsi="Arial" w:cs="Arial"/>
              </w:rPr>
              <w:t xml:space="preserve"> A.1. jedną osobą zarządzającą /kierownik obiektu/:</w:t>
            </w:r>
          </w:p>
          <w:p w14:paraId="778221A3" w14:textId="77777777" w:rsidR="000C6A14" w:rsidRPr="00597E6C" w:rsidRDefault="000C6A14">
            <w:pPr>
              <w:jc w:val="both"/>
              <w:rPr>
                <w:rFonts w:ascii="Arial" w:hAnsi="Arial" w:cs="Arial"/>
              </w:rPr>
            </w:pPr>
            <w:r w:rsidRPr="00597E6C">
              <w:rPr>
                <w:rFonts w:ascii="Arial" w:hAnsi="Arial" w:cs="Arial"/>
              </w:rPr>
              <w:t>osobą posiadającą odpowiedni poziom wiedzy oraz doświadczenie w realizacji usługi utrzymania czystości w zakresie strefy białej  tj. posiadającą wykształcenie min. średnie oraz  min. 2 letnie doświadczenie na tożsamym lub podobnym stanowisku w podmiocie leczniczym świadczącym usługi całodobowo;</w:t>
            </w:r>
          </w:p>
          <w:p w14:paraId="56516492" w14:textId="77777777" w:rsidR="000C6A14" w:rsidRPr="00597E6C" w:rsidRDefault="000C6A14">
            <w:pPr>
              <w:jc w:val="both"/>
              <w:rPr>
                <w:rFonts w:ascii="Arial" w:hAnsi="Arial" w:cs="Arial"/>
              </w:rPr>
            </w:pPr>
          </w:p>
          <w:p w14:paraId="0B8C26B5" w14:textId="77777777" w:rsidR="000C6A14" w:rsidRPr="00597E6C" w:rsidRDefault="000C6A14">
            <w:pPr>
              <w:jc w:val="both"/>
              <w:rPr>
                <w:rFonts w:ascii="Arial" w:hAnsi="Arial" w:cs="Arial"/>
              </w:rPr>
            </w:pPr>
            <w:r w:rsidRPr="00597E6C">
              <w:rPr>
                <w:rFonts w:ascii="Arial" w:hAnsi="Arial" w:cs="Arial"/>
              </w:rPr>
              <w:t xml:space="preserve"> A.2. min. dwoma osobami /brygadzistami/:</w:t>
            </w:r>
          </w:p>
          <w:p w14:paraId="1AB5B649" w14:textId="77777777" w:rsidR="000C6A14" w:rsidRPr="00597E6C" w:rsidRDefault="000C6A14">
            <w:pPr>
              <w:jc w:val="both"/>
              <w:rPr>
                <w:rFonts w:ascii="Arial" w:hAnsi="Arial" w:cs="Arial"/>
              </w:rPr>
            </w:pPr>
            <w:r w:rsidRPr="00597E6C">
              <w:rPr>
                <w:rFonts w:ascii="Arial" w:hAnsi="Arial" w:cs="Arial"/>
              </w:rPr>
              <w:t xml:space="preserve"> osobami posiadającymi min. roczne doświadczenie w realizacji usługi utrzymania czystości w zakresie strefy białej na tożsamym lub podobnym stanowisku w podmiocie leczniczym świadczącym usługi całodobowo.</w:t>
            </w:r>
          </w:p>
          <w:p w14:paraId="481EE1C4" w14:textId="77777777" w:rsidR="000C6A14" w:rsidRPr="00597E6C" w:rsidRDefault="000C6A14">
            <w:pPr>
              <w:jc w:val="both"/>
              <w:rPr>
                <w:rFonts w:ascii="Arial" w:hAnsi="Arial" w:cs="Arial"/>
              </w:rPr>
            </w:pPr>
            <w:r w:rsidRPr="00597E6C">
              <w:rPr>
                <w:rFonts w:ascii="Arial" w:hAnsi="Arial" w:cs="Arial"/>
              </w:rPr>
              <w:t>Ww. osoby (z pkt A.1 i A. 2) muszą komunikować się z Zamawiającym w języku polskim w stopniu zaawansowanym.</w:t>
            </w:r>
          </w:p>
          <w:p w14:paraId="63C7EE79" w14:textId="77777777" w:rsidR="000C6A14" w:rsidRPr="00597E6C" w:rsidRDefault="000C6A14">
            <w:pPr>
              <w:jc w:val="both"/>
              <w:rPr>
                <w:rFonts w:ascii="Arial" w:hAnsi="Arial" w:cs="Arial"/>
              </w:rPr>
            </w:pPr>
          </w:p>
          <w:p w14:paraId="081482BC" w14:textId="77777777" w:rsidR="000C6A14" w:rsidRDefault="000C6A14">
            <w:pPr>
              <w:jc w:val="both"/>
              <w:rPr>
                <w:rFonts w:ascii="Arial" w:hAnsi="Arial" w:cs="Arial"/>
                <w:color w:val="4472C4" w:themeColor="accent1"/>
              </w:rPr>
            </w:pPr>
            <w:r w:rsidRPr="00597E6C">
              <w:rPr>
                <w:rFonts w:ascii="Arial" w:hAnsi="Arial" w:cs="Arial"/>
              </w:rPr>
              <w:t>B. realizował w okresie ostatnich 3 lat nieprzerwanie przez okres minimum 12 miesięcy 1 usługę utrzymania czystości angażującej nie mniej niż 60 pełnych etatów.</w:t>
            </w:r>
          </w:p>
        </w:tc>
      </w:tr>
    </w:tbl>
    <w:p w14:paraId="4002F9E8" w14:textId="5485A8E6" w:rsidR="009C41BB" w:rsidRPr="009C41BB" w:rsidRDefault="009C41BB" w:rsidP="009C41BB">
      <w:pPr>
        <w:spacing w:after="600"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5D00759E" w14:textId="1EC57631" w:rsidR="000C6A14" w:rsidRDefault="009C41BB" w:rsidP="009D41D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2. </w:t>
      </w:r>
      <w:r w:rsidR="000C6A14">
        <w:rPr>
          <w:rFonts w:ascii="Arial" w:hAnsi="Arial" w:cs="Arial"/>
          <w:bCs/>
          <w:sz w:val="22"/>
          <w:szCs w:val="22"/>
        </w:rPr>
        <w:t xml:space="preserve">pkt. 9.2.1) </w:t>
      </w:r>
      <w:r w:rsidR="000C6A14">
        <w:rPr>
          <w:rFonts w:ascii="Arial" w:hAnsi="Arial" w:cs="Arial"/>
        </w:rPr>
        <w:t xml:space="preserve">W celu potwierdzenia spełniania przez Wykonawcę warunków udziału w postępowaniu Zamawiający </w:t>
      </w:r>
      <w:r w:rsidR="000C6A14">
        <w:rPr>
          <w:rFonts w:ascii="Arial" w:hAnsi="Arial" w:cs="Arial"/>
          <w:bCs/>
          <w:sz w:val="22"/>
          <w:szCs w:val="22"/>
        </w:rPr>
        <w:t xml:space="preserve"> po pkt. 1 wykaz osób,  wprowadza nowy pkt. 2 wykaz usług  o następującej treści:</w:t>
      </w:r>
    </w:p>
    <w:p w14:paraId="08D990EE" w14:textId="206AE4EC" w:rsidR="000C6A14" w:rsidRDefault="000C6A14" w:rsidP="000C6A14">
      <w:pPr>
        <w:pStyle w:val="Nagwek2"/>
        <w:tabs>
          <w:tab w:val="left" w:pos="708"/>
        </w:tabs>
        <w:spacing w:before="60"/>
        <w:jc w:val="both"/>
        <w:rPr>
          <w:rFonts w:cs="Arial"/>
        </w:rPr>
      </w:pPr>
      <w:r>
        <w:rPr>
          <w:rFonts w:cs="Arial"/>
        </w:rPr>
        <w:t>Wykaz usług wykonanych, a w przypadku świadczeń powtarzających się lub ciągłych również wykonywanych, w okresie ostatnich trzech lat, a jeżeli okres prowadzenia działalności jest krótszy – w tym okresie, wraz z podaniem ich wartości, przedmiotu, dat wykonania i podmiotów, na rzecz których usługi zostały wykonane lub są wykonywane, oraz załączeniem dowodów określających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usług, wykonywanych wspólnie z innymi wykonawcami, wykaz dotyczy usług, w których wykonaniu Wykonawca ten bezpośrednio uczestniczył, a w przypadku świadczeń powtarzających się lub ciągłych, w których wykonywaniu bezpośrednio uczestniczył lub uczestniczy - załącznik nr 13 do SWZ</w:t>
      </w:r>
    </w:p>
    <w:p w14:paraId="34DEBE16" w14:textId="77777777" w:rsidR="000C6A14" w:rsidRDefault="000C6A14" w:rsidP="000C6A14">
      <w:pPr>
        <w:pStyle w:val="Nagwek2"/>
        <w:tabs>
          <w:tab w:val="left" w:pos="708"/>
        </w:tabs>
        <w:ind w:left="680"/>
        <w:rPr>
          <w:rFonts w:cs="Arial"/>
          <w:bCs/>
          <w:sz w:val="16"/>
          <w:szCs w:val="16"/>
        </w:rPr>
      </w:pPr>
    </w:p>
    <w:p w14:paraId="03D3338A" w14:textId="77777777" w:rsidR="000C6A14" w:rsidRDefault="000C6A14" w:rsidP="009D41D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EDB69D2" w14:textId="77777777" w:rsidR="000C6A14" w:rsidRDefault="000C6A14" w:rsidP="009D41D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5D809DB6" w14:textId="77777777" w:rsidR="000C6A14" w:rsidRDefault="000C6A14" w:rsidP="009D41DB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487AD83E" w14:textId="3F483A28" w:rsidR="009C41BB" w:rsidRPr="009D41DB" w:rsidRDefault="000C6A14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3. </w:t>
      </w:r>
      <w:r w:rsidR="001F41DA">
        <w:rPr>
          <w:rFonts w:ascii="Arial" w:hAnsi="Arial" w:cs="Arial"/>
          <w:bCs/>
          <w:sz w:val="22"/>
          <w:szCs w:val="22"/>
        </w:rPr>
        <w:t>pkt 16.2.SWZ:</w:t>
      </w:r>
      <w:r w:rsidR="009C41BB" w:rsidRPr="009C41BB">
        <w:rPr>
          <w:rFonts w:ascii="Arial" w:hAnsi="Arial" w:cs="Arial"/>
          <w:bCs/>
          <w:sz w:val="22"/>
          <w:szCs w:val="22"/>
        </w:rPr>
        <w:tab/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 xml:space="preserve">Wadium musi zostać wniesione przed upływem terminu składania ofert, tj. do dnia </w:t>
      </w:r>
      <w:r>
        <w:rPr>
          <w:rFonts w:ascii="Arial" w:hAnsi="Arial" w:cs="Arial"/>
        </w:rPr>
        <w:t>2024-11-07 do godz. 09:00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, według wyboru Wykonawcy w jednej lub kilku następujących formach:</w:t>
      </w:r>
    </w:p>
    <w:p w14:paraId="2BC6A668" w14:textId="77777777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1)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ab/>
        <w:t>pieniądzu;</w:t>
      </w:r>
    </w:p>
    <w:p w14:paraId="7EEA9C20" w14:textId="77777777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2)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ab/>
        <w:t>gwarancjach bankowych;</w:t>
      </w:r>
    </w:p>
    <w:p w14:paraId="0974683F" w14:textId="77777777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3)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ab/>
        <w:t>gwarancjach ubezpieczeniowych;</w:t>
      </w:r>
    </w:p>
    <w:p w14:paraId="51CFECA9" w14:textId="77777777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4)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9D41DB">
        <w:rPr>
          <w:rFonts w:ascii="Arial" w:hAnsi="Arial" w:cs="Arial"/>
          <w:bCs/>
          <w:i/>
          <w:iCs/>
          <w:sz w:val="22"/>
          <w:szCs w:val="22"/>
        </w:rPr>
        <w:t>t.j</w:t>
      </w:r>
      <w:proofErr w:type="spellEnd"/>
      <w:r w:rsidRPr="009D41DB">
        <w:rPr>
          <w:rFonts w:ascii="Arial" w:hAnsi="Arial" w:cs="Arial"/>
          <w:bCs/>
          <w:i/>
          <w:iCs/>
          <w:sz w:val="22"/>
          <w:szCs w:val="22"/>
        </w:rPr>
        <w:t>. Dz.U. z 2023r. poz. 462).</w:t>
      </w:r>
    </w:p>
    <w:p w14:paraId="0A6B8975" w14:textId="77777777" w:rsidR="009D41DB" w:rsidRDefault="009D41DB" w:rsidP="006B6656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30B6FCF1" w14:textId="45E2BE6D" w:rsidR="009C41BB" w:rsidRDefault="001F41DA" w:rsidP="006B6656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3. pkt 16.3. SWZ: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ab/>
        <w:t>Wadium musi obejmować pełen okres związania ofertą tj. do dnia 2025-0</w:t>
      </w:r>
      <w:r w:rsidR="000C6A14">
        <w:rPr>
          <w:rFonts w:ascii="Arial" w:hAnsi="Arial" w:cs="Arial"/>
          <w:bCs/>
          <w:i/>
          <w:iCs/>
          <w:sz w:val="22"/>
          <w:szCs w:val="22"/>
        </w:rPr>
        <w:t>2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-</w:t>
      </w:r>
      <w:r w:rsidR="000C6A14">
        <w:rPr>
          <w:rFonts w:ascii="Arial" w:hAnsi="Arial" w:cs="Arial"/>
          <w:bCs/>
          <w:i/>
          <w:iCs/>
          <w:sz w:val="22"/>
          <w:szCs w:val="22"/>
        </w:rPr>
        <w:t>04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26B033F1" w14:textId="77777777" w:rsidR="006B6656" w:rsidRPr="009D41DB" w:rsidRDefault="006B6656" w:rsidP="006B6656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1FD10F1A" w14:textId="50C55DF2" w:rsidR="009C41BB" w:rsidRDefault="001F41DA" w:rsidP="006B6656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</w:t>
      </w:r>
      <w:r w:rsidR="009C41BB" w:rsidRPr="009C41BB">
        <w:rPr>
          <w:rFonts w:ascii="Arial" w:hAnsi="Arial" w:cs="Arial"/>
          <w:bCs/>
          <w:sz w:val="22"/>
          <w:szCs w:val="22"/>
        </w:rPr>
        <w:t>. pkt 1</w:t>
      </w:r>
      <w:r>
        <w:rPr>
          <w:rFonts w:ascii="Arial" w:hAnsi="Arial" w:cs="Arial"/>
          <w:bCs/>
          <w:sz w:val="22"/>
          <w:szCs w:val="22"/>
        </w:rPr>
        <w:t>7</w:t>
      </w:r>
      <w:r w:rsidR="009C41BB" w:rsidRPr="009C41BB">
        <w:rPr>
          <w:rFonts w:ascii="Arial" w:hAnsi="Arial" w:cs="Arial"/>
          <w:bCs/>
          <w:sz w:val="22"/>
          <w:szCs w:val="22"/>
        </w:rPr>
        <w:t>.1. SWZ:</w:t>
      </w:r>
      <w:r w:rsidR="009C41BB" w:rsidRPr="009C41BB">
        <w:rPr>
          <w:rFonts w:ascii="Arial" w:hAnsi="Arial" w:cs="Arial"/>
          <w:bCs/>
          <w:sz w:val="22"/>
          <w:szCs w:val="22"/>
        </w:rPr>
        <w:tab/>
        <w:t xml:space="preserve"> 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Wykonawca pozostaje związany ofertą do dnia 202</w:t>
      </w:r>
      <w:r w:rsidR="009D41DB" w:rsidRPr="009D41DB">
        <w:rPr>
          <w:rFonts w:ascii="Arial" w:hAnsi="Arial" w:cs="Arial"/>
          <w:bCs/>
          <w:i/>
          <w:iCs/>
          <w:sz w:val="22"/>
          <w:szCs w:val="22"/>
        </w:rPr>
        <w:t>5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-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0</w:t>
      </w:r>
      <w:r w:rsidR="000C6A14">
        <w:rPr>
          <w:rFonts w:ascii="Arial" w:hAnsi="Arial" w:cs="Arial"/>
          <w:bCs/>
          <w:i/>
          <w:iCs/>
          <w:sz w:val="22"/>
          <w:szCs w:val="22"/>
        </w:rPr>
        <w:t>2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-</w:t>
      </w:r>
      <w:r w:rsidR="0074769E">
        <w:rPr>
          <w:rFonts w:ascii="Arial" w:hAnsi="Arial" w:cs="Arial"/>
          <w:bCs/>
          <w:i/>
          <w:iCs/>
          <w:sz w:val="22"/>
          <w:szCs w:val="22"/>
        </w:rPr>
        <w:t>04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3EB1EC00" w14:textId="77777777" w:rsidR="006B6656" w:rsidRPr="009C41BB" w:rsidRDefault="006B6656" w:rsidP="006B6656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2057A1B" w14:textId="04043D3F" w:rsidR="009C41BB" w:rsidRPr="009C41BB" w:rsidRDefault="009D41DB" w:rsidP="006B6656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9C41BB" w:rsidRPr="009C41BB">
        <w:rPr>
          <w:rFonts w:ascii="Arial" w:hAnsi="Arial" w:cs="Arial"/>
          <w:bCs/>
          <w:sz w:val="22"/>
          <w:szCs w:val="22"/>
        </w:rPr>
        <w:t>.</w:t>
      </w:r>
      <w:r w:rsidR="006B6656">
        <w:rPr>
          <w:rFonts w:ascii="Arial" w:hAnsi="Arial" w:cs="Arial"/>
          <w:bCs/>
          <w:sz w:val="22"/>
          <w:szCs w:val="22"/>
        </w:rPr>
        <w:t xml:space="preserve"> </w:t>
      </w:r>
      <w:r w:rsidR="009C41BB" w:rsidRPr="009C41BB">
        <w:rPr>
          <w:rFonts w:ascii="Arial" w:hAnsi="Arial" w:cs="Arial"/>
          <w:bCs/>
          <w:sz w:val="22"/>
          <w:szCs w:val="22"/>
        </w:rPr>
        <w:t>pkt 1</w:t>
      </w:r>
      <w:r>
        <w:rPr>
          <w:rFonts w:ascii="Arial" w:hAnsi="Arial" w:cs="Arial"/>
          <w:bCs/>
          <w:sz w:val="22"/>
          <w:szCs w:val="22"/>
        </w:rPr>
        <w:t>9</w:t>
      </w:r>
      <w:r w:rsidR="009C41BB" w:rsidRPr="009C41BB">
        <w:rPr>
          <w:rFonts w:ascii="Arial" w:hAnsi="Arial" w:cs="Arial"/>
          <w:bCs/>
          <w:sz w:val="22"/>
          <w:szCs w:val="22"/>
        </w:rPr>
        <w:t>. SWZ: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9C41BB" w:rsidRPr="009C41BB">
        <w:rPr>
          <w:rFonts w:ascii="Arial" w:hAnsi="Arial" w:cs="Arial"/>
          <w:bCs/>
          <w:sz w:val="22"/>
          <w:szCs w:val="22"/>
        </w:rPr>
        <w:t>MIEJSCE ORAZ TERMIN SKŁADANIA I OTWARCIA OFERT</w:t>
      </w:r>
    </w:p>
    <w:p w14:paraId="472A2810" w14:textId="4AB782BB" w:rsidR="009C41BB" w:rsidRDefault="009C41BB" w:rsidP="006B6656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Ofertę, wraz z załącznikami, należy złożyć za pośrednictwem Platformy w terminie do dnia 2024-1</w:t>
      </w:r>
      <w:r w:rsidR="0074769E">
        <w:rPr>
          <w:rFonts w:ascii="Arial" w:hAnsi="Arial" w:cs="Arial"/>
          <w:bCs/>
          <w:i/>
          <w:iCs/>
          <w:sz w:val="22"/>
          <w:szCs w:val="22"/>
        </w:rPr>
        <w:t>1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-</w:t>
      </w:r>
      <w:r w:rsidR="0074769E">
        <w:rPr>
          <w:rFonts w:ascii="Arial" w:hAnsi="Arial" w:cs="Arial"/>
          <w:bCs/>
          <w:i/>
          <w:iCs/>
          <w:sz w:val="22"/>
          <w:szCs w:val="22"/>
        </w:rPr>
        <w:t>07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 xml:space="preserve"> do godz. 0</w:t>
      </w:r>
      <w:r w:rsidR="009D41DB" w:rsidRPr="009D41DB">
        <w:rPr>
          <w:rFonts w:ascii="Arial" w:hAnsi="Arial" w:cs="Arial"/>
          <w:bCs/>
          <w:i/>
          <w:iCs/>
          <w:sz w:val="22"/>
          <w:szCs w:val="22"/>
        </w:rPr>
        <w:t>9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:</w:t>
      </w:r>
      <w:r w:rsidR="009D41DB" w:rsidRPr="009D41DB">
        <w:rPr>
          <w:rFonts w:ascii="Arial" w:hAnsi="Arial" w:cs="Arial"/>
          <w:bCs/>
          <w:i/>
          <w:iCs/>
          <w:sz w:val="22"/>
          <w:szCs w:val="22"/>
        </w:rPr>
        <w:t>0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0.</w:t>
      </w:r>
    </w:p>
    <w:p w14:paraId="7D1F2BC1" w14:textId="77777777" w:rsidR="006B6656" w:rsidRPr="009D41DB" w:rsidRDefault="006B6656" w:rsidP="006B6656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3AEA9931" w14:textId="44EFA8A5" w:rsidR="009C41BB" w:rsidRDefault="009D41DB" w:rsidP="006B6656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9C41BB" w:rsidRPr="009C41BB">
        <w:rPr>
          <w:rFonts w:ascii="Arial" w:hAnsi="Arial" w:cs="Arial"/>
          <w:bCs/>
          <w:sz w:val="22"/>
          <w:szCs w:val="22"/>
        </w:rPr>
        <w:t>.</w:t>
      </w:r>
      <w:r w:rsidR="009C41BB" w:rsidRPr="009C41BB">
        <w:rPr>
          <w:rFonts w:ascii="Arial" w:hAnsi="Arial" w:cs="Arial"/>
          <w:bCs/>
          <w:sz w:val="22"/>
          <w:szCs w:val="22"/>
        </w:rPr>
        <w:tab/>
        <w:t xml:space="preserve">pkt </w:t>
      </w:r>
      <w:r>
        <w:rPr>
          <w:rFonts w:ascii="Arial" w:hAnsi="Arial" w:cs="Arial"/>
          <w:bCs/>
          <w:sz w:val="22"/>
          <w:szCs w:val="22"/>
        </w:rPr>
        <w:t>20</w:t>
      </w:r>
      <w:r w:rsidR="009C41BB" w:rsidRPr="009C41BB">
        <w:rPr>
          <w:rFonts w:ascii="Arial" w:hAnsi="Arial" w:cs="Arial"/>
          <w:bCs/>
          <w:sz w:val="22"/>
          <w:szCs w:val="22"/>
        </w:rPr>
        <w:t>.1. SWZ:</w:t>
      </w:r>
      <w:r w:rsidR="009C41BB" w:rsidRPr="009C41BB">
        <w:rPr>
          <w:rFonts w:ascii="Arial" w:hAnsi="Arial" w:cs="Arial"/>
          <w:bCs/>
          <w:sz w:val="22"/>
          <w:szCs w:val="22"/>
        </w:rPr>
        <w:tab/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Otwarcie ofert nastąpi w dniu: 2024-1</w:t>
      </w:r>
      <w:r w:rsidR="0074769E">
        <w:rPr>
          <w:rFonts w:ascii="Arial" w:hAnsi="Arial" w:cs="Arial"/>
          <w:bCs/>
          <w:i/>
          <w:iCs/>
          <w:sz w:val="22"/>
          <w:szCs w:val="22"/>
        </w:rPr>
        <w:t>1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-</w:t>
      </w:r>
      <w:r w:rsidR="0074769E">
        <w:rPr>
          <w:rFonts w:ascii="Arial" w:hAnsi="Arial" w:cs="Arial"/>
          <w:bCs/>
          <w:i/>
          <w:iCs/>
          <w:sz w:val="22"/>
          <w:szCs w:val="22"/>
        </w:rPr>
        <w:t>07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 xml:space="preserve"> o godz. 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9:30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, za pośrednictwem Platformy, na karcie "Oferta/Załączniki", poprzez ich odszyfrowanie, które jest jednoznaczne z ich upublicznieniem.</w:t>
      </w:r>
    </w:p>
    <w:p w14:paraId="3925A479" w14:textId="77777777" w:rsidR="006B6656" w:rsidRDefault="006B6656" w:rsidP="006B6656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5AD2349B" w14:textId="77777777" w:rsidR="006B6656" w:rsidRDefault="0074769E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7. Jednocześnie Zamawiający </w:t>
      </w:r>
      <w:r w:rsidR="006B6656">
        <w:rPr>
          <w:rFonts w:ascii="Arial" w:hAnsi="Arial" w:cs="Arial"/>
          <w:bCs/>
          <w:i/>
          <w:iCs/>
          <w:sz w:val="22"/>
          <w:szCs w:val="22"/>
        </w:rPr>
        <w:t xml:space="preserve">informuje, że z każdego miejsca w SWZ wykreśla sformułowanie użyte w dokumentach „nie mniej” lub sformułowanie „minimum” użyte przy określeniu liczby etatów i pozostawia zapis: </w:t>
      </w:r>
    </w:p>
    <w:p w14:paraId="092DBFB1" w14:textId="0EDEB9BF" w:rsidR="006B6656" w:rsidRDefault="006B6656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- liczba pełnych przeliczeniowych etatów w strefie białej </w:t>
      </w:r>
      <w:r w:rsidR="00597E6C">
        <w:rPr>
          <w:rFonts w:ascii="Arial" w:hAnsi="Arial" w:cs="Arial"/>
          <w:bCs/>
          <w:i/>
          <w:iCs/>
          <w:sz w:val="22"/>
          <w:szCs w:val="22"/>
        </w:rPr>
        <w:t xml:space="preserve">-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110, </w:t>
      </w:r>
    </w:p>
    <w:p w14:paraId="18D0FAAB" w14:textId="410D2004" w:rsidR="006B6656" w:rsidRDefault="006B6656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- liczba pełnych przeliczeniowych etatów w strefie administracyjnej, szarej do transportu odpadów </w:t>
      </w:r>
      <w:r w:rsidR="00597E6C">
        <w:rPr>
          <w:rFonts w:ascii="Arial" w:hAnsi="Arial" w:cs="Arial"/>
          <w:bCs/>
          <w:i/>
          <w:iCs/>
          <w:sz w:val="22"/>
          <w:szCs w:val="22"/>
        </w:rPr>
        <w:t>- 12</w:t>
      </w:r>
    </w:p>
    <w:p w14:paraId="2CFD3894" w14:textId="239951AB" w:rsidR="00597E6C" w:rsidRDefault="00597E6C" w:rsidP="00597E6C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-</w:t>
      </w:r>
      <w:r w:rsidRPr="00597E6C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/>
          <w:iCs/>
          <w:sz w:val="22"/>
          <w:szCs w:val="22"/>
        </w:rPr>
        <w:t>liczba pełnych przeliczeniowych etatów na terenach zewnętrznych, zielonych - 6</w:t>
      </w:r>
    </w:p>
    <w:p w14:paraId="45614064" w14:textId="384FEC6D" w:rsidR="006B6656" w:rsidRDefault="00BF55B1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Zapisy dot. osoby zarządzającej (kierownika obiektu) i minimum 2 brygadzistek pozostają bez zmian. </w:t>
      </w:r>
    </w:p>
    <w:p w14:paraId="196FF9BD" w14:textId="77777777" w:rsidR="006B6656" w:rsidRDefault="006B6656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74096D76" w14:textId="1989882B" w:rsidR="0074769E" w:rsidRDefault="00597E6C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Z</w:t>
      </w:r>
      <w:r w:rsidR="0074769E">
        <w:rPr>
          <w:rFonts w:ascii="Arial" w:hAnsi="Arial" w:cs="Arial"/>
          <w:bCs/>
          <w:i/>
          <w:iCs/>
          <w:sz w:val="22"/>
          <w:szCs w:val="22"/>
        </w:rPr>
        <w:t>ałączniki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 do pisma</w:t>
      </w:r>
      <w:r w:rsidR="0074769E">
        <w:rPr>
          <w:rFonts w:ascii="Arial" w:hAnsi="Arial" w:cs="Arial"/>
          <w:bCs/>
          <w:i/>
          <w:iCs/>
          <w:sz w:val="22"/>
          <w:szCs w:val="22"/>
        </w:rPr>
        <w:t>:</w:t>
      </w:r>
    </w:p>
    <w:p w14:paraId="3D6EAF5F" w14:textId="76F4F7A0" w:rsidR="0074769E" w:rsidRDefault="0074769E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1. załącznik nr 2</w:t>
      </w:r>
      <w:r w:rsidR="00597E6C">
        <w:rPr>
          <w:rFonts w:ascii="Arial" w:hAnsi="Arial" w:cs="Arial"/>
          <w:bCs/>
          <w:i/>
          <w:iCs/>
          <w:sz w:val="22"/>
          <w:szCs w:val="22"/>
        </w:rPr>
        <w:t xml:space="preserve"> do SWZ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 – formularz ofertowy </w:t>
      </w:r>
    </w:p>
    <w:p w14:paraId="1A2AAC59" w14:textId="4022042B" w:rsidR="0074769E" w:rsidRDefault="0074769E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2. załącznik nr 12 </w:t>
      </w:r>
      <w:r w:rsidR="00597E6C">
        <w:rPr>
          <w:rFonts w:ascii="Arial" w:hAnsi="Arial" w:cs="Arial"/>
          <w:bCs/>
          <w:i/>
          <w:iCs/>
          <w:sz w:val="22"/>
          <w:szCs w:val="22"/>
        </w:rPr>
        <w:t xml:space="preserve">do SWZ </w:t>
      </w:r>
      <w:r>
        <w:rPr>
          <w:rFonts w:ascii="Arial" w:hAnsi="Arial" w:cs="Arial"/>
          <w:bCs/>
          <w:i/>
          <w:iCs/>
          <w:sz w:val="22"/>
          <w:szCs w:val="22"/>
        </w:rPr>
        <w:t>– projekt umowy</w:t>
      </w:r>
    </w:p>
    <w:p w14:paraId="470FEAC6" w14:textId="50AAC22F" w:rsidR="0074769E" w:rsidRDefault="00597E6C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3. </w:t>
      </w:r>
      <w:r w:rsidR="006B6656">
        <w:rPr>
          <w:rFonts w:ascii="Arial" w:hAnsi="Arial" w:cs="Arial"/>
          <w:bCs/>
          <w:i/>
          <w:iCs/>
          <w:sz w:val="22"/>
          <w:szCs w:val="22"/>
        </w:rPr>
        <w:t xml:space="preserve">załącznik nr 13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do SWZ </w:t>
      </w:r>
      <w:r w:rsidR="0074769E">
        <w:rPr>
          <w:rFonts w:ascii="Arial" w:hAnsi="Arial" w:cs="Arial"/>
          <w:bCs/>
          <w:i/>
          <w:iCs/>
          <w:sz w:val="22"/>
          <w:szCs w:val="22"/>
        </w:rPr>
        <w:t>– wykaz usług</w:t>
      </w:r>
    </w:p>
    <w:p w14:paraId="57828330" w14:textId="77777777" w:rsidR="006B6656" w:rsidRDefault="006B6656" w:rsidP="0074769E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3DE244AF" w14:textId="160DA970" w:rsidR="0074769E" w:rsidRPr="009D41DB" w:rsidRDefault="0074769E" w:rsidP="009C41BB">
      <w:pPr>
        <w:spacing w:after="600"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66D69C08" w14:textId="02344F28" w:rsidR="005C0930" w:rsidRDefault="005C0930" w:rsidP="000F0A14">
      <w:pPr>
        <w:jc w:val="right"/>
        <w:rPr>
          <w:rFonts w:ascii="Arial" w:hAnsi="Arial" w:cs="Arial"/>
          <w:iCs/>
          <w:sz w:val="22"/>
          <w:szCs w:val="22"/>
        </w:rPr>
      </w:pPr>
      <w:r w:rsidRPr="00527DDA">
        <w:rPr>
          <w:rFonts w:ascii="Arial" w:hAnsi="Arial" w:cs="Arial"/>
          <w:iCs/>
          <w:sz w:val="22"/>
          <w:szCs w:val="22"/>
        </w:rPr>
        <w:t>Zamawiający</w:t>
      </w:r>
    </w:p>
    <w:sectPr w:rsidR="005C0930" w:rsidSect="00052F37">
      <w:footerReference w:type="even" r:id="rId7"/>
      <w:footerReference w:type="default" r:id="rId8"/>
      <w:footerReference w:type="first" r:id="rId9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654C2" w14:textId="77777777" w:rsidR="004B4B0E" w:rsidRDefault="004B4B0E">
      <w:r>
        <w:separator/>
      </w:r>
    </w:p>
  </w:endnote>
  <w:endnote w:type="continuationSeparator" w:id="0">
    <w:p w14:paraId="23C343CA" w14:textId="77777777" w:rsidR="004B4B0E" w:rsidRDefault="004B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251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BAEF3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721F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BFF9D9" w14:textId="38FCAC2C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Datacomp IT</w:t>
    </w:r>
    <w:r w:rsidR="00597E6C">
      <w:rPr>
        <w:rFonts w:ascii="Arial" w:hAnsi="Arial"/>
        <w:sz w:val="18"/>
        <w:szCs w:val="24"/>
      </w:rPr>
      <w:t xml:space="preserve">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B4AE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544B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97D7E" w14:textId="77777777" w:rsidR="00EF1037" w:rsidRDefault="00EF1037">
    <w:pPr>
      <w:pStyle w:val="Stopka"/>
      <w:tabs>
        <w:tab w:val="clear" w:pos="4536"/>
        <w:tab w:val="left" w:pos="6237"/>
      </w:tabs>
    </w:pPr>
  </w:p>
  <w:p w14:paraId="1B3004E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8604B" w14:textId="77777777" w:rsidR="004B4B0E" w:rsidRDefault="004B4B0E">
      <w:r>
        <w:separator/>
      </w:r>
    </w:p>
  </w:footnote>
  <w:footnote w:type="continuationSeparator" w:id="0">
    <w:p w14:paraId="442886A6" w14:textId="77777777" w:rsidR="004B4B0E" w:rsidRDefault="004B4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3840624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F4"/>
    <w:rsid w:val="000526AA"/>
    <w:rsid w:val="00052F37"/>
    <w:rsid w:val="00057D02"/>
    <w:rsid w:val="000613E0"/>
    <w:rsid w:val="000C6A14"/>
    <w:rsid w:val="000F0A14"/>
    <w:rsid w:val="001A571A"/>
    <w:rsid w:val="001F41DA"/>
    <w:rsid w:val="001F6F69"/>
    <w:rsid w:val="0022485D"/>
    <w:rsid w:val="002B191A"/>
    <w:rsid w:val="002B1C74"/>
    <w:rsid w:val="00384EFD"/>
    <w:rsid w:val="004222DA"/>
    <w:rsid w:val="00453E59"/>
    <w:rsid w:val="00460DC4"/>
    <w:rsid w:val="004B4B0E"/>
    <w:rsid w:val="005079A4"/>
    <w:rsid w:val="00527DDA"/>
    <w:rsid w:val="0055546F"/>
    <w:rsid w:val="00597E6C"/>
    <w:rsid w:val="005C0930"/>
    <w:rsid w:val="006736C6"/>
    <w:rsid w:val="006B6656"/>
    <w:rsid w:val="006D4AE5"/>
    <w:rsid w:val="0074769E"/>
    <w:rsid w:val="008167F4"/>
    <w:rsid w:val="00854803"/>
    <w:rsid w:val="0087224A"/>
    <w:rsid w:val="009149C3"/>
    <w:rsid w:val="00930A96"/>
    <w:rsid w:val="00953AA1"/>
    <w:rsid w:val="0095641D"/>
    <w:rsid w:val="009C37B8"/>
    <w:rsid w:val="009C41BB"/>
    <w:rsid w:val="009D169F"/>
    <w:rsid w:val="009D41DB"/>
    <w:rsid w:val="00A4668B"/>
    <w:rsid w:val="00B26D41"/>
    <w:rsid w:val="00B361A9"/>
    <w:rsid w:val="00BF55B1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980CA"/>
  <w15:chartTrackingRefBased/>
  <w15:docId w15:val="{474A7FB5-241F-4F44-AA54-D5FA9468F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6B665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45</TotalTime>
  <Pages>3</Pages>
  <Words>780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6</cp:revision>
  <cp:lastPrinted>2024-10-02T07:12:00Z</cp:lastPrinted>
  <dcterms:created xsi:type="dcterms:W3CDTF">2024-10-24T10:35:00Z</dcterms:created>
  <dcterms:modified xsi:type="dcterms:W3CDTF">2024-10-24T12:14:00Z</dcterms:modified>
</cp:coreProperties>
</file>