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7E0673" w14:textId="3B3E8387" w:rsidR="00D576DE" w:rsidRPr="00DA3576" w:rsidRDefault="00D576DE" w:rsidP="00D576DE">
      <w:pPr>
        <w:pStyle w:val="pkt"/>
        <w:ind w:left="0" w:firstLine="0"/>
        <w:jc w:val="center"/>
        <w:rPr>
          <w:b/>
          <w:color w:val="000000"/>
        </w:rPr>
      </w:pPr>
    </w:p>
    <w:p w14:paraId="3BCA3AB4" w14:textId="77777777" w:rsidR="00D576DE" w:rsidRPr="00DB2060" w:rsidRDefault="00D576DE" w:rsidP="00D576DE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 w:rsidRPr="00DB2060"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14:paraId="583AD3D8" w14:textId="77777777" w:rsidR="00D576DE" w:rsidRPr="00DB2060" w:rsidRDefault="00D576DE" w:rsidP="00D576DE">
      <w:pPr>
        <w:keepNext/>
        <w:numPr>
          <w:ilvl w:val="2"/>
          <w:numId w:val="0"/>
        </w:numPr>
        <w:tabs>
          <w:tab w:val="num" w:pos="0"/>
        </w:tabs>
        <w:suppressAutoHyphens/>
        <w:spacing w:before="240" w:after="60" w:line="254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 w:rsidRPr="00DB2060"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 w:rsidRPr="00DB2060"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14:paraId="63DDF81B" w14:textId="77777777" w:rsidR="00D576DE" w:rsidRPr="00DB2060" w:rsidRDefault="00D576DE" w:rsidP="00D576DE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>Akademia Górniczo-Hutnicza</w:t>
      </w:r>
    </w:p>
    <w:p w14:paraId="55842090" w14:textId="77777777" w:rsidR="00D576DE" w:rsidRPr="00DB2060" w:rsidRDefault="00D576DE" w:rsidP="00D576DE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 im. St. Staszica w Krakowie</w:t>
      </w:r>
    </w:p>
    <w:p w14:paraId="48E21EB6" w14:textId="77777777" w:rsidR="00D576DE" w:rsidRPr="00DB2060" w:rsidRDefault="00D576DE" w:rsidP="00D576DE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Al. Mickiewicza 30, </w:t>
      </w:r>
      <w:r w:rsidRPr="00DB2060">
        <w:rPr>
          <w:rFonts w:ascii="Times New Roman" w:hAnsi="Times New Roman"/>
          <w:b/>
          <w:lang w:eastAsia="zh-CN"/>
        </w:rPr>
        <w:br/>
        <w:t>30-059 Kraków</w:t>
      </w:r>
    </w:p>
    <w:p w14:paraId="25C10343" w14:textId="77777777" w:rsidR="00D576DE" w:rsidRPr="00DB2060" w:rsidRDefault="00D576DE" w:rsidP="00D576DE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14:paraId="78A6DE54" w14:textId="77777777" w:rsidR="00D576DE" w:rsidRPr="00DB2060" w:rsidRDefault="00D576DE" w:rsidP="00D576DE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34AC372D" w14:textId="77777777" w:rsidR="00D576DE" w:rsidRPr="00DB2060" w:rsidRDefault="00D576DE" w:rsidP="00D576DE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DB2060"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 w:rsidRPr="00DB2060">
        <w:rPr>
          <w:rFonts w:ascii="Arial" w:hAnsi="Arial" w:cs="Arial"/>
          <w:i/>
          <w:sz w:val="16"/>
          <w:szCs w:val="16"/>
          <w:lang w:eastAsia="zh-CN"/>
        </w:rPr>
        <w:t>)</w:t>
      </w:r>
    </w:p>
    <w:p w14:paraId="4DCD7A29" w14:textId="77777777" w:rsidR="00D576DE" w:rsidRPr="00DB2060" w:rsidRDefault="00D576DE" w:rsidP="00D576DE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14:paraId="5ED4554D" w14:textId="77777777" w:rsidR="00D576DE" w:rsidRPr="00DB2060" w:rsidRDefault="00D576DE" w:rsidP="00D576DE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12D96615" w14:textId="77777777" w:rsidR="00D576DE" w:rsidRPr="00DB2060" w:rsidRDefault="00D576DE" w:rsidP="00D576DE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14:paraId="392DF7D0" w14:textId="77777777" w:rsidR="00D576DE" w:rsidRPr="00DB2060" w:rsidRDefault="00D576DE" w:rsidP="00D576DE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DB2060">
        <w:rPr>
          <w:rFonts w:eastAsia="Times New Roman" w:cs="Calibri"/>
          <w:b/>
          <w:u w:val="single"/>
          <w:lang w:eastAsia="pl-PL"/>
        </w:rPr>
        <w:t>WSTĘPNE OŚWIADCZENIE WYKONAWCY</w:t>
      </w:r>
    </w:p>
    <w:p w14:paraId="3388CBA4" w14:textId="77777777" w:rsidR="00D576DE" w:rsidRPr="00DB2060" w:rsidRDefault="00D576DE" w:rsidP="00D576DE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21F92DB1" w14:textId="77777777" w:rsidR="00D576DE" w:rsidRPr="00DB2060" w:rsidRDefault="00D576DE" w:rsidP="00D576DE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DB2060">
        <w:rPr>
          <w:rFonts w:eastAsia="Times New Roman" w:cs="Calibri"/>
          <w:b/>
          <w:lang w:eastAsia="pl-PL"/>
        </w:rPr>
        <w:t>Pzp</w:t>
      </w:r>
      <w:proofErr w:type="spellEnd"/>
      <w:r w:rsidRPr="00DB2060">
        <w:rPr>
          <w:rFonts w:eastAsia="Times New Roman" w:cs="Calibri"/>
          <w:b/>
          <w:lang w:eastAsia="pl-PL"/>
        </w:rPr>
        <w:t>)</w:t>
      </w:r>
    </w:p>
    <w:p w14:paraId="6F5AB458" w14:textId="2230E648" w:rsidR="00D576DE" w:rsidRPr="00DB2060" w:rsidRDefault="00D576DE" w:rsidP="00480BC5">
      <w:pPr>
        <w:suppressAutoHyphens/>
        <w:spacing w:before="120" w:after="0" w:line="360" w:lineRule="auto"/>
        <w:jc w:val="center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u w:val="single"/>
          <w:lang w:eastAsia="zh-CN"/>
        </w:rPr>
        <w:t>DOTYCZĄCE SPEŁNIANIA WARUNKÓW UDZIAŁU W POSTĘPOWANIU</w:t>
      </w:r>
    </w:p>
    <w:p w14:paraId="05C57408" w14:textId="59D1284C" w:rsidR="00D576DE" w:rsidRPr="00DB2060" w:rsidRDefault="00D576DE" w:rsidP="00D576DE">
      <w:pPr>
        <w:suppressAutoHyphens/>
        <w:spacing w:line="254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="00E03070" w:rsidRPr="00E03070">
        <w:rPr>
          <w:rFonts w:ascii="Arial" w:hAnsi="Arial" w:cs="Arial"/>
          <w:b/>
          <w:sz w:val="21"/>
          <w:szCs w:val="21"/>
          <w:lang w:eastAsia="zh-CN"/>
        </w:rPr>
        <w:t xml:space="preserve">Nagranie i montaż profesjonalnego spotu informacyjno-promocyjnego prezentującego Polskę, AGH i sylwetki japońskich absolwentów AGH w ramach projektu NAWA </w:t>
      </w:r>
      <w:proofErr w:type="spellStart"/>
      <w:r w:rsidR="00E03070" w:rsidRPr="00E03070">
        <w:rPr>
          <w:rFonts w:ascii="Arial" w:hAnsi="Arial" w:cs="Arial"/>
          <w:b/>
          <w:sz w:val="21"/>
          <w:szCs w:val="21"/>
          <w:lang w:eastAsia="zh-CN"/>
        </w:rPr>
        <w:t>Welcome</w:t>
      </w:r>
      <w:proofErr w:type="spellEnd"/>
      <w:r w:rsidR="00E03070" w:rsidRPr="00E03070">
        <w:rPr>
          <w:rFonts w:ascii="Arial" w:hAnsi="Arial" w:cs="Arial"/>
          <w:b/>
          <w:sz w:val="21"/>
          <w:szCs w:val="21"/>
          <w:lang w:eastAsia="zh-CN"/>
        </w:rPr>
        <w:t xml:space="preserve"> to Poland dla CSM - DE-dzp.272-548/24</w:t>
      </w:r>
      <w:bookmarkStart w:id="0" w:name="_GoBack"/>
      <w:bookmarkEnd w:id="0"/>
      <w:r w:rsidRPr="00DB2060">
        <w:rPr>
          <w:rFonts w:ascii="Verdana" w:eastAsia="Times New Roman" w:hAnsi="Verdana" w:cs="Verdana"/>
          <w:i/>
          <w:sz w:val="21"/>
          <w:szCs w:val="21"/>
          <w:lang w:eastAsia="pl-PL"/>
        </w:rPr>
        <w:t>,</w:t>
      </w:r>
      <w:r w:rsidRPr="00DB2060">
        <w:rPr>
          <w:rFonts w:ascii="Arial" w:hAnsi="Arial" w:cs="Arial"/>
          <w:sz w:val="21"/>
          <w:szCs w:val="21"/>
          <w:lang w:eastAsia="zh-CN"/>
        </w:rPr>
        <w:t xml:space="preserve"> prowadzonego przez Akademię Górniczo-Hutniczą im. St. Staszica w Krakowie</w:t>
      </w:r>
      <w:r w:rsidRPr="00DB2060"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 w:rsidRPr="00DB2060"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14:paraId="0301054A" w14:textId="2F64C47E" w:rsidR="00D576DE" w:rsidRPr="00DB2060" w:rsidRDefault="00D576DE" w:rsidP="00D576DE">
      <w:pPr>
        <w:suppressAutoHyphens/>
        <w:spacing w:after="0" w:line="360" w:lineRule="auto"/>
        <w:jc w:val="both"/>
        <w:rPr>
          <w:b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Oświadczam, że spełniam warunki udziału w postępowaniu określone przez zamawiającego w   specyfikacji warunków zamówienia pkt 8.</w:t>
      </w:r>
      <w:r w:rsidR="00D5752A">
        <w:rPr>
          <w:rFonts w:ascii="Arial" w:hAnsi="Arial" w:cs="Arial"/>
          <w:b/>
          <w:sz w:val="21"/>
          <w:szCs w:val="21"/>
          <w:lang w:eastAsia="zh-CN"/>
        </w:rPr>
        <w:t>2</w:t>
      </w:r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. </w:t>
      </w:r>
      <w:proofErr w:type="spellStart"/>
      <w:r w:rsidRPr="00DB2060"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14:paraId="5934AC11" w14:textId="77777777" w:rsidR="00D576DE" w:rsidRPr="00DB2060" w:rsidRDefault="00D576DE" w:rsidP="00D576DE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14:paraId="54B9ED41" w14:textId="77777777" w:rsidR="00D576DE" w:rsidRPr="00DB2060" w:rsidRDefault="00D576DE" w:rsidP="00D576DE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14:paraId="7BCFC8BA" w14:textId="77777777" w:rsidR="00D576DE" w:rsidRPr="00DB2060" w:rsidRDefault="00D576DE" w:rsidP="00D576DE">
      <w:pPr>
        <w:suppressAutoHyphens/>
        <w:spacing w:line="360" w:lineRule="auto"/>
        <w:jc w:val="both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DB2060"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14:paraId="6D5479E9" w14:textId="77777777" w:rsidR="00D576DE" w:rsidRPr="00DB2060" w:rsidRDefault="00D576DE" w:rsidP="00D576DE">
      <w:pPr>
        <w:suppressAutoHyphens/>
        <w:spacing w:line="254" w:lineRule="auto"/>
        <w:rPr>
          <w:rFonts w:ascii="Arial" w:hAnsi="Arial" w:cs="Arial"/>
          <w:sz w:val="21"/>
          <w:szCs w:val="21"/>
          <w:lang w:eastAsia="zh-CN"/>
        </w:rPr>
      </w:pPr>
    </w:p>
    <w:p w14:paraId="5CD5C0AD" w14:textId="230A1C41" w:rsidR="00D576DE" w:rsidRPr="00434290" w:rsidRDefault="00D576DE" w:rsidP="00D576DE">
      <w:pPr>
        <w:spacing w:before="120" w:after="0" w:line="276" w:lineRule="auto"/>
        <w:jc w:val="center"/>
        <w:rPr>
          <w:rFonts w:ascii="Times New Roman" w:hAnsi="Times New Roman"/>
        </w:rPr>
      </w:pPr>
      <w:r w:rsidRPr="0004091A">
        <w:rPr>
          <w:bCs/>
          <w:i/>
          <w:iCs/>
          <w:color w:val="FF0000"/>
        </w:rPr>
        <w:t xml:space="preserve">Dokument należy sporządzić w postaci elektronicznej i podpisać kwalifikowanym podpisem elektronicznym lub podpisem zaufanym lub </w:t>
      </w:r>
      <w:r w:rsidR="001528AE">
        <w:rPr>
          <w:bCs/>
          <w:i/>
          <w:iCs/>
          <w:color w:val="FF0000"/>
        </w:rPr>
        <w:t xml:space="preserve">elektronicznym </w:t>
      </w:r>
      <w:r w:rsidRPr="0004091A">
        <w:rPr>
          <w:bCs/>
          <w:i/>
          <w:iCs/>
          <w:color w:val="FF0000"/>
        </w:rPr>
        <w:t>podpisem osobistym.</w:t>
      </w:r>
    </w:p>
    <w:p w14:paraId="0F4D8F62" w14:textId="77777777" w:rsidR="00D576DE" w:rsidRPr="00434290" w:rsidRDefault="00D576DE" w:rsidP="00D576DE">
      <w:pPr>
        <w:spacing w:before="120" w:after="0" w:line="276" w:lineRule="auto"/>
        <w:jc w:val="both"/>
        <w:rPr>
          <w:rFonts w:ascii="Times New Roman" w:hAnsi="Times New Roman"/>
        </w:rPr>
      </w:pPr>
    </w:p>
    <w:p w14:paraId="2D82509C" w14:textId="77777777"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0545DB">
      <w:footerReference w:type="default" r:id="rId8"/>
      <w:endnotePr>
        <w:numFmt w:val="decimal"/>
      </w:endnotePr>
      <w:pgSz w:w="11906" w:h="16838"/>
      <w:pgMar w:top="993" w:right="1417" w:bottom="709" w:left="1417" w:header="426" w:footer="1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76D5BE" w14:textId="77777777" w:rsidR="0056543C" w:rsidRDefault="0056543C" w:rsidP="0038231F">
      <w:pPr>
        <w:spacing w:after="0" w:line="240" w:lineRule="auto"/>
      </w:pPr>
      <w:r>
        <w:separator/>
      </w:r>
    </w:p>
  </w:endnote>
  <w:endnote w:type="continuationSeparator" w:id="0">
    <w:p w14:paraId="4A544D43" w14:textId="77777777" w:rsidR="0056543C" w:rsidRDefault="0056543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968CD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53A71682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F639FD" w14:textId="77777777" w:rsidR="0056543C" w:rsidRDefault="0056543C" w:rsidP="0038231F">
      <w:pPr>
        <w:spacing w:after="0" w:line="240" w:lineRule="auto"/>
      </w:pPr>
      <w:r>
        <w:separator/>
      </w:r>
    </w:p>
  </w:footnote>
  <w:footnote w:type="continuationSeparator" w:id="0">
    <w:p w14:paraId="79C0463D" w14:textId="77777777" w:rsidR="0056543C" w:rsidRDefault="0056543C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7305"/>
    <w:rsid w:val="00023477"/>
    <w:rsid w:val="000247FF"/>
    <w:rsid w:val="00025C8D"/>
    <w:rsid w:val="000303EE"/>
    <w:rsid w:val="000545DB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528AE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C5C0E"/>
    <w:rsid w:val="003F024C"/>
    <w:rsid w:val="00434290"/>
    <w:rsid w:val="00434CC2"/>
    <w:rsid w:val="004541F9"/>
    <w:rsid w:val="004609F1"/>
    <w:rsid w:val="004651B5"/>
    <w:rsid w:val="004761C6"/>
    <w:rsid w:val="00476E7D"/>
    <w:rsid w:val="00480BC5"/>
    <w:rsid w:val="00482F6E"/>
    <w:rsid w:val="00484F88"/>
    <w:rsid w:val="004A0790"/>
    <w:rsid w:val="004C4854"/>
    <w:rsid w:val="004D7E48"/>
    <w:rsid w:val="004F23F7"/>
    <w:rsid w:val="004F40EF"/>
    <w:rsid w:val="005103B9"/>
    <w:rsid w:val="00517D4E"/>
    <w:rsid w:val="00520174"/>
    <w:rsid w:val="005641F0"/>
    <w:rsid w:val="0056543C"/>
    <w:rsid w:val="005A2477"/>
    <w:rsid w:val="005C39CA"/>
    <w:rsid w:val="005E176A"/>
    <w:rsid w:val="00606B0D"/>
    <w:rsid w:val="00634311"/>
    <w:rsid w:val="00641874"/>
    <w:rsid w:val="006676AE"/>
    <w:rsid w:val="00687A0C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A4E51"/>
    <w:rsid w:val="007B01C8"/>
    <w:rsid w:val="007D5B61"/>
    <w:rsid w:val="007E2F69"/>
    <w:rsid w:val="007F20C9"/>
    <w:rsid w:val="00804F07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E2E7C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9D4A5D"/>
    <w:rsid w:val="00A15F7E"/>
    <w:rsid w:val="00A166B0"/>
    <w:rsid w:val="00A22DCF"/>
    <w:rsid w:val="00A24C2D"/>
    <w:rsid w:val="00A276E4"/>
    <w:rsid w:val="00A3062E"/>
    <w:rsid w:val="00A347DE"/>
    <w:rsid w:val="00A76F9B"/>
    <w:rsid w:val="00A95C2F"/>
    <w:rsid w:val="00AB1281"/>
    <w:rsid w:val="00AD6EAA"/>
    <w:rsid w:val="00AE6FF2"/>
    <w:rsid w:val="00B0088C"/>
    <w:rsid w:val="00B07310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187C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5752A"/>
    <w:rsid w:val="00D576DE"/>
    <w:rsid w:val="00D72C50"/>
    <w:rsid w:val="00D7532C"/>
    <w:rsid w:val="00DA563A"/>
    <w:rsid w:val="00DA6EC7"/>
    <w:rsid w:val="00DD146A"/>
    <w:rsid w:val="00DD3E9D"/>
    <w:rsid w:val="00DD69FD"/>
    <w:rsid w:val="00E01CDD"/>
    <w:rsid w:val="00E022A1"/>
    <w:rsid w:val="00E03070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17305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947D6D"/>
  <w15:docId w15:val="{429CAA94-3705-45FA-9FFD-897F1E17C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576DE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239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D71E55-D9B4-45D7-A75B-BEB54B339E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221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Małgorzata Waligórska</cp:lastModifiedBy>
  <cp:revision>9</cp:revision>
  <cp:lastPrinted>2023-12-12T13:39:00Z</cp:lastPrinted>
  <dcterms:created xsi:type="dcterms:W3CDTF">2023-04-27T11:32:00Z</dcterms:created>
  <dcterms:modified xsi:type="dcterms:W3CDTF">2024-10-22T10:20:00Z</dcterms:modified>
</cp:coreProperties>
</file>