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10DF2AAF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7F38F04F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9C33E5">
        <w:rPr>
          <w:b/>
          <w:sz w:val="24"/>
          <w:szCs w:val="24"/>
        </w:rPr>
        <w:t>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6B29103" w14:textId="4F506BA2" w:rsidR="00C86F3D" w:rsidRDefault="00C86F3D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5B3E1532" w14:textId="77777777"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>NAZWA WYKONAWCY:……………………………………………………….</w:t>
      </w:r>
    </w:p>
    <w:p w14:paraId="4083C92F" w14:textId="77BFF5DA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 xml:space="preserve">ADRES:…………………………………………………………………………. </w:t>
      </w:r>
    </w:p>
    <w:p w14:paraId="1A47B278" w14:textId="77777777" w:rsidR="00743DAB" w:rsidRPr="00A915F4" w:rsidRDefault="00743DAB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AC9E678" w14:textId="3C0F4C4B" w:rsidR="00C86F3D" w:rsidRPr="00A915F4" w:rsidRDefault="00C86F3D" w:rsidP="004C03CA">
      <w:pPr>
        <w:jc w:val="both"/>
        <w:rPr>
          <w:sz w:val="22"/>
          <w:szCs w:val="22"/>
          <w:u w:val="single"/>
        </w:rPr>
      </w:pPr>
      <w:r w:rsidRPr="00A915F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B93B92" w:rsidRPr="00A915F4">
        <w:rPr>
          <w:sz w:val="22"/>
          <w:szCs w:val="22"/>
        </w:rPr>
        <w:t>podstawowym</w:t>
      </w:r>
      <w:r w:rsidRPr="00A915F4">
        <w:rPr>
          <w:sz w:val="22"/>
          <w:szCs w:val="22"/>
        </w:rPr>
        <w:t xml:space="preserve"> </w:t>
      </w:r>
      <w:r w:rsidRPr="00A915F4">
        <w:rPr>
          <w:color w:val="000000"/>
          <w:sz w:val="22"/>
          <w:szCs w:val="22"/>
        </w:rPr>
        <w:t>na:</w:t>
      </w:r>
      <w:r w:rsidR="004C03CA" w:rsidRPr="00A915F4">
        <w:rPr>
          <w:rFonts w:ascii="Arial" w:hAnsi="Arial" w:cs="Arial"/>
          <w:b/>
          <w:sz w:val="22"/>
          <w:szCs w:val="22"/>
        </w:rPr>
        <w:t xml:space="preserve"> </w:t>
      </w:r>
      <w:r w:rsidR="007D4D5B" w:rsidRPr="007D4D5B">
        <w:rPr>
          <w:b/>
          <w:sz w:val="22"/>
          <w:szCs w:val="22"/>
        </w:rPr>
        <w:t xml:space="preserve">Nagranie i montaż profesjonalnego spotu informacyjno-promocyjnego prezentującego Polskę, AGH i sylwetki japońskich absolwentów AGH w ramach projektu NAWA </w:t>
      </w:r>
      <w:proofErr w:type="spellStart"/>
      <w:r w:rsidR="007D4D5B" w:rsidRPr="007D4D5B">
        <w:rPr>
          <w:b/>
          <w:sz w:val="22"/>
          <w:szCs w:val="22"/>
        </w:rPr>
        <w:t>Welcome</w:t>
      </w:r>
      <w:proofErr w:type="spellEnd"/>
      <w:r w:rsidR="007D4D5B" w:rsidRPr="007D4D5B">
        <w:rPr>
          <w:b/>
          <w:sz w:val="22"/>
          <w:szCs w:val="22"/>
        </w:rPr>
        <w:t xml:space="preserve"> to Poland dla CSM - DE-dzp.272-548/24</w:t>
      </w:r>
      <w:r w:rsidR="00934544" w:rsidRPr="0036495E">
        <w:rPr>
          <w:b/>
          <w:sz w:val="22"/>
          <w:szCs w:val="22"/>
        </w:rPr>
        <w:t xml:space="preserve">, </w:t>
      </w:r>
      <w:r w:rsidRPr="0036495E">
        <w:rPr>
          <w:sz w:val="22"/>
          <w:szCs w:val="22"/>
        </w:rPr>
        <w:t>oświadczamy</w:t>
      </w:r>
      <w:r w:rsidRPr="00A915F4">
        <w:rPr>
          <w:sz w:val="22"/>
          <w:szCs w:val="22"/>
        </w:rPr>
        <w:t xml:space="preserve">, że w ciągu ostatnich 3 lat  przed upływem terminu składania ofert </w:t>
      </w:r>
      <w:r w:rsidR="00934544" w:rsidRPr="00934544">
        <w:rPr>
          <w:sz w:val="22"/>
          <w:szCs w:val="22"/>
        </w:rPr>
        <w:t>zrealizował:</w:t>
      </w:r>
    </w:p>
    <w:p w14:paraId="220B610E" w14:textId="77777777" w:rsidR="00A915F4" w:rsidRPr="004C03CA" w:rsidRDefault="00A915F4" w:rsidP="004C03CA">
      <w:pPr>
        <w:jc w:val="both"/>
        <w:rPr>
          <w:rFonts w:ascii="Arial" w:hAnsi="Arial" w:cs="Arial"/>
          <w:b/>
          <w:sz w:val="32"/>
          <w:szCs w:val="32"/>
        </w:rPr>
      </w:pPr>
    </w:p>
    <w:tbl>
      <w:tblPr>
        <w:tblW w:w="8931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2693"/>
        <w:gridCol w:w="1418"/>
        <w:gridCol w:w="1417"/>
        <w:gridCol w:w="2694"/>
      </w:tblGrid>
      <w:tr w:rsidR="009055EC" w:rsidRPr="005A10E2" w14:paraId="6C0D05E3" w14:textId="58FCEC02" w:rsidTr="009055EC">
        <w:trPr>
          <w:cantSplit/>
          <w:trHeight w:val="662"/>
        </w:trPr>
        <w:tc>
          <w:tcPr>
            <w:tcW w:w="709" w:type="dxa"/>
            <w:vAlign w:val="center"/>
          </w:tcPr>
          <w:p w14:paraId="4E9B4DA1" w14:textId="77777777" w:rsidR="009055EC" w:rsidRPr="005A10E2" w:rsidRDefault="009055EC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2693" w:type="dxa"/>
            <w:vAlign w:val="center"/>
          </w:tcPr>
          <w:p w14:paraId="36FDF0A1" w14:textId="77777777" w:rsidR="009055EC" w:rsidRPr="005A10E2" w:rsidRDefault="009055EC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9055EC" w:rsidRPr="005A10E2" w:rsidRDefault="009055EC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14:paraId="16C2B325" w14:textId="77777777" w:rsidR="009055EC" w:rsidRDefault="009055EC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Data </w:t>
            </w:r>
          </w:p>
          <w:p w14:paraId="2DA2B9C4" w14:textId="67327BC2" w:rsidR="009055EC" w:rsidRPr="005A10E2" w:rsidRDefault="009055EC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wykonania</w:t>
            </w:r>
          </w:p>
        </w:tc>
        <w:tc>
          <w:tcPr>
            <w:tcW w:w="1417" w:type="dxa"/>
          </w:tcPr>
          <w:p w14:paraId="5C1FA720" w14:textId="52F2632D" w:rsidR="009055EC" w:rsidRDefault="009055EC" w:rsidP="00A915F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zrealizowanej usługi</w:t>
            </w:r>
          </w:p>
        </w:tc>
        <w:tc>
          <w:tcPr>
            <w:tcW w:w="2694" w:type="dxa"/>
          </w:tcPr>
          <w:p w14:paraId="0D2849D0" w14:textId="71260F23" w:rsidR="009055EC" w:rsidRDefault="009055EC" w:rsidP="00A915F4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C683767" w14:textId="0BD889BA" w:rsidR="009055EC" w:rsidRPr="005A10E2" w:rsidRDefault="009055EC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79F6FE83" w14:textId="052231AE" w:rsidR="009055EC" w:rsidRPr="005A10E2" w:rsidRDefault="009055EC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9055EC" w:rsidRPr="005A10E2" w14:paraId="05488B26" w14:textId="138ED61D" w:rsidTr="009055EC">
        <w:trPr>
          <w:cantSplit/>
          <w:trHeight w:hRule="exact" w:val="236"/>
        </w:trPr>
        <w:tc>
          <w:tcPr>
            <w:tcW w:w="709" w:type="dxa"/>
            <w:vAlign w:val="center"/>
          </w:tcPr>
          <w:p w14:paraId="4AA7BE10" w14:textId="3C2ABE4C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center"/>
            </w:pPr>
          </w:p>
        </w:tc>
        <w:tc>
          <w:tcPr>
            <w:tcW w:w="2693" w:type="dxa"/>
            <w:vAlign w:val="center"/>
          </w:tcPr>
          <w:p w14:paraId="20335B88" w14:textId="17D57B37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14:paraId="6D4B4393" w14:textId="24514129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7" w:type="dxa"/>
          </w:tcPr>
          <w:p w14:paraId="5ECE0D00" w14:textId="0FE340B7" w:rsidR="009055EC" w:rsidRDefault="009055EC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694" w:type="dxa"/>
          </w:tcPr>
          <w:p w14:paraId="69B8C703" w14:textId="70C380DE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9055EC" w:rsidRPr="005A10E2" w14:paraId="6D1FBD19" w14:textId="70B7ABEF" w:rsidTr="009055EC">
        <w:trPr>
          <w:cantSplit/>
          <w:trHeight w:val="898"/>
        </w:trPr>
        <w:tc>
          <w:tcPr>
            <w:tcW w:w="709" w:type="dxa"/>
          </w:tcPr>
          <w:p w14:paraId="4B0EE4BB" w14:textId="423109DD" w:rsidR="009055EC" w:rsidRPr="005A10E2" w:rsidRDefault="009055EC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2693" w:type="dxa"/>
          </w:tcPr>
          <w:p w14:paraId="1569AF0E" w14:textId="71B8237E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8" w:type="dxa"/>
          </w:tcPr>
          <w:p w14:paraId="126D6CC1" w14:textId="77777777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17" w:type="dxa"/>
          </w:tcPr>
          <w:p w14:paraId="1A7D47A0" w14:textId="77777777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4" w:type="dxa"/>
          </w:tcPr>
          <w:p w14:paraId="514BD49A" w14:textId="21D599E2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9055EC" w:rsidRPr="005A10E2" w14:paraId="267D394F" w14:textId="6527FD9F" w:rsidTr="009055EC">
        <w:trPr>
          <w:cantSplit/>
          <w:trHeight w:val="766"/>
        </w:trPr>
        <w:tc>
          <w:tcPr>
            <w:tcW w:w="709" w:type="dxa"/>
          </w:tcPr>
          <w:p w14:paraId="75A65433" w14:textId="6E544716" w:rsidR="009055EC" w:rsidRPr="005A10E2" w:rsidRDefault="009055EC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2693" w:type="dxa"/>
          </w:tcPr>
          <w:p w14:paraId="08F92CEE" w14:textId="78F3795C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8" w:type="dxa"/>
          </w:tcPr>
          <w:p w14:paraId="5A3D5870" w14:textId="77777777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17" w:type="dxa"/>
          </w:tcPr>
          <w:p w14:paraId="2B4B84DC" w14:textId="77777777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4" w:type="dxa"/>
          </w:tcPr>
          <w:p w14:paraId="4A39A942" w14:textId="53317467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9055EC" w:rsidRPr="005A10E2" w14:paraId="21147E7B" w14:textId="77777777" w:rsidTr="009055EC">
        <w:trPr>
          <w:cantSplit/>
          <w:trHeight w:val="766"/>
        </w:trPr>
        <w:tc>
          <w:tcPr>
            <w:tcW w:w="709" w:type="dxa"/>
          </w:tcPr>
          <w:p w14:paraId="63CC16BE" w14:textId="440171DC" w:rsidR="009055EC" w:rsidRDefault="009055EC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2693" w:type="dxa"/>
          </w:tcPr>
          <w:p w14:paraId="27916AF0" w14:textId="77777777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8" w:type="dxa"/>
          </w:tcPr>
          <w:p w14:paraId="10C052F4" w14:textId="77777777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17" w:type="dxa"/>
          </w:tcPr>
          <w:p w14:paraId="02995B42" w14:textId="77777777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4" w:type="dxa"/>
          </w:tcPr>
          <w:p w14:paraId="3D3B2558" w14:textId="0B34C5EA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4A4ECABD" w14:textId="77777777" w:rsidR="007E28DC" w:rsidRDefault="007E28DC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lang w:eastAsia="zh-CN"/>
        </w:rPr>
      </w:pPr>
    </w:p>
    <w:p w14:paraId="3533DFF6" w14:textId="72F208F6"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 w:rsidR="00743DAB">
        <w:rPr>
          <w:rFonts w:eastAsia="Calibri"/>
          <w:b/>
          <w:color w:val="FF0000"/>
          <w:lang w:eastAsia="zh-CN"/>
        </w:rPr>
        <w:t xml:space="preserve">elektronicznym </w:t>
      </w:r>
      <w:r w:rsidRPr="00743DAB">
        <w:rPr>
          <w:rFonts w:eastAsia="Calibri"/>
          <w:b/>
          <w:color w:val="FF0000"/>
          <w:lang w:eastAsia="zh-CN"/>
        </w:rPr>
        <w:t>podpisem osobistym</w:t>
      </w:r>
      <w:r w:rsidRPr="00743DAB">
        <w:rPr>
          <w:rFonts w:eastAsia="Calibri"/>
          <w:color w:val="FF0000"/>
          <w:lang w:eastAsia="zh-CN"/>
        </w:rPr>
        <w:t>.</w:t>
      </w:r>
      <w:bookmarkStart w:id="0" w:name="_GoBack"/>
      <w:bookmarkEnd w:id="0"/>
    </w:p>
    <w:sectPr w:rsidR="00F213FB" w:rsidRPr="00743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9B8CDB" w14:textId="77777777" w:rsidR="006F12ED" w:rsidRDefault="006F12ED">
      <w:r>
        <w:separator/>
      </w:r>
    </w:p>
  </w:endnote>
  <w:endnote w:type="continuationSeparator" w:id="0">
    <w:p w14:paraId="3244B4BB" w14:textId="77777777" w:rsidR="006F12ED" w:rsidRDefault="006F1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688019" w14:textId="77777777" w:rsidR="006F12ED" w:rsidRDefault="006F12ED">
      <w:r>
        <w:separator/>
      </w:r>
    </w:p>
  </w:footnote>
  <w:footnote w:type="continuationSeparator" w:id="0">
    <w:p w14:paraId="1CB2EEA7" w14:textId="77777777" w:rsidR="006F12ED" w:rsidRDefault="006F12ED">
      <w:r>
        <w:continuationSeparator/>
      </w:r>
    </w:p>
  </w:footnote>
  <w:footnote w:id="1">
    <w:p w14:paraId="010C7529" w14:textId="51F78F78" w:rsidR="009055EC" w:rsidRDefault="009055EC" w:rsidP="00C86F3D">
      <w:pPr>
        <w:pStyle w:val="Tekstprzypisudolnego"/>
      </w:pPr>
      <w:r>
        <w:t>* należy podać wszystkie informacje, pozwalające jednoznacznie stwierdzić czy wykonawca spełnia warunek określony w pkt. 8.2 SWZ</w:t>
      </w:r>
    </w:p>
    <w:p w14:paraId="55F76416" w14:textId="77777777" w:rsidR="009055EC" w:rsidRPr="0093457F" w:rsidRDefault="009055EC" w:rsidP="00C86F3D">
      <w:pPr>
        <w:pStyle w:val="Tekstprzypisudolnego"/>
        <w:rPr>
          <w:vertAlign w:val="superscript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867EE"/>
    <w:rsid w:val="00094658"/>
    <w:rsid w:val="001C5C7B"/>
    <w:rsid w:val="001D6262"/>
    <w:rsid w:val="00210E8E"/>
    <w:rsid w:val="00276C10"/>
    <w:rsid w:val="002F7E2B"/>
    <w:rsid w:val="003636C6"/>
    <w:rsid w:val="0036495E"/>
    <w:rsid w:val="0037616C"/>
    <w:rsid w:val="00455854"/>
    <w:rsid w:val="004B2C74"/>
    <w:rsid w:val="004C03CA"/>
    <w:rsid w:val="00513EBA"/>
    <w:rsid w:val="00540289"/>
    <w:rsid w:val="005518BA"/>
    <w:rsid w:val="00551DBC"/>
    <w:rsid w:val="006B469B"/>
    <w:rsid w:val="006B4809"/>
    <w:rsid w:val="006F12ED"/>
    <w:rsid w:val="00702A72"/>
    <w:rsid w:val="00743DAB"/>
    <w:rsid w:val="007D4D5B"/>
    <w:rsid w:val="007E28DC"/>
    <w:rsid w:val="009055EC"/>
    <w:rsid w:val="00934544"/>
    <w:rsid w:val="00940775"/>
    <w:rsid w:val="009A7D59"/>
    <w:rsid w:val="009C33E5"/>
    <w:rsid w:val="00A27702"/>
    <w:rsid w:val="00A63A91"/>
    <w:rsid w:val="00A915F4"/>
    <w:rsid w:val="00AE23A0"/>
    <w:rsid w:val="00AE2A9D"/>
    <w:rsid w:val="00AE77FD"/>
    <w:rsid w:val="00B72C09"/>
    <w:rsid w:val="00B72EC0"/>
    <w:rsid w:val="00B93B92"/>
    <w:rsid w:val="00C022CA"/>
    <w:rsid w:val="00C041A7"/>
    <w:rsid w:val="00C049BA"/>
    <w:rsid w:val="00C254C7"/>
    <w:rsid w:val="00C34B2E"/>
    <w:rsid w:val="00C50722"/>
    <w:rsid w:val="00C833D4"/>
    <w:rsid w:val="00C86F3D"/>
    <w:rsid w:val="00CC3EBB"/>
    <w:rsid w:val="00D11BC3"/>
    <w:rsid w:val="00D553E3"/>
    <w:rsid w:val="00D93FE5"/>
    <w:rsid w:val="00D97C6D"/>
    <w:rsid w:val="00DD5BF2"/>
    <w:rsid w:val="00E27CB6"/>
    <w:rsid w:val="00EB75AA"/>
    <w:rsid w:val="00F12C21"/>
    <w:rsid w:val="00F213FB"/>
    <w:rsid w:val="00F24E73"/>
    <w:rsid w:val="00F72388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1</Pages>
  <Words>122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Małgorzata Waligórska</cp:lastModifiedBy>
  <cp:revision>12</cp:revision>
  <cp:lastPrinted>2023-02-21T11:26:00Z</cp:lastPrinted>
  <dcterms:created xsi:type="dcterms:W3CDTF">2023-02-17T09:30:00Z</dcterms:created>
  <dcterms:modified xsi:type="dcterms:W3CDTF">2024-10-22T10:48:00Z</dcterms:modified>
</cp:coreProperties>
</file>