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4AF" w:rsidRDefault="004304AF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4304AF" w:rsidRDefault="004304AF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121A62" w:rsidP="00081D13">
      <w:pPr>
        <w:spacing w:after="600"/>
        <w:jc w:val="right"/>
        <w:rPr>
          <w:rFonts w:ascii="Arial" w:hAnsi="Arial" w:cs="Arial"/>
        </w:rPr>
      </w:pPr>
      <w:r w:rsidRPr="00121A6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4304AF">
        <w:rPr>
          <w:rFonts w:ascii="Arial" w:hAnsi="Arial" w:cs="Arial"/>
        </w:rPr>
        <w:t>2024-10-2</w:t>
      </w:r>
      <w:r w:rsidR="00435B53">
        <w:rPr>
          <w:rFonts w:ascii="Arial" w:hAnsi="Arial" w:cs="Arial"/>
        </w:rPr>
        <w:t>5</w:t>
      </w:r>
      <w:bookmarkStart w:id="1" w:name="_GoBack"/>
      <w:bookmarkEnd w:id="1"/>
    </w:p>
    <w:p w:rsidR="00081D13" w:rsidRPr="00353FDC" w:rsidRDefault="00121A6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21A62">
        <w:rPr>
          <w:rFonts w:ascii="Arial" w:hAnsi="Arial" w:cs="Arial"/>
          <w:b/>
          <w:bCs/>
        </w:rPr>
        <w:t>Politechnika Częstochowska</w:t>
      </w:r>
    </w:p>
    <w:p w:rsidR="00081D13" w:rsidRPr="00353FDC" w:rsidRDefault="00121A62" w:rsidP="00081D13">
      <w:pPr>
        <w:spacing w:line="360" w:lineRule="auto"/>
        <w:ind w:right="3969"/>
        <w:rPr>
          <w:rFonts w:ascii="Arial" w:hAnsi="Arial" w:cs="Arial"/>
        </w:rPr>
      </w:pPr>
      <w:r w:rsidRPr="00121A6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21A62">
        <w:rPr>
          <w:rFonts w:ascii="Arial" w:hAnsi="Arial" w:cs="Arial"/>
        </w:rPr>
        <w:t>69</w:t>
      </w:r>
    </w:p>
    <w:p w:rsidR="00081D13" w:rsidRPr="00353FDC" w:rsidRDefault="00121A62" w:rsidP="00081D13">
      <w:pPr>
        <w:ind w:right="3969"/>
        <w:rPr>
          <w:rFonts w:ascii="Arial" w:hAnsi="Arial" w:cs="Arial"/>
        </w:rPr>
      </w:pPr>
      <w:r w:rsidRPr="00121A6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21A62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21A6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1A62">
              <w:rPr>
                <w:rFonts w:ascii="Arial" w:hAnsi="Arial" w:cs="Arial"/>
                <w:bCs/>
              </w:rPr>
              <w:t xml:space="preserve">Dostawa stanowiska dydaktycznego „Interaktywny model oczyszczania ścieków – obieg zamknięty w praktyce” dla </w:t>
            </w:r>
            <w:proofErr w:type="spellStart"/>
            <w:r w:rsidRPr="00121A62">
              <w:rPr>
                <w:rFonts w:ascii="Arial" w:hAnsi="Arial" w:cs="Arial"/>
                <w:bCs/>
              </w:rPr>
              <w:t>WIiŚ</w:t>
            </w:r>
            <w:proofErr w:type="spellEnd"/>
            <w:r w:rsidRPr="00121A62">
              <w:rPr>
                <w:rFonts w:ascii="Arial" w:hAnsi="Arial" w:cs="Arial"/>
                <w:bCs/>
              </w:rPr>
              <w:t xml:space="preserve"> Politechniki Częstochowskiej</w:t>
            </w:r>
          </w:p>
        </w:tc>
      </w:tr>
      <w:tr w:rsidR="00121A62" w:rsidRPr="00353FDC" w:rsidTr="00FF0D57">
        <w:tc>
          <w:tcPr>
            <w:tcW w:w="2269" w:type="dxa"/>
            <w:shd w:val="clear" w:color="auto" w:fill="auto"/>
          </w:tcPr>
          <w:p w:rsidR="00121A62" w:rsidRPr="00353FDC" w:rsidRDefault="00121A62" w:rsidP="00FF0D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21A62" w:rsidRPr="00353FDC" w:rsidRDefault="00121A62" w:rsidP="00FF0D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21A62">
              <w:rPr>
                <w:rFonts w:ascii="Arial" w:hAnsi="Arial" w:cs="Arial"/>
                <w:bCs/>
              </w:rPr>
              <w:t>RK-NZ.261.75.2024.AR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121A62" w:rsidRPr="00121A6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21A62" w:rsidRPr="00121A62">
        <w:rPr>
          <w:rFonts w:ascii="Arial" w:hAnsi="Arial" w:cs="Arial"/>
        </w:rPr>
        <w:t>(</w:t>
      </w:r>
      <w:proofErr w:type="spellStart"/>
      <w:r w:rsidR="00121A62" w:rsidRPr="00121A62">
        <w:rPr>
          <w:rFonts w:ascii="Arial" w:hAnsi="Arial" w:cs="Arial"/>
        </w:rPr>
        <w:t>t.j</w:t>
      </w:r>
      <w:proofErr w:type="spellEnd"/>
      <w:r w:rsidR="00121A62" w:rsidRPr="00121A6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4304AF" w:rsidRDefault="004304AF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4304AF" w:rsidRDefault="004304AF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4304AF" w:rsidRPr="00E1738E" w:rsidRDefault="004304AF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21A62" w:rsidRPr="00E1738E" w:rsidTr="00FF0D57">
        <w:trPr>
          <w:cantSplit/>
        </w:trPr>
        <w:tc>
          <w:tcPr>
            <w:tcW w:w="10080" w:type="dxa"/>
          </w:tcPr>
          <w:p w:rsidR="00121A62" w:rsidRDefault="00121A62" w:rsidP="00FF0D5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21A62">
              <w:rPr>
                <w:rFonts w:ascii="Arial" w:hAnsi="Arial" w:cs="Arial"/>
                <w:b/>
              </w:rPr>
              <w:t>ROTAMETR s.c. Rudolf Malczyk, Kamil Malczyk</w:t>
            </w:r>
          </w:p>
          <w:p w:rsidR="00121A62" w:rsidRPr="00AC1F4A" w:rsidRDefault="00121A62" w:rsidP="00FF0D5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21A62">
              <w:rPr>
                <w:rFonts w:ascii="Arial" w:hAnsi="Arial" w:cs="Arial"/>
                <w:bCs/>
              </w:rPr>
              <w:t>Orzeska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1A62">
              <w:rPr>
                <w:rFonts w:ascii="Arial" w:hAnsi="Arial" w:cs="Arial"/>
                <w:bCs/>
              </w:rPr>
              <w:t>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21A62" w:rsidRPr="00E1738E" w:rsidRDefault="00121A62" w:rsidP="00FF0D5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21A62">
              <w:rPr>
                <w:rFonts w:ascii="Arial" w:hAnsi="Arial" w:cs="Arial"/>
                <w:bCs/>
              </w:rPr>
              <w:t>43-178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21A62">
              <w:rPr>
                <w:rFonts w:ascii="Arial" w:hAnsi="Arial" w:cs="Arial"/>
                <w:bCs/>
              </w:rPr>
              <w:t>Ornontowice</w:t>
            </w:r>
          </w:p>
          <w:p w:rsidR="00121A62" w:rsidRPr="00BC506C" w:rsidRDefault="00121A62" w:rsidP="00FF0D5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121A62">
              <w:rPr>
                <w:rFonts w:ascii="Arial" w:hAnsi="Arial" w:cs="Arial"/>
                <w:b/>
              </w:rPr>
              <w:t>99 980.00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21A62" w:rsidRPr="00E1738E" w:rsidRDefault="00121A62" w:rsidP="00FF0D5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21A62" w:rsidRPr="00E1738E" w:rsidRDefault="00121A62" w:rsidP="00FF0D5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21A6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 a w wyniku przeprowadzonej oceny oferta przedmiotowego wykonawcy otrzymała 80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134"/>
        <w:gridCol w:w="1417"/>
        <w:gridCol w:w="1560"/>
      </w:tblGrid>
      <w:tr w:rsidR="004304AF" w:rsidRPr="008567C7" w:rsidTr="004304A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304AF" w:rsidRPr="00553EDC" w:rsidRDefault="004304A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4304AF" w:rsidRPr="00553EDC" w:rsidRDefault="004304A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304AF" w:rsidRPr="00553EDC" w:rsidRDefault="004304A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1A6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4304AF" w:rsidRPr="00553EDC" w:rsidRDefault="004304AF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21A6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4304AF" w:rsidRPr="00553EDC" w:rsidRDefault="004304AF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304AF" w:rsidRPr="008567C7" w:rsidTr="004304AF">
        <w:tc>
          <w:tcPr>
            <w:tcW w:w="851" w:type="dxa"/>
            <w:vAlign w:val="center"/>
          </w:tcPr>
          <w:p w:rsidR="004304AF" w:rsidRPr="00553EDC" w:rsidRDefault="004304AF" w:rsidP="00FF0D5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1A6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4304AF" w:rsidRPr="00553EDC" w:rsidRDefault="004304AF" w:rsidP="00FF0D5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1A62">
              <w:rPr>
                <w:rFonts w:ascii="Arial" w:hAnsi="Arial" w:cs="Arial"/>
                <w:b/>
                <w:sz w:val="22"/>
                <w:szCs w:val="22"/>
              </w:rPr>
              <w:t>ROTAMETR s.c. Rudolf Malczyk, Kamil Malczyk</w:t>
            </w:r>
          </w:p>
          <w:p w:rsidR="004304AF" w:rsidRPr="00553EDC" w:rsidRDefault="004304AF" w:rsidP="00FF0D5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1A62">
              <w:rPr>
                <w:rFonts w:ascii="Arial" w:hAnsi="Arial" w:cs="Arial"/>
                <w:bCs/>
                <w:sz w:val="22"/>
                <w:szCs w:val="22"/>
              </w:rPr>
              <w:t>Orzeska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1A62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304AF" w:rsidRPr="00553EDC" w:rsidRDefault="004304AF" w:rsidP="00FF0D5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21A62">
              <w:rPr>
                <w:rFonts w:ascii="Arial" w:hAnsi="Arial" w:cs="Arial"/>
                <w:bCs/>
                <w:sz w:val="22"/>
                <w:szCs w:val="22"/>
              </w:rPr>
              <w:t>43-178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21A62">
              <w:rPr>
                <w:rFonts w:ascii="Arial" w:hAnsi="Arial" w:cs="Arial"/>
                <w:bCs/>
                <w:sz w:val="22"/>
                <w:szCs w:val="22"/>
              </w:rPr>
              <w:t>Ornontowice</w:t>
            </w:r>
          </w:p>
        </w:tc>
        <w:tc>
          <w:tcPr>
            <w:tcW w:w="1134" w:type="dxa"/>
            <w:vAlign w:val="center"/>
          </w:tcPr>
          <w:p w:rsidR="004304AF" w:rsidRPr="00553EDC" w:rsidRDefault="004304AF" w:rsidP="00FF0D5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1A62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4304AF" w:rsidRPr="00553EDC" w:rsidRDefault="004304AF" w:rsidP="00FF0D5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1A6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4304AF" w:rsidRPr="00553EDC" w:rsidRDefault="004304AF" w:rsidP="00FF0D5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21A62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B70" w:rsidRDefault="00040B70">
      <w:r>
        <w:separator/>
      </w:r>
    </w:p>
  </w:endnote>
  <w:endnote w:type="continuationSeparator" w:id="0">
    <w:p w:rsidR="00040B70" w:rsidRDefault="0004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62" w:rsidRDefault="00121A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4AF" w:rsidRPr="004304AF" w:rsidRDefault="00081D13" w:rsidP="004304A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</w:t>
    </w:r>
    <w:r w:rsidR="00435B53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35B53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35B5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04AF" w:rsidRPr="004304AF" w:rsidTr="00FF0D57">
      <w:tc>
        <w:tcPr>
          <w:tcW w:w="0" w:type="auto"/>
          <w:shd w:val="clear" w:color="auto" w:fill="auto"/>
          <w:vAlign w:val="center"/>
        </w:tcPr>
        <w:p w:rsidR="004304AF" w:rsidRPr="004304AF" w:rsidRDefault="004304AF" w:rsidP="004304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04AF" w:rsidRPr="004304AF" w:rsidRDefault="004304AF" w:rsidP="004304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304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304AF" w:rsidRPr="004304AF" w:rsidRDefault="004304AF" w:rsidP="004304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04AF" w:rsidRPr="004304AF" w:rsidRDefault="004304AF" w:rsidP="004304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304AF" w:rsidRPr="004304AF" w:rsidRDefault="004304AF" w:rsidP="004304AF">
    <w:pPr>
      <w:spacing w:line="276" w:lineRule="auto"/>
      <w:rPr>
        <w:rFonts w:ascii="Roboto" w:hAnsi="Roboto"/>
        <w:b/>
        <w:bCs/>
      </w:rPr>
    </w:pPr>
    <w:r w:rsidRPr="004304AF">
      <w:rPr>
        <w:rFonts w:ascii="Roboto" w:hAnsi="Roboto"/>
        <w:b/>
        <w:bCs/>
        <w:szCs w:val="18"/>
      </w:rPr>
      <w:t>Kanclerz Politechniki Częstochowskiej</w:t>
    </w:r>
  </w:p>
  <w:p w:rsidR="004304AF" w:rsidRPr="004304AF" w:rsidRDefault="00435B53" w:rsidP="004304A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304AF" w:rsidRPr="004304AF">
      <w:rPr>
        <w:rFonts w:ascii="Roboto" w:hAnsi="Roboto"/>
      </w:rPr>
      <w:t>ul. Gen. J.H. Dąbrowskiego 69, 42-201 Częstochowa</w:t>
    </w:r>
  </w:p>
  <w:p w:rsidR="004304AF" w:rsidRPr="004304AF" w:rsidRDefault="004304AF" w:rsidP="004304AF">
    <w:pPr>
      <w:spacing w:line="276" w:lineRule="auto"/>
      <w:rPr>
        <w:rFonts w:ascii="Arial" w:hAnsi="Arial"/>
        <w:noProof/>
      </w:rPr>
    </w:pPr>
    <w:r w:rsidRPr="004304AF">
      <w:rPr>
        <w:rFonts w:ascii="Roboto" w:hAnsi="Roboto"/>
      </w:rPr>
      <w:t>tel. +48 34 325 02 56, e-mail: kanclerz@pcz.pl</w:t>
    </w:r>
  </w:p>
  <w:p w:rsidR="004304AF" w:rsidRPr="004304AF" w:rsidRDefault="004304AF" w:rsidP="004304AF">
    <w:pPr>
      <w:rPr>
        <w:rFonts w:ascii="Roboto" w:hAnsi="Roboto"/>
        <w:b/>
      </w:rPr>
    </w:pPr>
    <w:r w:rsidRPr="004304AF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35B5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35B5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62" w:rsidRDefault="00121A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B70" w:rsidRDefault="00040B70">
      <w:r>
        <w:separator/>
      </w:r>
    </w:p>
  </w:footnote>
  <w:footnote w:type="continuationSeparator" w:id="0">
    <w:p w:rsidR="00040B70" w:rsidRDefault="00040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62" w:rsidRDefault="00121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4AF" w:rsidRPr="004304AF" w:rsidRDefault="00435B53" w:rsidP="004304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21A62" w:rsidRDefault="00121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62" w:rsidRDefault="00121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B70"/>
    <w:rsid w:val="00005838"/>
    <w:rsid w:val="00022322"/>
    <w:rsid w:val="00040B70"/>
    <w:rsid w:val="00042497"/>
    <w:rsid w:val="00081D13"/>
    <w:rsid w:val="000C1E6F"/>
    <w:rsid w:val="000E4E56"/>
    <w:rsid w:val="00121A62"/>
    <w:rsid w:val="001A1468"/>
    <w:rsid w:val="001B7815"/>
    <w:rsid w:val="002B1E4F"/>
    <w:rsid w:val="002B6761"/>
    <w:rsid w:val="003445A0"/>
    <w:rsid w:val="003A0AFC"/>
    <w:rsid w:val="003D611C"/>
    <w:rsid w:val="004304AF"/>
    <w:rsid w:val="00431C0B"/>
    <w:rsid w:val="00435B53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D40C10C"/>
  <w15:chartTrackingRefBased/>
  <w15:docId w15:val="{DD6F2964-8626-418E-837D-C85A2059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304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2024-10-22T08:46:00Z</cp:lastPrinted>
  <dcterms:created xsi:type="dcterms:W3CDTF">2024-10-22T08:46:00Z</dcterms:created>
  <dcterms:modified xsi:type="dcterms:W3CDTF">2024-10-22T08:46:00Z</dcterms:modified>
</cp:coreProperties>
</file>