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15387" w14:textId="77777777" w:rsidR="00FB7F50" w:rsidRPr="002245BE" w:rsidRDefault="002D42C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D42C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D42C7">
        <w:rPr>
          <w:sz w:val="22"/>
          <w:szCs w:val="22"/>
        </w:rPr>
        <w:t>2024-10-25</w:t>
      </w:r>
    </w:p>
    <w:p w14:paraId="0D8E103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E104A2C" w14:textId="77777777" w:rsidR="002D42C7" w:rsidRPr="002D42C7" w:rsidRDefault="002D42C7" w:rsidP="00FB7F50">
      <w:pPr>
        <w:spacing w:after="40"/>
        <w:rPr>
          <w:b/>
          <w:bCs/>
          <w:sz w:val="22"/>
          <w:szCs w:val="22"/>
        </w:rPr>
      </w:pPr>
      <w:r w:rsidRPr="002D42C7">
        <w:rPr>
          <w:b/>
          <w:bCs/>
          <w:sz w:val="22"/>
          <w:szCs w:val="22"/>
        </w:rPr>
        <w:t>Akademia Górniczo - Hutnicza</w:t>
      </w:r>
    </w:p>
    <w:p w14:paraId="71FA450F" w14:textId="77777777" w:rsidR="002D42C7" w:rsidRPr="002D42C7" w:rsidRDefault="002D42C7" w:rsidP="00FB7F50">
      <w:pPr>
        <w:spacing w:after="40"/>
        <w:rPr>
          <w:b/>
          <w:bCs/>
          <w:sz w:val="22"/>
          <w:szCs w:val="22"/>
        </w:rPr>
      </w:pPr>
      <w:r w:rsidRPr="002D42C7">
        <w:rPr>
          <w:b/>
          <w:bCs/>
          <w:sz w:val="22"/>
          <w:szCs w:val="22"/>
        </w:rPr>
        <w:t>im. Stanisława Staszica w Krakowie</w:t>
      </w:r>
    </w:p>
    <w:p w14:paraId="293850CE" w14:textId="77777777" w:rsidR="00FB7F50" w:rsidRPr="002245BE" w:rsidRDefault="002D42C7" w:rsidP="00FB7F50">
      <w:pPr>
        <w:spacing w:after="40"/>
        <w:rPr>
          <w:b/>
          <w:bCs/>
          <w:sz w:val="22"/>
          <w:szCs w:val="22"/>
        </w:rPr>
      </w:pPr>
      <w:r w:rsidRPr="002D42C7">
        <w:rPr>
          <w:b/>
          <w:bCs/>
          <w:sz w:val="22"/>
          <w:szCs w:val="22"/>
        </w:rPr>
        <w:t>Dział Zamówień Publicznych</w:t>
      </w:r>
    </w:p>
    <w:p w14:paraId="7080A827" w14:textId="77777777" w:rsidR="00FB7F50" w:rsidRPr="002245BE" w:rsidRDefault="002D42C7" w:rsidP="00FB7F50">
      <w:pPr>
        <w:rPr>
          <w:sz w:val="22"/>
          <w:szCs w:val="22"/>
        </w:rPr>
      </w:pPr>
      <w:r w:rsidRPr="002D42C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D42C7">
        <w:rPr>
          <w:sz w:val="22"/>
          <w:szCs w:val="22"/>
        </w:rPr>
        <w:t>30</w:t>
      </w:r>
    </w:p>
    <w:p w14:paraId="12BFDEA6" w14:textId="77777777" w:rsidR="00FB7F50" w:rsidRPr="002245BE" w:rsidRDefault="002D42C7" w:rsidP="00FB7F50">
      <w:pPr>
        <w:rPr>
          <w:sz w:val="22"/>
          <w:szCs w:val="22"/>
        </w:rPr>
      </w:pPr>
      <w:r w:rsidRPr="002D42C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D42C7">
        <w:rPr>
          <w:sz w:val="22"/>
          <w:szCs w:val="22"/>
        </w:rPr>
        <w:t>Kraków</w:t>
      </w:r>
    </w:p>
    <w:p w14:paraId="65CD512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0AF56FB" w14:textId="6721DA83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B56AD0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D42C7" w:rsidRPr="00607F9B" w14:paraId="40266E1B" w14:textId="77777777" w:rsidTr="00B56AD0">
        <w:trPr>
          <w:trHeight w:val="638"/>
        </w:trPr>
        <w:tc>
          <w:tcPr>
            <w:tcW w:w="1023" w:type="dxa"/>
            <w:shd w:val="clear" w:color="auto" w:fill="auto"/>
          </w:tcPr>
          <w:p w14:paraId="31A8A0CB" w14:textId="77777777" w:rsidR="002D42C7" w:rsidRPr="00607F9B" w:rsidRDefault="002D42C7" w:rsidP="008871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2D5BC5" w14:textId="18C8BA2B" w:rsidR="002D42C7" w:rsidRPr="00607F9B" w:rsidRDefault="002D42C7" w:rsidP="008871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D42C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D42C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42C7">
              <w:rPr>
                <w:b/>
                <w:bCs/>
                <w:sz w:val="22"/>
                <w:szCs w:val="22"/>
              </w:rPr>
              <w:t>Wykonywanie remontu wraz z montażem klimatyzacji w apartamencie ŁK 3 w Ośrodku AGH w Łukęcinie ul. Leśna 3 - DE-dzp.272-550/24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64704C4" w14:textId="77777777" w:rsidR="00B56AD0" w:rsidRDefault="00B56AD0" w:rsidP="00B56AD0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 xml:space="preserve">publicznych (Dz.U.2024.1320 </w:t>
      </w:r>
      <w:proofErr w:type="spellStart"/>
      <w:r w:rsidRPr="004D0C58">
        <w:rPr>
          <w:sz w:val="22"/>
          <w:szCs w:val="22"/>
        </w:rPr>
        <w:t>t.j</w:t>
      </w:r>
      <w:proofErr w:type="spellEnd"/>
      <w:r w:rsidRPr="004D0C58">
        <w:rPr>
          <w:sz w:val="22"/>
          <w:szCs w:val="22"/>
        </w:rPr>
        <w:t>. ze zm.) 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D8EA674" w14:textId="77777777" w:rsidR="00B56AD0" w:rsidRDefault="00B56AD0" w:rsidP="00B56AD0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56AD0" w:rsidRPr="007240DA" w14:paraId="12FCA2FA" w14:textId="77777777" w:rsidTr="00887194">
        <w:tc>
          <w:tcPr>
            <w:tcW w:w="2660" w:type="dxa"/>
            <w:shd w:val="clear" w:color="auto" w:fill="auto"/>
          </w:tcPr>
          <w:p w14:paraId="34945C0D" w14:textId="77777777" w:rsidR="00B56AD0" w:rsidRPr="007240DA" w:rsidRDefault="00B56AD0" w:rsidP="0088719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C7F48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3A9C2322" w14:textId="77777777" w:rsidR="00B56AD0" w:rsidRPr="007240DA" w:rsidRDefault="00B56AD0" w:rsidP="0088719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C7F48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0104F936" w14:textId="77777777" w:rsidR="00B56AD0" w:rsidRDefault="00B56AD0" w:rsidP="00B56AD0">
      <w:pPr>
        <w:pStyle w:val="Nagwek6"/>
        <w:rPr>
          <w:rFonts w:ascii="Times New Roman" w:hAnsi="Times New Roman"/>
        </w:rPr>
      </w:pPr>
    </w:p>
    <w:p w14:paraId="36D93C6C" w14:textId="77777777" w:rsidR="00B56AD0" w:rsidRPr="003261E7" w:rsidRDefault="00B56AD0" w:rsidP="00B56AD0">
      <w:pPr>
        <w:pStyle w:val="Nagwek6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 w:rsidRPr="007F118B">
        <w:rPr>
          <w:rFonts w:ascii="Times New Roman" w:hAnsi="Times New Roman"/>
          <w:b w:val="0"/>
        </w:rPr>
        <w:t>:</w:t>
      </w:r>
    </w:p>
    <w:p w14:paraId="46EFD0BB" w14:textId="77777777" w:rsidR="00B56AD0" w:rsidRDefault="00B56AD0" w:rsidP="00B56AD0">
      <w:pPr>
        <w:jc w:val="both"/>
        <w:rPr>
          <w:sz w:val="22"/>
          <w:szCs w:val="22"/>
        </w:rPr>
      </w:pPr>
      <w:r>
        <w:rPr>
          <w:sz w:val="22"/>
          <w:szCs w:val="22"/>
        </w:rPr>
        <w:t>W postępowaniu wpłynęła 1 oferta.</w:t>
      </w:r>
    </w:p>
    <w:p w14:paraId="79275E89" w14:textId="77777777" w:rsidR="00B56AD0" w:rsidRDefault="00B56AD0" w:rsidP="00B56AD0">
      <w:pPr>
        <w:jc w:val="both"/>
        <w:rPr>
          <w:sz w:val="22"/>
          <w:szCs w:val="22"/>
        </w:rPr>
      </w:pPr>
      <w:r w:rsidRPr="00DC7F48">
        <w:rPr>
          <w:sz w:val="22"/>
          <w:szCs w:val="22"/>
        </w:rPr>
        <w:t>KLIMAX Elektromechanika i Chłodnictwo Krystian Ciupa</w:t>
      </w:r>
    </w:p>
    <w:p w14:paraId="1DEE24DF" w14:textId="2D637A6A" w:rsidR="00B56AD0" w:rsidRPr="00DC7F48" w:rsidRDefault="00B56AD0" w:rsidP="00B56A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przyznawał punków. Oferta Wykonawcy została odrzucona. </w:t>
      </w:r>
    </w:p>
    <w:p w14:paraId="5FB33E4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A6867C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FE57B0" w14:textId="77777777" w:rsidR="008B4E07" w:rsidRDefault="008B4E07">
      <w:r>
        <w:separator/>
      </w:r>
    </w:p>
  </w:endnote>
  <w:endnote w:type="continuationSeparator" w:id="0">
    <w:p w14:paraId="58BF489C" w14:textId="77777777" w:rsidR="008B4E07" w:rsidRDefault="008B4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A5DD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0CC4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3A65C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60AD1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667F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5EFF8" w14:textId="77777777" w:rsidR="008B4E07" w:rsidRDefault="008B4E07">
      <w:r>
        <w:separator/>
      </w:r>
    </w:p>
  </w:footnote>
  <w:footnote w:type="continuationSeparator" w:id="0">
    <w:p w14:paraId="682D7F97" w14:textId="77777777" w:rsidR="008B4E07" w:rsidRDefault="008B4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24A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3C6D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E642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4E0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42C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4E0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6AD0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0E821"/>
  <w15:chartTrackingRefBased/>
  <w15:docId w15:val="{04EE4C67-3C58-45A6-98D8-D95F592D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56AD0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B56AD0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2024-10-25T11:50:00Z</cp:lastPrinted>
  <dcterms:created xsi:type="dcterms:W3CDTF">2024-10-25T11:50:00Z</dcterms:created>
  <dcterms:modified xsi:type="dcterms:W3CDTF">2024-10-25T11:50:00Z</dcterms:modified>
</cp:coreProperties>
</file>