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713955" w14:textId="77777777" w:rsidR="00986737" w:rsidRPr="003D188D" w:rsidRDefault="00074A24" w:rsidP="003D188D">
      <w:pPr>
        <w:spacing w:after="600"/>
        <w:jc w:val="right"/>
        <w:rPr>
          <w:sz w:val="22"/>
          <w:szCs w:val="22"/>
        </w:rPr>
      </w:pPr>
      <w:bookmarkStart w:id="0" w:name="_Hlk52197885"/>
      <w:r w:rsidRPr="003D188D">
        <w:rPr>
          <w:sz w:val="22"/>
          <w:szCs w:val="22"/>
        </w:rPr>
        <w:t>Kraków</w:t>
      </w:r>
      <w:r w:rsidR="00986737" w:rsidRPr="003D188D">
        <w:rPr>
          <w:sz w:val="22"/>
          <w:szCs w:val="22"/>
        </w:rPr>
        <w:t xml:space="preserve"> dnia: </w:t>
      </w:r>
      <w:r w:rsidRPr="003D188D">
        <w:rPr>
          <w:sz w:val="22"/>
          <w:szCs w:val="22"/>
        </w:rPr>
        <w:t>2024-10-25</w:t>
      </w:r>
    </w:p>
    <w:p w14:paraId="7AB11F48" w14:textId="77777777" w:rsidR="00074A24" w:rsidRPr="003D188D" w:rsidRDefault="00074A24" w:rsidP="003D188D">
      <w:pPr>
        <w:spacing w:line="276" w:lineRule="auto"/>
        <w:rPr>
          <w:b/>
          <w:bCs/>
          <w:sz w:val="22"/>
          <w:szCs w:val="22"/>
        </w:rPr>
      </w:pPr>
      <w:r w:rsidRPr="003D188D">
        <w:rPr>
          <w:b/>
          <w:bCs/>
          <w:sz w:val="22"/>
          <w:szCs w:val="22"/>
        </w:rPr>
        <w:t>Szpital Miejski Specjalistyczny</w:t>
      </w:r>
    </w:p>
    <w:p w14:paraId="780A1034" w14:textId="77777777" w:rsidR="00074A24" w:rsidRPr="003D188D" w:rsidRDefault="00074A24" w:rsidP="003D188D">
      <w:pPr>
        <w:spacing w:line="276" w:lineRule="auto"/>
        <w:rPr>
          <w:b/>
          <w:bCs/>
          <w:sz w:val="22"/>
          <w:szCs w:val="22"/>
        </w:rPr>
      </w:pPr>
      <w:r w:rsidRPr="003D188D">
        <w:rPr>
          <w:b/>
          <w:bCs/>
          <w:sz w:val="22"/>
          <w:szCs w:val="22"/>
        </w:rPr>
        <w:t>im. Gabriela Narutowicza w Krakowie</w:t>
      </w:r>
    </w:p>
    <w:p w14:paraId="23B08DE7" w14:textId="77777777" w:rsidR="00986737" w:rsidRPr="003D188D" w:rsidRDefault="00074A24" w:rsidP="003D188D">
      <w:pPr>
        <w:spacing w:line="276" w:lineRule="auto"/>
        <w:rPr>
          <w:sz w:val="22"/>
          <w:szCs w:val="22"/>
        </w:rPr>
      </w:pPr>
      <w:r w:rsidRPr="003D188D">
        <w:rPr>
          <w:sz w:val="22"/>
          <w:szCs w:val="22"/>
        </w:rPr>
        <w:t>ul. Prądnicka</w:t>
      </w:r>
      <w:r w:rsidR="00986737" w:rsidRPr="003D188D">
        <w:rPr>
          <w:sz w:val="22"/>
          <w:szCs w:val="22"/>
        </w:rPr>
        <w:t xml:space="preserve"> </w:t>
      </w:r>
      <w:r w:rsidRPr="003D188D">
        <w:rPr>
          <w:sz w:val="22"/>
          <w:szCs w:val="22"/>
        </w:rPr>
        <w:t>35-37</w:t>
      </w:r>
    </w:p>
    <w:p w14:paraId="1A1CF932" w14:textId="15F0D31E" w:rsidR="00986737" w:rsidRPr="003D188D" w:rsidRDefault="00074A24" w:rsidP="003D188D">
      <w:pPr>
        <w:spacing w:line="276" w:lineRule="auto"/>
        <w:rPr>
          <w:sz w:val="22"/>
          <w:szCs w:val="22"/>
        </w:rPr>
      </w:pPr>
      <w:r w:rsidRPr="003D188D">
        <w:rPr>
          <w:sz w:val="22"/>
          <w:szCs w:val="22"/>
        </w:rPr>
        <w:t>31-202</w:t>
      </w:r>
      <w:r w:rsidR="00986737" w:rsidRPr="003D188D">
        <w:rPr>
          <w:sz w:val="22"/>
          <w:szCs w:val="22"/>
        </w:rPr>
        <w:t xml:space="preserve"> </w:t>
      </w:r>
      <w:r w:rsidRPr="003D188D">
        <w:rPr>
          <w:sz w:val="22"/>
          <w:szCs w:val="22"/>
        </w:rPr>
        <w:t>Kraków</w:t>
      </w:r>
      <w:r w:rsidR="003D188D">
        <w:rPr>
          <w:sz w:val="22"/>
          <w:szCs w:val="22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3D188D" w14:paraId="1EB15818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90B65F" w14:textId="77777777" w:rsidR="00986737" w:rsidRPr="003D188D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22"/>
                <w:szCs w:val="22"/>
              </w:rPr>
            </w:pPr>
            <w:r w:rsidRPr="003D188D">
              <w:rPr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14:paraId="0CF66763" w14:textId="62548C67" w:rsidR="00986737" w:rsidRPr="003D188D" w:rsidRDefault="003D188D" w:rsidP="003D188D">
      <w:pPr>
        <w:pStyle w:val="Nagwek"/>
        <w:tabs>
          <w:tab w:val="clear" w:pos="4536"/>
        </w:tabs>
        <w:spacing w:after="360"/>
        <w:rPr>
          <w:sz w:val="22"/>
          <w:szCs w:val="22"/>
        </w:rPr>
      </w:pPr>
      <w:r>
        <w:rPr>
          <w:sz w:val="22"/>
          <w:szCs w:val="22"/>
        </w:rPr>
        <w:br/>
      </w:r>
      <w:r w:rsidR="00986737" w:rsidRPr="003D188D">
        <w:rPr>
          <w:rFonts w:eastAsia="Calibri"/>
          <w:sz w:val="22"/>
          <w:szCs w:val="22"/>
          <w:lang w:eastAsia="en-US"/>
        </w:rPr>
        <w:t xml:space="preserve">Dotyczy </w:t>
      </w:r>
      <w:r w:rsidR="00986737" w:rsidRPr="003D188D">
        <w:rPr>
          <w:sz w:val="22"/>
          <w:szCs w:val="22"/>
        </w:rPr>
        <w:t>postępowania o udzielenie zamówienia publicznego</w:t>
      </w:r>
      <w:r w:rsidR="00986737" w:rsidRPr="003D188D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3D188D" w14:paraId="3F922EB3" w14:textId="77777777" w:rsidTr="005A632E">
        <w:tc>
          <w:tcPr>
            <w:tcW w:w="2269" w:type="dxa"/>
            <w:shd w:val="clear" w:color="auto" w:fill="auto"/>
          </w:tcPr>
          <w:p w14:paraId="63E90213" w14:textId="77777777" w:rsidR="00986737" w:rsidRPr="003D188D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3D188D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D018D2F" w14:textId="52DFF5B2" w:rsidR="00986737" w:rsidRPr="003D188D" w:rsidRDefault="00074A24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3D188D">
              <w:rPr>
                <w:bCs/>
                <w:sz w:val="22"/>
                <w:szCs w:val="22"/>
              </w:rPr>
              <w:t>Zakup i dostawa środków dezynfekcyjnych II</w:t>
            </w:r>
          </w:p>
        </w:tc>
      </w:tr>
      <w:tr w:rsidR="00074A24" w:rsidRPr="003D188D" w14:paraId="2C51387B" w14:textId="77777777" w:rsidTr="001E7162">
        <w:tc>
          <w:tcPr>
            <w:tcW w:w="2269" w:type="dxa"/>
            <w:shd w:val="clear" w:color="auto" w:fill="auto"/>
          </w:tcPr>
          <w:p w14:paraId="66164EC9" w14:textId="77777777" w:rsidR="00074A24" w:rsidRPr="003D188D" w:rsidRDefault="00074A24" w:rsidP="001E716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3D188D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0D952FC" w14:textId="77777777" w:rsidR="00074A24" w:rsidRPr="003D188D" w:rsidRDefault="00074A24" w:rsidP="001E716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3D188D">
              <w:rPr>
                <w:bCs/>
                <w:sz w:val="22"/>
                <w:szCs w:val="22"/>
              </w:rPr>
              <w:t>ZP/53/2024</w:t>
            </w:r>
          </w:p>
        </w:tc>
      </w:tr>
    </w:tbl>
    <w:p w14:paraId="24C0EC8D" w14:textId="77777777" w:rsidR="00D665F5" w:rsidRPr="003D188D" w:rsidRDefault="00D665F5" w:rsidP="003D188D">
      <w:pPr>
        <w:spacing w:before="120" w:line="276" w:lineRule="auto"/>
        <w:jc w:val="both"/>
        <w:rPr>
          <w:sz w:val="22"/>
          <w:szCs w:val="22"/>
        </w:rPr>
      </w:pPr>
      <w:r w:rsidRPr="003D188D">
        <w:rPr>
          <w:sz w:val="22"/>
          <w:szCs w:val="22"/>
        </w:rPr>
        <w:t>Zamawiający, działając na podstawie art. 22</w:t>
      </w:r>
      <w:r w:rsidR="00FC7F5E" w:rsidRPr="003D188D">
        <w:rPr>
          <w:sz w:val="22"/>
          <w:szCs w:val="22"/>
        </w:rPr>
        <w:t>2</w:t>
      </w:r>
      <w:r w:rsidRPr="003D188D">
        <w:rPr>
          <w:sz w:val="22"/>
          <w:szCs w:val="22"/>
        </w:rPr>
        <w:t xml:space="preserve"> ust. 5 </w:t>
      </w:r>
      <w:r w:rsidRPr="003D188D">
        <w:rPr>
          <w:bCs/>
          <w:sz w:val="22"/>
          <w:szCs w:val="22"/>
        </w:rPr>
        <w:t>ustawy z dnia 11 września 2019 r. Prawo zamówień publicznych</w:t>
      </w:r>
      <w:r w:rsidRPr="003D188D">
        <w:rPr>
          <w:sz w:val="22"/>
          <w:szCs w:val="22"/>
        </w:rPr>
        <w:t xml:space="preserve"> </w:t>
      </w:r>
      <w:r w:rsidR="00074A24" w:rsidRPr="003D188D">
        <w:rPr>
          <w:sz w:val="22"/>
          <w:szCs w:val="22"/>
        </w:rPr>
        <w:t>(</w:t>
      </w:r>
      <w:proofErr w:type="spellStart"/>
      <w:r w:rsidR="00074A24" w:rsidRPr="003D188D">
        <w:rPr>
          <w:sz w:val="22"/>
          <w:szCs w:val="22"/>
        </w:rPr>
        <w:t>t.j</w:t>
      </w:r>
      <w:proofErr w:type="spellEnd"/>
      <w:r w:rsidR="00074A24" w:rsidRPr="003D188D">
        <w:rPr>
          <w:sz w:val="22"/>
          <w:szCs w:val="22"/>
        </w:rPr>
        <w:t>. Dz. U. z 2024 poz. 1320)</w:t>
      </w:r>
      <w:r w:rsidR="00490DC0" w:rsidRPr="003D188D">
        <w:rPr>
          <w:sz w:val="22"/>
          <w:szCs w:val="22"/>
        </w:rPr>
        <w:t xml:space="preserve"> </w:t>
      </w:r>
      <w:r w:rsidRPr="003D188D">
        <w:rPr>
          <w:sz w:val="22"/>
          <w:szCs w:val="22"/>
        </w:rPr>
        <w:t>udostępnia</w:t>
      </w:r>
      <w:r w:rsidR="00F95C33" w:rsidRPr="003D188D">
        <w:rPr>
          <w:sz w:val="22"/>
          <w:szCs w:val="22"/>
        </w:rPr>
        <w:t xml:space="preserve"> </w:t>
      </w:r>
      <w:r w:rsidR="004C7E9B" w:rsidRPr="003D188D">
        <w:rPr>
          <w:sz w:val="22"/>
          <w:szCs w:val="22"/>
        </w:rPr>
        <w:t>informacj</w:t>
      </w:r>
      <w:r w:rsidR="00577BC6" w:rsidRPr="003D188D">
        <w:rPr>
          <w:sz w:val="22"/>
          <w:szCs w:val="22"/>
        </w:rPr>
        <w:t>ę</w:t>
      </w:r>
      <w:r w:rsidR="00035488" w:rsidRPr="003D188D">
        <w:rPr>
          <w:sz w:val="22"/>
          <w:szCs w:val="22"/>
        </w:rPr>
        <w:t xml:space="preserve"> z otwarcia ofert</w:t>
      </w:r>
      <w:r w:rsidR="00577BC6" w:rsidRPr="003D188D">
        <w:rPr>
          <w:sz w:val="22"/>
          <w:szCs w:val="22"/>
        </w:rPr>
        <w:t>.</w:t>
      </w:r>
    </w:p>
    <w:p w14:paraId="183FB5CA" w14:textId="77777777" w:rsidR="00A80738" w:rsidRPr="003D188D" w:rsidRDefault="00D665F5" w:rsidP="003D188D">
      <w:pPr>
        <w:spacing w:before="120" w:after="60" w:line="276" w:lineRule="auto"/>
        <w:jc w:val="both"/>
        <w:rPr>
          <w:sz w:val="22"/>
          <w:szCs w:val="22"/>
        </w:rPr>
      </w:pPr>
      <w:r w:rsidRPr="003D188D">
        <w:rPr>
          <w:sz w:val="22"/>
          <w:szCs w:val="22"/>
        </w:rPr>
        <w:t>Podczas otwarcia ofert, mającego miejsce</w:t>
      </w:r>
      <w:r w:rsidR="00FF4AB1" w:rsidRPr="003D188D">
        <w:rPr>
          <w:sz w:val="22"/>
          <w:szCs w:val="22"/>
        </w:rPr>
        <w:t xml:space="preserve"> w dniu </w:t>
      </w:r>
      <w:r w:rsidR="00074A24" w:rsidRPr="003D188D">
        <w:rPr>
          <w:sz w:val="22"/>
          <w:szCs w:val="22"/>
        </w:rPr>
        <w:t>25/10/2024</w:t>
      </w:r>
      <w:r w:rsidR="00FF4AB1" w:rsidRPr="003D188D">
        <w:rPr>
          <w:sz w:val="22"/>
          <w:szCs w:val="22"/>
        </w:rPr>
        <w:t xml:space="preserve"> o godz. </w:t>
      </w:r>
      <w:r w:rsidR="00074A24" w:rsidRPr="003D188D">
        <w:rPr>
          <w:sz w:val="22"/>
          <w:szCs w:val="22"/>
        </w:rPr>
        <w:t>12:00</w:t>
      </w:r>
      <w:r w:rsidRPr="003D188D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134"/>
        <w:gridCol w:w="4395"/>
        <w:gridCol w:w="2409"/>
      </w:tblGrid>
      <w:tr w:rsidR="006B27ED" w:rsidRPr="003D188D" w14:paraId="48E09D47" w14:textId="77777777" w:rsidTr="003D188D">
        <w:tc>
          <w:tcPr>
            <w:tcW w:w="1134" w:type="dxa"/>
            <w:shd w:val="clear" w:color="auto" w:fill="F2F2F2"/>
            <w:vAlign w:val="center"/>
          </w:tcPr>
          <w:p w14:paraId="5F2DD4AE" w14:textId="77777777" w:rsidR="006B27ED" w:rsidRPr="003D188D" w:rsidRDefault="00986737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D188D">
              <w:rPr>
                <w:sz w:val="22"/>
                <w:szCs w:val="22"/>
              </w:rPr>
              <w:t>Oferta n</w:t>
            </w:r>
            <w:r w:rsidR="006B27ED" w:rsidRPr="003D188D">
              <w:rPr>
                <w:sz w:val="22"/>
                <w:szCs w:val="22"/>
              </w:rPr>
              <w:t>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C45104B" w14:textId="77777777" w:rsidR="006B27ED" w:rsidRPr="003D188D" w:rsidRDefault="00986737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D188D">
              <w:rPr>
                <w:sz w:val="22"/>
                <w:szCs w:val="22"/>
              </w:rPr>
              <w:t>Część nr</w:t>
            </w:r>
          </w:p>
        </w:tc>
        <w:tc>
          <w:tcPr>
            <w:tcW w:w="4395" w:type="dxa"/>
            <w:shd w:val="clear" w:color="auto" w:fill="F2F2F2"/>
            <w:vAlign w:val="center"/>
          </w:tcPr>
          <w:p w14:paraId="008EFB78" w14:textId="77777777" w:rsidR="006B27ED" w:rsidRPr="003D188D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D188D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409" w:type="dxa"/>
            <w:shd w:val="clear" w:color="auto" w:fill="F2F2F2"/>
            <w:vAlign w:val="center"/>
          </w:tcPr>
          <w:p w14:paraId="0851E591" w14:textId="5390014E" w:rsidR="006B27ED" w:rsidRPr="003D188D" w:rsidRDefault="003D188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 pakietu brutto</w:t>
            </w:r>
          </w:p>
        </w:tc>
      </w:tr>
      <w:tr w:rsidR="00074A24" w:rsidRPr="003D188D" w14:paraId="14999A90" w14:textId="77777777" w:rsidTr="003D188D">
        <w:tc>
          <w:tcPr>
            <w:tcW w:w="1134" w:type="dxa"/>
            <w:shd w:val="clear" w:color="auto" w:fill="auto"/>
            <w:vAlign w:val="center"/>
          </w:tcPr>
          <w:p w14:paraId="6BFE9B92" w14:textId="77777777" w:rsidR="00074A24" w:rsidRPr="003D188D" w:rsidRDefault="00074A24" w:rsidP="001E7162">
            <w:pPr>
              <w:spacing w:before="80" w:after="80"/>
              <w:jc w:val="center"/>
            </w:pPr>
            <w:r w:rsidRPr="003D188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A3326B" w14:textId="77777777" w:rsidR="00074A24" w:rsidRPr="003D188D" w:rsidRDefault="00074A24" w:rsidP="001E7162">
            <w:pPr>
              <w:spacing w:before="80" w:after="80"/>
              <w:jc w:val="center"/>
            </w:pPr>
            <w:r w:rsidRPr="003D188D">
              <w:t>1</w:t>
            </w:r>
          </w:p>
        </w:tc>
        <w:tc>
          <w:tcPr>
            <w:tcW w:w="4395" w:type="dxa"/>
            <w:shd w:val="clear" w:color="auto" w:fill="auto"/>
          </w:tcPr>
          <w:p w14:paraId="0CD1E873" w14:textId="2B9DB465" w:rsidR="00074A24" w:rsidRPr="003D188D" w:rsidRDefault="003D188D" w:rsidP="001E7162">
            <w:pPr>
              <w:spacing w:before="80" w:after="40"/>
            </w:pPr>
            <w:proofErr w:type="spellStart"/>
            <w:r>
              <w:t>Medisept</w:t>
            </w:r>
            <w:proofErr w:type="spellEnd"/>
            <w:r>
              <w:t xml:space="preserve"> Sp. z o.o.</w:t>
            </w:r>
          </w:p>
          <w:p w14:paraId="6BCF3261" w14:textId="129FF407" w:rsidR="00074A24" w:rsidRPr="003D188D" w:rsidRDefault="003D188D" w:rsidP="001E7162">
            <w:r>
              <w:t xml:space="preserve">ul. </w:t>
            </w:r>
            <w:r w:rsidR="00074A24" w:rsidRPr="003D188D">
              <w:t xml:space="preserve">Ludwika </w:t>
            </w:r>
            <w:proofErr w:type="spellStart"/>
            <w:r w:rsidR="00074A24" w:rsidRPr="003D188D">
              <w:t>Spiessa</w:t>
            </w:r>
            <w:proofErr w:type="spellEnd"/>
            <w:r w:rsidR="00074A24" w:rsidRPr="003D188D">
              <w:t xml:space="preserve"> </w:t>
            </w:r>
            <w:r w:rsidR="00074A24" w:rsidRPr="003D188D">
              <w:t>4</w:t>
            </w:r>
            <w:r w:rsidR="00074A24" w:rsidRPr="003D188D">
              <w:t xml:space="preserve"> </w:t>
            </w:r>
          </w:p>
          <w:p w14:paraId="06CCB2B2" w14:textId="77777777" w:rsidR="00074A24" w:rsidRPr="003D188D" w:rsidRDefault="00074A24" w:rsidP="001E7162">
            <w:pPr>
              <w:spacing w:after="80"/>
              <w:jc w:val="both"/>
            </w:pPr>
            <w:r w:rsidRPr="003D188D">
              <w:t>20-270</w:t>
            </w:r>
            <w:r w:rsidRPr="003D188D">
              <w:t xml:space="preserve"> </w:t>
            </w:r>
            <w:r w:rsidRPr="003D188D">
              <w:t>Lublin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5F00916" w14:textId="77777777" w:rsidR="00074A24" w:rsidRPr="003D188D" w:rsidRDefault="00074A24" w:rsidP="001E7162">
            <w:pPr>
              <w:spacing w:before="80" w:after="80"/>
              <w:jc w:val="center"/>
            </w:pPr>
            <w:r w:rsidRPr="003D188D">
              <w:t>28 897.87 zł</w:t>
            </w:r>
          </w:p>
        </w:tc>
      </w:tr>
      <w:tr w:rsidR="00074A24" w:rsidRPr="003D188D" w14:paraId="2FFEF40C" w14:textId="77777777" w:rsidTr="003D188D">
        <w:tc>
          <w:tcPr>
            <w:tcW w:w="1134" w:type="dxa"/>
            <w:shd w:val="clear" w:color="auto" w:fill="auto"/>
            <w:vAlign w:val="center"/>
          </w:tcPr>
          <w:p w14:paraId="63CB4CAB" w14:textId="77777777" w:rsidR="00074A24" w:rsidRPr="003D188D" w:rsidRDefault="00074A24" w:rsidP="001E7162">
            <w:pPr>
              <w:spacing w:before="80" w:after="80"/>
              <w:jc w:val="center"/>
            </w:pPr>
            <w:r w:rsidRPr="003D188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492B78" w14:textId="77777777" w:rsidR="00074A24" w:rsidRPr="003D188D" w:rsidRDefault="00074A24" w:rsidP="001E7162">
            <w:pPr>
              <w:spacing w:before="80" w:after="80"/>
              <w:jc w:val="center"/>
            </w:pPr>
            <w:r w:rsidRPr="003D188D">
              <w:t>2</w:t>
            </w:r>
          </w:p>
        </w:tc>
        <w:tc>
          <w:tcPr>
            <w:tcW w:w="4395" w:type="dxa"/>
            <w:shd w:val="clear" w:color="auto" w:fill="auto"/>
          </w:tcPr>
          <w:p w14:paraId="57154AEC" w14:textId="06545D94" w:rsidR="00074A24" w:rsidRPr="003D188D" w:rsidRDefault="003D188D" w:rsidP="001E7162">
            <w:pPr>
              <w:spacing w:before="80" w:after="40"/>
            </w:pPr>
            <w:proofErr w:type="spellStart"/>
            <w:r>
              <w:t>Medisept</w:t>
            </w:r>
            <w:proofErr w:type="spellEnd"/>
            <w:r>
              <w:t xml:space="preserve"> Sp. z o.o.</w:t>
            </w:r>
          </w:p>
          <w:p w14:paraId="66E81FA4" w14:textId="3379BB4F" w:rsidR="00074A24" w:rsidRPr="003D188D" w:rsidRDefault="003D188D" w:rsidP="001E7162">
            <w:r>
              <w:t xml:space="preserve">ul. </w:t>
            </w:r>
            <w:r w:rsidR="00074A24" w:rsidRPr="003D188D">
              <w:t xml:space="preserve">Ludwika </w:t>
            </w:r>
            <w:proofErr w:type="spellStart"/>
            <w:r w:rsidR="00074A24" w:rsidRPr="003D188D">
              <w:t>Spiessa</w:t>
            </w:r>
            <w:proofErr w:type="spellEnd"/>
            <w:r w:rsidR="00074A24" w:rsidRPr="003D188D">
              <w:t xml:space="preserve"> </w:t>
            </w:r>
            <w:r w:rsidR="00074A24" w:rsidRPr="003D188D">
              <w:t>4</w:t>
            </w:r>
            <w:r w:rsidR="00074A24" w:rsidRPr="003D188D">
              <w:t xml:space="preserve"> </w:t>
            </w:r>
          </w:p>
          <w:p w14:paraId="7212C399" w14:textId="77777777" w:rsidR="00074A24" w:rsidRPr="003D188D" w:rsidRDefault="00074A24" w:rsidP="001E7162">
            <w:pPr>
              <w:spacing w:after="80"/>
              <w:jc w:val="both"/>
            </w:pPr>
            <w:r w:rsidRPr="003D188D">
              <w:t>20-270</w:t>
            </w:r>
            <w:r w:rsidRPr="003D188D">
              <w:t xml:space="preserve"> </w:t>
            </w:r>
            <w:r w:rsidRPr="003D188D">
              <w:t>Lublin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4E6A96F" w14:textId="77777777" w:rsidR="00074A24" w:rsidRPr="003D188D" w:rsidRDefault="00074A24" w:rsidP="001E7162">
            <w:pPr>
              <w:spacing w:before="80" w:after="80"/>
              <w:jc w:val="center"/>
            </w:pPr>
            <w:r w:rsidRPr="003D188D">
              <w:t>10 950.39 zł</w:t>
            </w:r>
          </w:p>
        </w:tc>
      </w:tr>
      <w:tr w:rsidR="00074A24" w:rsidRPr="003D188D" w14:paraId="23C2D48D" w14:textId="77777777" w:rsidTr="003D188D">
        <w:tc>
          <w:tcPr>
            <w:tcW w:w="1134" w:type="dxa"/>
            <w:shd w:val="clear" w:color="auto" w:fill="auto"/>
            <w:vAlign w:val="center"/>
          </w:tcPr>
          <w:p w14:paraId="62E53956" w14:textId="77777777" w:rsidR="00074A24" w:rsidRPr="003D188D" w:rsidRDefault="00074A24" w:rsidP="001E7162">
            <w:pPr>
              <w:spacing w:before="80" w:after="80"/>
              <w:jc w:val="center"/>
            </w:pPr>
            <w:r w:rsidRPr="003D188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D5954D" w14:textId="77777777" w:rsidR="00074A24" w:rsidRPr="003D188D" w:rsidRDefault="00074A24" w:rsidP="001E7162">
            <w:pPr>
              <w:spacing w:before="80" w:after="80"/>
              <w:jc w:val="center"/>
            </w:pPr>
            <w:r w:rsidRPr="003D188D">
              <w:t>4</w:t>
            </w:r>
          </w:p>
        </w:tc>
        <w:tc>
          <w:tcPr>
            <w:tcW w:w="4395" w:type="dxa"/>
            <w:shd w:val="clear" w:color="auto" w:fill="auto"/>
          </w:tcPr>
          <w:p w14:paraId="32CD6485" w14:textId="04824B7F" w:rsidR="00074A24" w:rsidRPr="003D188D" w:rsidRDefault="003D188D" w:rsidP="001E7162">
            <w:pPr>
              <w:spacing w:before="80" w:after="40"/>
            </w:pPr>
            <w:proofErr w:type="spellStart"/>
            <w:r>
              <w:t>Medisept</w:t>
            </w:r>
            <w:proofErr w:type="spellEnd"/>
            <w:r>
              <w:t xml:space="preserve"> Sp. z o.o.</w:t>
            </w:r>
          </w:p>
          <w:p w14:paraId="0C9608FA" w14:textId="39336AA8" w:rsidR="00074A24" w:rsidRPr="003D188D" w:rsidRDefault="003D188D" w:rsidP="001E7162">
            <w:r>
              <w:t xml:space="preserve">ul. </w:t>
            </w:r>
            <w:r w:rsidR="00074A24" w:rsidRPr="003D188D">
              <w:t xml:space="preserve">Ludwika </w:t>
            </w:r>
            <w:proofErr w:type="spellStart"/>
            <w:r w:rsidR="00074A24" w:rsidRPr="003D188D">
              <w:t>Spiessa</w:t>
            </w:r>
            <w:proofErr w:type="spellEnd"/>
            <w:r w:rsidR="00074A24" w:rsidRPr="003D188D">
              <w:t xml:space="preserve"> </w:t>
            </w:r>
            <w:r w:rsidR="00074A24" w:rsidRPr="003D188D">
              <w:t>4</w:t>
            </w:r>
            <w:r w:rsidR="00074A24" w:rsidRPr="003D188D">
              <w:t xml:space="preserve"> </w:t>
            </w:r>
          </w:p>
          <w:p w14:paraId="72E31D4F" w14:textId="77777777" w:rsidR="00074A24" w:rsidRPr="003D188D" w:rsidRDefault="00074A24" w:rsidP="001E7162">
            <w:pPr>
              <w:spacing w:after="80"/>
              <w:jc w:val="both"/>
            </w:pPr>
            <w:r w:rsidRPr="003D188D">
              <w:t>20-270</w:t>
            </w:r>
            <w:r w:rsidRPr="003D188D">
              <w:t xml:space="preserve"> </w:t>
            </w:r>
            <w:r w:rsidRPr="003D188D">
              <w:t>Lublin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DE84C46" w14:textId="77777777" w:rsidR="00074A24" w:rsidRPr="003D188D" w:rsidRDefault="00074A24" w:rsidP="001E7162">
            <w:pPr>
              <w:spacing w:before="80" w:after="80"/>
              <w:jc w:val="center"/>
            </w:pPr>
            <w:r w:rsidRPr="003D188D">
              <w:t>31 999.54 zł</w:t>
            </w:r>
          </w:p>
        </w:tc>
      </w:tr>
      <w:tr w:rsidR="00074A24" w:rsidRPr="003D188D" w14:paraId="6A657A97" w14:textId="77777777" w:rsidTr="003D188D">
        <w:tc>
          <w:tcPr>
            <w:tcW w:w="1134" w:type="dxa"/>
            <w:shd w:val="clear" w:color="auto" w:fill="auto"/>
            <w:vAlign w:val="center"/>
          </w:tcPr>
          <w:p w14:paraId="0460E4C4" w14:textId="77777777" w:rsidR="00074A24" w:rsidRPr="003D188D" w:rsidRDefault="00074A24" w:rsidP="001E7162">
            <w:pPr>
              <w:spacing w:before="80" w:after="80"/>
              <w:jc w:val="center"/>
            </w:pPr>
            <w:r w:rsidRPr="003D188D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34E7E1" w14:textId="77777777" w:rsidR="00074A24" w:rsidRPr="003D188D" w:rsidRDefault="00074A24" w:rsidP="001E7162">
            <w:pPr>
              <w:spacing w:before="80" w:after="80"/>
              <w:jc w:val="center"/>
            </w:pPr>
            <w:r w:rsidRPr="003D188D">
              <w:t>1</w:t>
            </w:r>
          </w:p>
        </w:tc>
        <w:tc>
          <w:tcPr>
            <w:tcW w:w="4395" w:type="dxa"/>
            <w:shd w:val="clear" w:color="auto" w:fill="auto"/>
          </w:tcPr>
          <w:p w14:paraId="4CB070D0" w14:textId="77777777" w:rsidR="00074A24" w:rsidRPr="003D188D" w:rsidRDefault="00074A24" w:rsidP="001E7162">
            <w:pPr>
              <w:spacing w:before="80" w:after="40"/>
            </w:pPr>
            <w:proofErr w:type="spellStart"/>
            <w:r w:rsidRPr="003D188D">
              <w:t>Bialmed</w:t>
            </w:r>
            <w:proofErr w:type="spellEnd"/>
            <w:r w:rsidRPr="003D188D">
              <w:t xml:space="preserve"> Sp. z o.o.</w:t>
            </w:r>
          </w:p>
          <w:p w14:paraId="27E4BFBE" w14:textId="080FA738" w:rsidR="00074A24" w:rsidRPr="003D188D" w:rsidRDefault="003D188D" w:rsidP="001E7162">
            <w:r>
              <w:t xml:space="preserve">ul. </w:t>
            </w:r>
            <w:r w:rsidR="00074A24" w:rsidRPr="003D188D">
              <w:t>Konopnickiej</w:t>
            </w:r>
            <w:r w:rsidR="00074A24" w:rsidRPr="003D188D">
              <w:t xml:space="preserve"> </w:t>
            </w:r>
            <w:r w:rsidR="00074A24" w:rsidRPr="003D188D">
              <w:t>11a</w:t>
            </w:r>
            <w:r w:rsidR="00074A24" w:rsidRPr="003D188D">
              <w:t xml:space="preserve"> </w:t>
            </w:r>
          </w:p>
          <w:p w14:paraId="0D9CB03F" w14:textId="03845DD0" w:rsidR="00074A24" w:rsidRPr="003D188D" w:rsidRDefault="00074A24" w:rsidP="001E7162">
            <w:pPr>
              <w:spacing w:after="80"/>
              <w:jc w:val="both"/>
            </w:pPr>
            <w:r w:rsidRPr="003D188D">
              <w:t>12-230</w:t>
            </w:r>
            <w:r w:rsidRPr="003D188D">
              <w:t xml:space="preserve"> </w:t>
            </w:r>
            <w:r w:rsidRPr="003D188D">
              <w:t>Biała</w:t>
            </w:r>
            <w:r w:rsidR="003D188D">
              <w:t xml:space="preserve"> </w:t>
            </w:r>
            <w:r w:rsidRPr="003D188D">
              <w:t>Piska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F221AA8" w14:textId="77777777" w:rsidR="00074A24" w:rsidRPr="003D188D" w:rsidRDefault="00074A24" w:rsidP="001E7162">
            <w:pPr>
              <w:spacing w:before="80" w:after="80"/>
              <w:jc w:val="center"/>
            </w:pPr>
            <w:r w:rsidRPr="003D188D">
              <w:t>51 791.08 zł</w:t>
            </w:r>
          </w:p>
        </w:tc>
      </w:tr>
      <w:tr w:rsidR="00074A24" w:rsidRPr="003D188D" w14:paraId="497871EE" w14:textId="77777777" w:rsidTr="003D188D">
        <w:tc>
          <w:tcPr>
            <w:tcW w:w="1134" w:type="dxa"/>
            <w:shd w:val="clear" w:color="auto" w:fill="auto"/>
            <w:vAlign w:val="center"/>
          </w:tcPr>
          <w:p w14:paraId="521CF1B5" w14:textId="77777777" w:rsidR="00074A24" w:rsidRPr="003D188D" w:rsidRDefault="00074A24" w:rsidP="001E7162">
            <w:pPr>
              <w:spacing w:before="80" w:after="80"/>
              <w:jc w:val="center"/>
            </w:pPr>
            <w:r w:rsidRPr="003D188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719A73" w14:textId="77777777" w:rsidR="00074A24" w:rsidRPr="003D188D" w:rsidRDefault="00074A24" w:rsidP="001E7162">
            <w:pPr>
              <w:spacing w:before="80" w:after="80"/>
              <w:jc w:val="center"/>
            </w:pPr>
            <w:r w:rsidRPr="003D188D">
              <w:t>1</w:t>
            </w:r>
          </w:p>
        </w:tc>
        <w:tc>
          <w:tcPr>
            <w:tcW w:w="4395" w:type="dxa"/>
            <w:shd w:val="clear" w:color="auto" w:fill="auto"/>
          </w:tcPr>
          <w:p w14:paraId="103F049F" w14:textId="35E0F2F9" w:rsidR="00074A24" w:rsidRPr="003D188D" w:rsidRDefault="003D188D" w:rsidP="001E7162">
            <w:pPr>
              <w:spacing w:before="80" w:after="40"/>
            </w:pPr>
            <w:r>
              <w:t xml:space="preserve">Henry </w:t>
            </w:r>
            <w:proofErr w:type="spellStart"/>
            <w:r>
              <w:t>Kruse</w:t>
            </w:r>
            <w:proofErr w:type="spellEnd"/>
            <w:r>
              <w:t xml:space="preserve"> Sp. z o.o.</w:t>
            </w:r>
          </w:p>
          <w:p w14:paraId="5CA10F3E" w14:textId="726A1210" w:rsidR="00074A24" w:rsidRPr="003D188D" w:rsidRDefault="003D188D" w:rsidP="001E7162">
            <w:r>
              <w:t>ul. Kolejowa</w:t>
            </w:r>
            <w:r w:rsidR="00074A24" w:rsidRPr="003D188D">
              <w:t xml:space="preserve"> </w:t>
            </w:r>
            <w:r w:rsidR="00074A24" w:rsidRPr="003D188D">
              <w:t>3</w:t>
            </w:r>
            <w:r w:rsidR="00074A24" w:rsidRPr="003D188D">
              <w:t xml:space="preserve"> </w:t>
            </w:r>
          </w:p>
          <w:p w14:paraId="29D2A24E" w14:textId="15D78CD1" w:rsidR="00074A24" w:rsidRPr="003D188D" w:rsidRDefault="00074A24" w:rsidP="001E7162">
            <w:pPr>
              <w:spacing w:after="80"/>
              <w:jc w:val="both"/>
            </w:pPr>
            <w:r w:rsidRPr="003D188D">
              <w:t>55-040</w:t>
            </w:r>
            <w:r w:rsidRPr="003D188D">
              <w:t xml:space="preserve"> </w:t>
            </w:r>
            <w:r w:rsidR="003D188D">
              <w:t>Bielany Wrocławskie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0A94994" w14:textId="77777777" w:rsidR="00074A24" w:rsidRPr="003D188D" w:rsidRDefault="00074A24" w:rsidP="001E7162">
            <w:pPr>
              <w:spacing w:before="80" w:after="80"/>
              <w:jc w:val="center"/>
            </w:pPr>
            <w:r w:rsidRPr="003D188D">
              <w:t>48 569.94 zł</w:t>
            </w:r>
          </w:p>
        </w:tc>
      </w:tr>
      <w:tr w:rsidR="00074A24" w:rsidRPr="003D188D" w14:paraId="52EB127F" w14:textId="77777777" w:rsidTr="003D188D">
        <w:tc>
          <w:tcPr>
            <w:tcW w:w="1134" w:type="dxa"/>
            <w:shd w:val="clear" w:color="auto" w:fill="auto"/>
            <w:vAlign w:val="center"/>
          </w:tcPr>
          <w:p w14:paraId="2CB79606" w14:textId="77777777" w:rsidR="00074A24" w:rsidRPr="003D188D" w:rsidRDefault="00074A24" w:rsidP="001E7162">
            <w:pPr>
              <w:spacing w:before="80" w:after="80"/>
              <w:jc w:val="center"/>
            </w:pPr>
            <w:r w:rsidRPr="003D188D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032080" w14:textId="77777777" w:rsidR="00074A24" w:rsidRPr="003D188D" w:rsidRDefault="00074A24" w:rsidP="001E7162">
            <w:pPr>
              <w:spacing w:before="80" w:after="80"/>
              <w:jc w:val="center"/>
            </w:pPr>
            <w:r w:rsidRPr="003D188D">
              <w:t>3</w:t>
            </w:r>
          </w:p>
        </w:tc>
        <w:tc>
          <w:tcPr>
            <w:tcW w:w="4395" w:type="dxa"/>
            <w:shd w:val="clear" w:color="auto" w:fill="auto"/>
          </w:tcPr>
          <w:p w14:paraId="05028A72" w14:textId="77777777" w:rsidR="00074A24" w:rsidRPr="003D188D" w:rsidRDefault="00074A24" w:rsidP="001E7162">
            <w:pPr>
              <w:spacing w:before="80" w:after="40"/>
            </w:pPr>
            <w:r w:rsidRPr="003D188D">
              <w:t>Olympus Polska Sp. z o.o.</w:t>
            </w:r>
          </w:p>
          <w:p w14:paraId="4D85F6E1" w14:textId="77777777" w:rsidR="00074A24" w:rsidRPr="003D188D" w:rsidRDefault="00074A24" w:rsidP="001E7162">
            <w:r w:rsidRPr="003D188D">
              <w:t>ul. Wynalazek</w:t>
            </w:r>
            <w:r w:rsidRPr="003D188D">
              <w:t xml:space="preserve"> </w:t>
            </w:r>
            <w:r w:rsidRPr="003D188D">
              <w:t>1</w:t>
            </w:r>
            <w:r w:rsidRPr="003D188D">
              <w:t xml:space="preserve"> </w:t>
            </w:r>
          </w:p>
          <w:p w14:paraId="275CE9CF" w14:textId="77777777" w:rsidR="00074A24" w:rsidRPr="003D188D" w:rsidRDefault="00074A24" w:rsidP="001E7162">
            <w:pPr>
              <w:spacing w:after="80"/>
              <w:jc w:val="both"/>
            </w:pPr>
            <w:r w:rsidRPr="003D188D">
              <w:t>02-677</w:t>
            </w:r>
            <w:r w:rsidRPr="003D188D">
              <w:t xml:space="preserve"> </w:t>
            </w:r>
            <w:r w:rsidRPr="003D188D"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2827C66" w14:textId="77777777" w:rsidR="00074A24" w:rsidRPr="003D188D" w:rsidRDefault="00074A24" w:rsidP="001E7162">
            <w:pPr>
              <w:spacing w:before="80" w:after="80"/>
              <w:jc w:val="center"/>
            </w:pPr>
            <w:r w:rsidRPr="003D188D">
              <w:t>85 114.80 zł</w:t>
            </w:r>
          </w:p>
        </w:tc>
      </w:tr>
      <w:tr w:rsidR="00074A24" w:rsidRPr="003D188D" w14:paraId="39FEAF56" w14:textId="77777777" w:rsidTr="003D188D">
        <w:tc>
          <w:tcPr>
            <w:tcW w:w="1134" w:type="dxa"/>
            <w:shd w:val="clear" w:color="auto" w:fill="auto"/>
            <w:vAlign w:val="center"/>
          </w:tcPr>
          <w:p w14:paraId="1F3169E1" w14:textId="77777777" w:rsidR="00074A24" w:rsidRPr="003D188D" w:rsidRDefault="00074A24" w:rsidP="001E7162">
            <w:pPr>
              <w:spacing w:before="80" w:after="80"/>
              <w:jc w:val="center"/>
            </w:pPr>
            <w:r w:rsidRPr="003D188D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B7AB1D" w14:textId="77777777" w:rsidR="00074A24" w:rsidRPr="003D188D" w:rsidRDefault="00074A24" w:rsidP="001E7162">
            <w:pPr>
              <w:spacing w:before="80" w:after="80"/>
              <w:jc w:val="center"/>
            </w:pPr>
            <w:r w:rsidRPr="003D188D">
              <w:t>4</w:t>
            </w:r>
          </w:p>
        </w:tc>
        <w:tc>
          <w:tcPr>
            <w:tcW w:w="4395" w:type="dxa"/>
            <w:shd w:val="clear" w:color="auto" w:fill="auto"/>
          </w:tcPr>
          <w:p w14:paraId="322C513A" w14:textId="2F425B36" w:rsidR="00074A24" w:rsidRPr="003D188D" w:rsidRDefault="00074A24" w:rsidP="001E7162">
            <w:pPr>
              <w:spacing w:before="80" w:after="40"/>
            </w:pPr>
            <w:r w:rsidRPr="003D188D">
              <w:t>Centrum Zaopatrzenia Medycznego "</w:t>
            </w:r>
            <w:proofErr w:type="spellStart"/>
            <w:r w:rsidRPr="003D188D">
              <w:t>Cezal</w:t>
            </w:r>
            <w:proofErr w:type="spellEnd"/>
            <w:r w:rsidRPr="003D188D">
              <w:t>" S</w:t>
            </w:r>
            <w:r w:rsidR="003D188D">
              <w:t>.</w:t>
            </w:r>
            <w:r w:rsidRPr="003D188D">
              <w:t>A</w:t>
            </w:r>
            <w:r w:rsidR="003D188D">
              <w:t>.</w:t>
            </w:r>
            <w:r w:rsidRPr="003D188D">
              <w:t xml:space="preserve"> </w:t>
            </w:r>
          </w:p>
          <w:p w14:paraId="6934E1CE" w14:textId="33EB96FA" w:rsidR="00074A24" w:rsidRPr="003D188D" w:rsidRDefault="003D188D" w:rsidP="001E7162">
            <w:r>
              <w:t xml:space="preserve">ul. </w:t>
            </w:r>
            <w:r w:rsidR="00074A24" w:rsidRPr="003D188D">
              <w:t>Balicka</w:t>
            </w:r>
            <w:r w:rsidR="00074A24" w:rsidRPr="003D188D">
              <w:t xml:space="preserve"> </w:t>
            </w:r>
            <w:r w:rsidR="00074A24" w:rsidRPr="003D188D">
              <w:t>117</w:t>
            </w:r>
            <w:r w:rsidR="00074A24" w:rsidRPr="003D188D">
              <w:t xml:space="preserve"> </w:t>
            </w:r>
          </w:p>
          <w:p w14:paraId="2CC77D78" w14:textId="77777777" w:rsidR="00074A24" w:rsidRPr="003D188D" w:rsidRDefault="00074A24" w:rsidP="001E7162">
            <w:pPr>
              <w:spacing w:after="80"/>
              <w:jc w:val="both"/>
            </w:pPr>
            <w:r w:rsidRPr="003D188D">
              <w:t>30-149</w:t>
            </w:r>
            <w:r w:rsidRPr="003D188D">
              <w:t xml:space="preserve"> </w:t>
            </w:r>
            <w:r w:rsidRPr="003D188D">
              <w:t>Kraków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C253211" w14:textId="77777777" w:rsidR="00074A24" w:rsidRPr="003D188D" w:rsidRDefault="00074A24" w:rsidP="001E7162">
            <w:pPr>
              <w:spacing w:before="80" w:after="80"/>
              <w:jc w:val="center"/>
            </w:pPr>
            <w:r w:rsidRPr="003D188D">
              <w:t>20 849.40 zł</w:t>
            </w:r>
          </w:p>
        </w:tc>
      </w:tr>
      <w:tr w:rsidR="00074A24" w:rsidRPr="003D188D" w14:paraId="5AF053BF" w14:textId="77777777" w:rsidTr="003D188D">
        <w:tc>
          <w:tcPr>
            <w:tcW w:w="1134" w:type="dxa"/>
            <w:shd w:val="clear" w:color="auto" w:fill="auto"/>
            <w:vAlign w:val="center"/>
          </w:tcPr>
          <w:p w14:paraId="7A994523" w14:textId="77777777" w:rsidR="00074A24" w:rsidRPr="003D188D" w:rsidRDefault="00074A24" w:rsidP="001E7162">
            <w:pPr>
              <w:spacing w:before="80" w:after="80"/>
              <w:jc w:val="center"/>
            </w:pPr>
            <w:r w:rsidRPr="003D188D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FE5A2E" w14:textId="77777777" w:rsidR="00074A24" w:rsidRPr="003D188D" w:rsidRDefault="00074A24" w:rsidP="001E7162">
            <w:pPr>
              <w:spacing w:before="80" w:after="80"/>
              <w:jc w:val="center"/>
            </w:pPr>
            <w:r w:rsidRPr="003D188D">
              <w:t>5</w:t>
            </w:r>
          </w:p>
        </w:tc>
        <w:tc>
          <w:tcPr>
            <w:tcW w:w="4395" w:type="dxa"/>
            <w:shd w:val="clear" w:color="auto" w:fill="auto"/>
          </w:tcPr>
          <w:p w14:paraId="0CD68A54" w14:textId="70E09921" w:rsidR="00074A24" w:rsidRPr="003D188D" w:rsidRDefault="00074A24" w:rsidP="001E7162">
            <w:pPr>
              <w:spacing w:before="80" w:after="40"/>
            </w:pPr>
            <w:r w:rsidRPr="003D188D">
              <w:t>Centrum Zaopatrzenia Medycznego "</w:t>
            </w:r>
            <w:proofErr w:type="spellStart"/>
            <w:r w:rsidRPr="003D188D">
              <w:t>Cezal</w:t>
            </w:r>
            <w:proofErr w:type="spellEnd"/>
            <w:r w:rsidRPr="003D188D">
              <w:t>" S</w:t>
            </w:r>
            <w:r w:rsidR="003D188D">
              <w:t>.</w:t>
            </w:r>
            <w:r w:rsidRPr="003D188D">
              <w:t>A</w:t>
            </w:r>
            <w:r w:rsidR="003D188D">
              <w:t>.</w:t>
            </w:r>
          </w:p>
          <w:p w14:paraId="1D857669" w14:textId="5C9421DF" w:rsidR="00074A24" w:rsidRPr="003D188D" w:rsidRDefault="003D188D" w:rsidP="001E7162">
            <w:r>
              <w:t xml:space="preserve">ul. </w:t>
            </w:r>
            <w:r w:rsidR="00074A24" w:rsidRPr="003D188D">
              <w:t>Balicka</w:t>
            </w:r>
            <w:r w:rsidR="00074A24" w:rsidRPr="003D188D">
              <w:t xml:space="preserve"> </w:t>
            </w:r>
            <w:r w:rsidR="00074A24" w:rsidRPr="003D188D">
              <w:t>117</w:t>
            </w:r>
            <w:r w:rsidR="00074A24" w:rsidRPr="003D188D">
              <w:t xml:space="preserve"> </w:t>
            </w:r>
          </w:p>
          <w:p w14:paraId="241C4EF9" w14:textId="77777777" w:rsidR="00074A24" w:rsidRPr="003D188D" w:rsidRDefault="00074A24" w:rsidP="001E7162">
            <w:pPr>
              <w:spacing w:after="80"/>
              <w:jc w:val="both"/>
            </w:pPr>
            <w:r w:rsidRPr="003D188D">
              <w:t>30-149</w:t>
            </w:r>
            <w:r w:rsidRPr="003D188D">
              <w:t xml:space="preserve"> </w:t>
            </w:r>
            <w:r w:rsidRPr="003D188D">
              <w:t>Kraków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D0E5C1A" w14:textId="77777777" w:rsidR="00074A24" w:rsidRPr="003D188D" w:rsidRDefault="00074A24" w:rsidP="001E7162">
            <w:pPr>
              <w:spacing w:before="80" w:after="80"/>
              <w:jc w:val="center"/>
            </w:pPr>
            <w:r w:rsidRPr="003D188D">
              <w:t>10 374.48 zł</w:t>
            </w:r>
          </w:p>
        </w:tc>
      </w:tr>
      <w:bookmarkEnd w:id="0"/>
    </w:tbl>
    <w:p w14:paraId="615CAB04" w14:textId="5FC4F388" w:rsidR="00C236D3" w:rsidRPr="003D188D" w:rsidRDefault="00C236D3" w:rsidP="003D188D">
      <w:pPr>
        <w:rPr>
          <w:sz w:val="22"/>
          <w:szCs w:val="22"/>
        </w:rPr>
      </w:pPr>
    </w:p>
    <w:sectPr w:rsidR="00C236D3" w:rsidRPr="003D188D" w:rsidSect="003D188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9E178D" w14:textId="77777777" w:rsidR="00CF68EC" w:rsidRDefault="00CF68EC">
      <w:r>
        <w:separator/>
      </w:r>
    </w:p>
  </w:endnote>
  <w:endnote w:type="continuationSeparator" w:id="0">
    <w:p w14:paraId="1ED710CB" w14:textId="77777777" w:rsidR="00CF68EC" w:rsidRDefault="00CF6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7B1EE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5DDD2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B09253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3233CC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9EA3918" w14:textId="2EFB982C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A00D9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366BBD" w14:textId="77777777" w:rsidR="009F189D" w:rsidRDefault="009F189D">
    <w:pPr>
      <w:pStyle w:val="Stopka"/>
      <w:tabs>
        <w:tab w:val="clear" w:pos="4536"/>
      </w:tabs>
      <w:jc w:val="center"/>
    </w:pPr>
  </w:p>
  <w:p w14:paraId="08D0249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B28B9B" w14:textId="77777777" w:rsidR="00CF68EC" w:rsidRDefault="00CF68EC">
      <w:r>
        <w:separator/>
      </w:r>
    </w:p>
  </w:footnote>
  <w:footnote w:type="continuationSeparator" w:id="0">
    <w:p w14:paraId="10668E49" w14:textId="77777777" w:rsidR="00CF68EC" w:rsidRDefault="00CF68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C176E8" w14:textId="77777777" w:rsidR="00074A24" w:rsidRDefault="00074A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6D850F" w14:textId="77777777" w:rsidR="00074A24" w:rsidRDefault="00074A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96868F" w14:textId="77777777" w:rsidR="00074A24" w:rsidRDefault="00074A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68EC"/>
    <w:rsid w:val="00007727"/>
    <w:rsid w:val="00017720"/>
    <w:rsid w:val="00035488"/>
    <w:rsid w:val="00074A24"/>
    <w:rsid w:val="000D7F25"/>
    <w:rsid w:val="000E00E5"/>
    <w:rsid w:val="00173B20"/>
    <w:rsid w:val="001C69FF"/>
    <w:rsid w:val="0023318D"/>
    <w:rsid w:val="003D18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F68EC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F0214E"/>
  <w15:chartTrackingRefBased/>
  <w15:docId w15:val="{55F4A5F4-DE95-42DE-A71A-4CD03B4C3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215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2024-10-25T10:20:00Z</cp:lastPrinted>
  <dcterms:created xsi:type="dcterms:W3CDTF">2024-10-25T10:16:00Z</dcterms:created>
  <dcterms:modified xsi:type="dcterms:W3CDTF">2024-10-25T10:21:00Z</dcterms:modified>
</cp:coreProperties>
</file>