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66E7AD" w14:textId="77777777" w:rsidR="00D665F5" w:rsidRPr="007E24A2" w:rsidRDefault="008F3304" w:rsidP="00D665F5">
      <w:pPr>
        <w:spacing w:after="240"/>
        <w:jc w:val="right"/>
        <w:rPr>
          <w:sz w:val="24"/>
          <w:szCs w:val="24"/>
        </w:rPr>
      </w:pPr>
      <w:r w:rsidRPr="008F3304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8F3304">
        <w:rPr>
          <w:sz w:val="24"/>
          <w:szCs w:val="24"/>
        </w:rPr>
        <w:t>2024-10-25</w:t>
      </w:r>
    </w:p>
    <w:p w14:paraId="2AD2C04D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7228058A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0469687C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5ADA1F82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CF79C7C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423B2E38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68E6D8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A6CD7C5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8F3304" w:rsidRPr="008F3304">
        <w:rPr>
          <w:b/>
          <w:sz w:val="24"/>
          <w:szCs w:val="24"/>
        </w:rPr>
        <w:t>ZP/60/2024</w:t>
      </w:r>
      <w:r w:rsidR="00A80738" w:rsidRPr="007E24A2">
        <w:rPr>
          <w:sz w:val="24"/>
          <w:szCs w:val="24"/>
        </w:rPr>
        <w:tab/>
        <w:t xml:space="preserve"> </w:t>
      </w:r>
    </w:p>
    <w:p w14:paraId="5C9E583D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ABF46D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CCD262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B0032B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73767557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28079F3" w14:textId="5EF0EF76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8F3304" w:rsidRPr="008F3304">
        <w:rPr>
          <w:sz w:val="24"/>
          <w:szCs w:val="24"/>
        </w:rPr>
        <w:t>podstawowy</w:t>
      </w:r>
      <w:r w:rsidR="002E1AB1">
        <w:rPr>
          <w:sz w:val="24"/>
          <w:szCs w:val="24"/>
        </w:rPr>
        <w:t>m</w:t>
      </w:r>
      <w:r w:rsidR="008F3304" w:rsidRPr="008F3304">
        <w:rPr>
          <w:sz w:val="24"/>
          <w:szCs w:val="24"/>
        </w:rPr>
        <w:t xml:space="preserve"> bez negocjacji - art. 275 pkt. 1 ustawy Pzp</w:t>
      </w:r>
      <w:r w:rsidRPr="007E24A2">
        <w:rPr>
          <w:sz w:val="24"/>
          <w:szCs w:val="24"/>
        </w:rPr>
        <w:t xml:space="preserve"> na: </w:t>
      </w:r>
    </w:p>
    <w:p w14:paraId="35D3361F" w14:textId="77777777" w:rsidR="00A80738" w:rsidRPr="007E24A2" w:rsidRDefault="008F3304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8F3304">
        <w:rPr>
          <w:b/>
          <w:szCs w:val="24"/>
        </w:rPr>
        <w:t>Modernizacja instalacji głównego zasilania w zimną wodę użytkową Szpitala Miejskiego Specjalistycznego im. Gabriela Narutowicza w Krakowie II</w:t>
      </w:r>
    </w:p>
    <w:p w14:paraId="02D00ABF" w14:textId="77777777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8F3304" w:rsidRPr="008F3304">
        <w:rPr>
          <w:sz w:val="24"/>
          <w:szCs w:val="24"/>
        </w:rPr>
        <w:t>(t.j. Dz. U. z 2024 poz. 1320)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0238FFCE" w14:textId="77777777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8F3304" w:rsidRPr="008F3304">
        <w:rPr>
          <w:sz w:val="24"/>
          <w:szCs w:val="24"/>
        </w:rPr>
        <w:t>25/10/2024</w:t>
      </w:r>
      <w:r w:rsidR="00FF4AB1" w:rsidRPr="007E24A2">
        <w:rPr>
          <w:sz w:val="24"/>
          <w:szCs w:val="24"/>
        </w:rPr>
        <w:t xml:space="preserve"> o godz. </w:t>
      </w:r>
      <w:r w:rsidR="008F3304" w:rsidRPr="008F3304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1CC001D7" w14:textId="77777777" w:rsidTr="003F57CD">
        <w:tc>
          <w:tcPr>
            <w:tcW w:w="993" w:type="dxa"/>
            <w:shd w:val="clear" w:color="auto" w:fill="auto"/>
            <w:vAlign w:val="center"/>
          </w:tcPr>
          <w:p w14:paraId="5FBA4113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75F726F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B5B3CF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8F3304" w:rsidRPr="007E24A2" w14:paraId="50899E57" w14:textId="77777777" w:rsidTr="001A3D30">
        <w:tc>
          <w:tcPr>
            <w:tcW w:w="993" w:type="dxa"/>
            <w:shd w:val="clear" w:color="auto" w:fill="auto"/>
            <w:vAlign w:val="center"/>
          </w:tcPr>
          <w:p w14:paraId="0D134F7A" w14:textId="77777777" w:rsidR="008F3304" w:rsidRPr="007E24A2" w:rsidRDefault="008F3304" w:rsidP="001A3D30">
            <w:pPr>
              <w:spacing w:before="80" w:after="80"/>
              <w:jc w:val="center"/>
            </w:pPr>
            <w:r w:rsidRPr="008F3304">
              <w:t>1</w:t>
            </w:r>
          </w:p>
        </w:tc>
        <w:tc>
          <w:tcPr>
            <w:tcW w:w="5244" w:type="dxa"/>
            <w:shd w:val="clear" w:color="auto" w:fill="auto"/>
          </w:tcPr>
          <w:p w14:paraId="38DCC1E7" w14:textId="77777777" w:rsidR="008F3304" w:rsidRPr="007E24A2" w:rsidRDefault="008F3304" w:rsidP="001A3D30">
            <w:pPr>
              <w:spacing w:before="80"/>
            </w:pPr>
            <w:r w:rsidRPr="008F3304">
              <w:t>Bram-Bud H.Szostek, R.Calik, K.Kulig Spółka Jawna</w:t>
            </w:r>
          </w:p>
          <w:p w14:paraId="080798CF" w14:textId="27B6F354" w:rsidR="008F3304" w:rsidRPr="007E24A2" w:rsidRDefault="002E1AB1" w:rsidP="001A3D30">
            <w:r>
              <w:t xml:space="preserve">ul. </w:t>
            </w:r>
            <w:r w:rsidR="008F3304" w:rsidRPr="008F3304">
              <w:t>Jagielnia</w:t>
            </w:r>
            <w:r w:rsidR="008F3304" w:rsidRPr="007E24A2">
              <w:t xml:space="preserve"> </w:t>
            </w:r>
            <w:r w:rsidR="008F3304" w:rsidRPr="008F3304">
              <w:t>8</w:t>
            </w:r>
            <w:r w:rsidR="008F3304" w:rsidRPr="007E24A2">
              <w:t xml:space="preserve"> </w:t>
            </w:r>
          </w:p>
          <w:p w14:paraId="267DE12B" w14:textId="77777777" w:rsidR="008F3304" w:rsidRPr="007E24A2" w:rsidRDefault="008F3304" w:rsidP="001A3D30">
            <w:pPr>
              <w:spacing w:after="80"/>
              <w:jc w:val="both"/>
            </w:pPr>
            <w:r w:rsidRPr="008F3304">
              <w:t>32-050</w:t>
            </w:r>
            <w:r w:rsidRPr="007E24A2">
              <w:t xml:space="preserve"> </w:t>
            </w:r>
            <w:r w:rsidRPr="008F3304"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33E94A" w14:textId="77777777" w:rsidR="008F3304" w:rsidRPr="007E24A2" w:rsidRDefault="008F3304" w:rsidP="001A3D30">
            <w:pPr>
              <w:spacing w:before="80" w:after="80"/>
              <w:jc w:val="center"/>
            </w:pPr>
            <w:r w:rsidRPr="008F3304">
              <w:t>427 570.93 zł</w:t>
            </w:r>
          </w:p>
        </w:tc>
      </w:tr>
      <w:tr w:rsidR="008F3304" w:rsidRPr="007E24A2" w14:paraId="5412F528" w14:textId="77777777" w:rsidTr="001A3D30">
        <w:tc>
          <w:tcPr>
            <w:tcW w:w="993" w:type="dxa"/>
            <w:shd w:val="clear" w:color="auto" w:fill="auto"/>
            <w:vAlign w:val="center"/>
          </w:tcPr>
          <w:p w14:paraId="4A8C3D02" w14:textId="77777777" w:rsidR="008F3304" w:rsidRPr="007E24A2" w:rsidRDefault="008F3304" w:rsidP="001A3D30">
            <w:pPr>
              <w:spacing w:before="80" w:after="80"/>
              <w:jc w:val="center"/>
            </w:pPr>
            <w:r w:rsidRPr="008F3304">
              <w:t>2</w:t>
            </w:r>
          </w:p>
        </w:tc>
        <w:tc>
          <w:tcPr>
            <w:tcW w:w="5244" w:type="dxa"/>
            <w:shd w:val="clear" w:color="auto" w:fill="auto"/>
          </w:tcPr>
          <w:p w14:paraId="010D418F" w14:textId="77777777" w:rsidR="008F3304" w:rsidRPr="007E24A2" w:rsidRDefault="008F3304" w:rsidP="001A3D30">
            <w:pPr>
              <w:spacing w:before="80"/>
            </w:pPr>
            <w:r w:rsidRPr="008F3304">
              <w:t>Rafpol-Elektric Rafał Łukasik</w:t>
            </w:r>
          </w:p>
          <w:p w14:paraId="7498B787" w14:textId="45C603A2" w:rsidR="008F3304" w:rsidRPr="007E24A2" w:rsidRDefault="002E1AB1" w:rsidP="001A3D30">
            <w:r>
              <w:t xml:space="preserve">ul. </w:t>
            </w:r>
            <w:r w:rsidR="008F3304" w:rsidRPr="008F3304">
              <w:t>Wesele</w:t>
            </w:r>
            <w:r w:rsidR="008F3304" w:rsidRPr="007E24A2">
              <w:t xml:space="preserve"> </w:t>
            </w:r>
            <w:r w:rsidR="008F3304" w:rsidRPr="008F3304">
              <w:t>32/2</w:t>
            </w:r>
            <w:r w:rsidR="008F3304" w:rsidRPr="007E24A2">
              <w:t xml:space="preserve"> </w:t>
            </w:r>
          </w:p>
          <w:p w14:paraId="21C5B92C" w14:textId="77777777" w:rsidR="008F3304" w:rsidRPr="007E24A2" w:rsidRDefault="008F3304" w:rsidP="001A3D30">
            <w:pPr>
              <w:spacing w:after="80"/>
              <w:jc w:val="both"/>
            </w:pPr>
            <w:r w:rsidRPr="008F3304">
              <w:t>26-300</w:t>
            </w:r>
            <w:r w:rsidRPr="007E24A2">
              <w:t xml:space="preserve"> </w:t>
            </w:r>
            <w:r w:rsidRPr="008F3304">
              <w:t>Opoczno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5D870E" w14:textId="77777777" w:rsidR="008F3304" w:rsidRPr="007E24A2" w:rsidRDefault="008F3304" w:rsidP="001A3D30">
            <w:pPr>
              <w:spacing w:before="80" w:after="80"/>
              <w:jc w:val="center"/>
            </w:pPr>
            <w:r w:rsidRPr="008F3304">
              <w:t>294 437.40 zł</w:t>
            </w:r>
          </w:p>
        </w:tc>
      </w:tr>
      <w:tr w:rsidR="008F3304" w:rsidRPr="007E24A2" w14:paraId="57A39251" w14:textId="77777777" w:rsidTr="001A3D30">
        <w:tc>
          <w:tcPr>
            <w:tcW w:w="993" w:type="dxa"/>
            <w:shd w:val="clear" w:color="auto" w:fill="auto"/>
            <w:vAlign w:val="center"/>
          </w:tcPr>
          <w:p w14:paraId="7653EDE6" w14:textId="77777777" w:rsidR="008F3304" w:rsidRPr="007E24A2" w:rsidRDefault="008F3304" w:rsidP="001A3D30">
            <w:pPr>
              <w:spacing w:before="80" w:after="80"/>
              <w:jc w:val="center"/>
            </w:pPr>
            <w:r w:rsidRPr="008F3304">
              <w:t>3</w:t>
            </w:r>
          </w:p>
        </w:tc>
        <w:tc>
          <w:tcPr>
            <w:tcW w:w="5244" w:type="dxa"/>
            <w:shd w:val="clear" w:color="auto" w:fill="auto"/>
          </w:tcPr>
          <w:p w14:paraId="0CDA7FC0" w14:textId="77777777" w:rsidR="008F3304" w:rsidRPr="007E24A2" w:rsidRDefault="008F3304" w:rsidP="001A3D30">
            <w:pPr>
              <w:spacing w:before="80"/>
            </w:pPr>
            <w:r w:rsidRPr="008F3304">
              <w:t>ECO INSTALBUD</w:t>
            </w:r>
          </w:p>
          <w:p w14:paraId="3563B182" w14:textId="58862662" w:rsidR="008F3304" w:rsidRPr="007E24A2" w:rsidRDefault="008F3304" w:rsidP="001A3D30">
            <w:r w:rsidRPr="008F3304">
              <w:t>os.</w:t>
            </w:r>
            <w:r w:rsidR="002E1AB1">
              <w:t xml:space="preserve"> </w:t>
            </w:r>
            <w:r w:rsidRPr="008F3304">
              <w:t>Piastów</w:t>
            </w:r>
            <w:r w:rsidRPr="007E24A2">
              <w:t xml:space="preserve"> </w:t>
            </w:r>
            <w:r w:rsidRPr="008F3304">
              <w:t>32/58</w:t>
            </w:r>
            <w:r w:rsidRPr="007E24A2">
              <w:t xml:space="preserve"> </w:t>
            </w:r>
          </w:p>
          <w:p w14:paraId="4C9D8A03" w14:textId="77777777" w:rsidR="008F3304" w:rsidRPr="007E24A2" w:rsidRDefault="008F3304" w:rsidP="001A3D30">
            <w:pPr>
              <w:spacing w:after="80"/>
              <w:jc w:val="both"/>
            </w:pPr>
            <w:r w:rsidRPr="008F3304">
              <w:t>31-624</w:t>
            </w:r>
            <w:r w:rsidRPr="007E24A2">
              <w:t xml:space="preserve"> </w:t>
            </w:r>
            <w:r w:rsidRPr="008F330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C4815C" w14:textId="77777777" w:rsidR="008F3304" w:rsidRPr="007E24A2" w:rsidRDefault="008F3304" w:rsidP="001A3D30">
            <w:pPr>
              <w:spacing w:before="80" w:after="80"/>
              <w:jc w:val="center"/>
            </w:pPr>
            <w:r w:rsidRPr="008F3304">
              <w:t>315 608.16 zł</w:t>
            </w:r>
          </w:p>
        </w:tc>
      </w:tr>
      <w:tr w:rsidR="008F3304" w:rsidRPr="007E24A2" w14:paraId="7858E402" w14:textId="77777777" w:rsidTr="001A3D30">
        <w:tc>
          <w:tcPr>
            <w:tcW w:w="993" w:type="dxa"/>
            <w:shd w:val="clear" w:color="auto" w:fill="auto"/>
            <w:vAlign w:val="center"/>
          </w:tcPr>
          <w:p w14:paraId="39311CD8" w14:textId="77777777" w:rsidR="008F3304" w:rsidRPr="007E24A2" w:rsidRDefault="008F3304" w:rsidP="001A3D30">
            <w:pPr>
              <w:spacing w:before="80" w:after="80"/>
              <w:jc w:val="center"/>
            </w:pPr>
            <w:r w:rsidRPr="008F3304">
              <w:t>4</w:t>
            </w:r>
          </w:p>
        </w:tc>
        <w:tc>
          <w:tcPr>
            <w:tcW w:w="5244" w:type="dxa"/>
            <w:shd w:val="clear" w:color="auto" w:fill="auto"/>
          </w:tcPr>
          <w:p w14:paraId="2C2C6821" w14:textId="77777777" w:rsidR="008F3304" w:rsidRPr="007E24A2" w:rsidRDefault="008F3304" w:rsidP="001A3D30">
            <w:pPr>
              <w:spacing w:before="80"/>
            </w:pPr>
            <w:r w:rsidRPr="008F3304">
              <w:t>SIB INWESTYCJE S.P. Z O.O.</w:t>
            </w:r>
          </w:p>
          <w:p w14:paraId="3EA395C7" w14:textId="76BAB3E4" w:rsidR="008F3304" w:rsidRPr="007E24A2" w:rsidRDefault="002E1AB1" w:rsidP="001A3D30">
            <w:r>
              <w:t xml:space="preserve">ul. </w:t>
            </w:r>
            <w:r w:rsidR="008F3304" w:rsidRPr="008F3304">
              <w:t>Ł</w:t>
            </w:r>
            <w:r>
              <w:t>any</w:t>
            </w:r>
            <w:r w:rsidR="008F3304" w:rsidRPr="007E24A2">
              <w:t xml:space="preserve"> </w:t>
            </w:r>
            <w:r w:rsidR="008F3304" w:rsidRPr="008F3304">
              <w:t>8</w:t>
            </w:r>
            <w:r w:rsidR="008F3304" w:rsidRPr="007E24A2">
              <w:t xml:space="preserve"> </w:t>
            </w:r>
          </w:p>
          <w:p w14:paraId="24B5BA54" w14:textId="77777777" w:rsidR="008F3304" w:rsidRPr="007E24A2" w:rsidRDefault="008F3304" w:rsidP="001A3D30">
            <w:pPr>
              <w:spacing w:after="80"/>
              <w:jc w:val="both"/>
            </w:pPr>
            <w:r w:rsidRPr="008F3304">
              <w:t>32-020</w:t>
            </w:r>
            <w:r w:rsidRPr="007E24A2">
              <w:t xml:space="preserve"> </w:t>
            </w:r>
            <w:r w:rsidRPr="008F3304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B9E37B" w14:textId="77777777" w:rsidR="008F3304" w:rsidRPr="007E24A2" w:rsidRDefault="008F3304" w:rsidP="001A3D30">
            <w:pPr>
              <w:spacing w:before="80" w:after="80"/>
              <w:jc w:val="center"/>
            </w:pPr>
            <w:r w:rsidRPr="008F3304">
              <w:t>443 070.43 zł</w:t>
            </w:r>
          </w:p>
        </w:tc>
      </w:tr>
    </w:tbl>
    <w:p w14:paraId="05302A60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23D64BEA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6F2B1BD5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A91F9A" w14:textId="77777777" w:rsidR="00993CED" w:rsidRDefault="00993CED">
      <w:r>
        <w:separator/>
      </w:r>
    </w:p>
  </w:endnote>
  <w:endnote w:type="continuationSeparator" w:id="0">
    <w:p w14:paraId="672F4AE8" w14:textId="77777777" w:rsidR="00993CED" w:rsidRDefault="00993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71D81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7CE08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FC413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A7C16A6">
        <v:line id="_x0000_s1025" style="position:absolute;left:0;text-align:left;z-index:251657728" from="-3.85pt,8.7pt" to="455.15pt,8.7pt"/>
      </w:pict>
    </w:r>
  </w:p>
  <w:p w14:paraId="405E121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06068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365485" w14:textId="77777777" w:rsidR="009F189D" w:rsidRDefault="009F189D">
    <w:pPr>
      <w:pStyle w:val="Stopka"/>
      <w:tabs>
        <w:tab w:val="clear" w:pos="4536"/>
      </w:tabs>
      <w:jc w:val="center"/>
    </w:pPr>
  </w:p>
  <w:p w14:paraId="7055517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3FC306" w14:textId="77777777" w:rsidR="00993CED" w:rsidRDefault="00993CED">
      <w:r>
        <w:separator/>
      </w:r>
    </w:p>
  </w:footnote>
  <w:footnote w:type="continuationSeparator" w:id="0">
    <w:p w14:paraId="6A2ED103" w14:textId="77777777" w:rsidR="00993CED" w:rsidRDefault="00993C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4F7782" w14:textId="77777777" w:rsidR="008F3304" w:rsidRDefault="008F33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021579" w14:textId="77777777" w:rsidR="008F3304" w:rsidRDefault="008F33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F3253D" w14:textId="77777777" w:rsidR="008F3304" w:rsidRDefault="008F33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3CE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E1AB1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24A2"/>
    <w:rsid w:val="00843263"/>
    <w:rsid w:val="00861E75"/>
    <w:rsid w:val="008A26A5"/>
    <w:rsid w:val="008F3304"/>
    <w:rsid w:val="00993CED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321A7E"/>
  <w15:chartTrackingRefBased/>
  <w15:docId w15:val="{298509B0-76E6-4B3A-82B0-9D5B1C318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166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2024-10-25T10:13:00Z</dcterms:created>
  <dcterms:modified xsi:type="dcterms:W3CDTF">2024-10-25T10:14:00Z</dcterms:modified>
</cp:coreProperties>
</file>