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1DB818" w14:textId="77777777" w:rsidR="009432A1" w:rsidRPr="009432A1" w:rsidRDefault="004A684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A684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A684C">
        <w:rPr>
          <w:rFonts w:ascii="Arial" w:hAnsi="Arial" w:cs="Arial"/>
          <w:sz w:val="24"/>
          <w:szCs w:val="24"/>
        </w:rPr>
        <w:t>2024-10-25</w:t>
      </w:r>
    </w:p>
    <w:p w14:paraId="532C3AF9" w14:textId="77777777" w:rsidR="004A684C" w:rsidRPr="004A684C" w:rsidRDefault="004A684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684C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2DF3C85" w14:textId="77777777" w:rsidR="004A684C" w:rsidRPr="004A684C" w:rsidRDefault="004A684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684C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A263E39" w14:textId="77777777" w:rsidR="009432A1" w:rsidRPr="009432A1" w:rsidRDefault="004A684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A684C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A684C">
        <w:rPr>
          <w:rFonts w:ascii="Arial" w:hAnsi="Arial" w:cs="Arial"/>
          <w:sz w:val="24"/>
          <w:szCs w:val="24"/>
        </w:rPr>
        <w:t>35-37</w:t>
      </w:r>
    </w:p>
    <w:p w14:paraId="782DB9B1" w14:textId="77777777" w:rsidR="009432A1" w:rsidRPr="009432A1" w:rsidRDefault="004A684C" w:rsidP="009432A1">
      <w:pPr>
        <w:rPr>
          <w:rFonts w:ascii="Arial" w:hAnsi="Arial" w:cs="Arial"/>
          <w:sz w:val="24"/>
          <w:szCs w:val="24"/>
        </w:rPr>
      </w:pPr>
      <w:r w:rsidRPr="004A684C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A684C">
        <w:rPr>
          <w:rFonts w:ascii="Arial" w:hAnsi="Arial" w:cs="Arial"/>
          <w:sz w:val="24"/>
          <w:szCs w:val="24"/>
        </w:rPr>
        <w:t>Kraków</w:t>
      </w:r>
    </w:p>
    <w:p w14:paraId="7729603B" w14:textId="0ED05A79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170E1C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5DABE0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9976E5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291CDBC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E8E5B51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7A44E5C" w14:textId="77777777" w:rsidTr="00A652DF">
        <w:tc>
          <w:tcPr>
            <w:tcW w:w="2269" w:type="dxa"/>
            <w:shd w:val="clear" w:color="auto" w:fill="auto"/>
          </w:tcPr>
          <w:p w14:paraId="36523135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367E9F" w14:textId="38069000" w:rsidR="009432A1" w:rsidRPr="004E4B64" w:rsidRDefault="004A684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4647">
              <w:rPr>
                <w:rFonts w:ascii="Arial" w:hAnsi="Arial" w:cs="Arial"/>
                <w:b/>
                <w:sz w:val="24"/>
                <w:szCs w:val="24"/>
              </w:rPr>
              <w:t xml:space="preserve">Modernizacja instalacji głównego zasilania w zimną wodę użytkową Szpitala Miejskiego Specjalistycznego </w:t>
            </w:r>
            <w:r w:rsidR="00884647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884647">
              <w:rPr>
                <w:rFonts w:ascii="Arial" w:hAnsi="Arial" w:cs="Arial"/>
                <w:b/>
                <w:sz w:val="24"/>
                <w:szCs w:val="24"/>
              </w:rPr>
              <w:t>im. Gabriela Narutowicza w Krakowie II</w:t>
            </w:r>
          </w:p>
        </w:tc>
      </w:tr>
      <w:tr w:rsidR="004A684C" w:rsidRPr="004E4B64" w14:paraId="6F7A18D5" w14:textId="77777777" w:rsidTr="00FC7293">
        <w:tc>
          <w:tcPr>
            <w:tcW w:w="2269" w:type="dxa"/>
            <w:shd w:val="clear" w:color="auto" w:fill="auto"/>
          </w:tcPr>
          <w:p w14:paraId="255F0CE5" w14:textId="77777777" w:rsidR="004A684C" w:rsidRPr="004E4B64" w:rsidRDefault="004A684C" w:rsidP="00FC72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7E6F21" w14:textId="77777777" w:rsidR="004A684C" w:rsidRPr="00884647" w:rsidRDefault="004A684C" w:rsidP="00FC72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4647">
              <w:rPr>
                <w:rFonts w:ascii="Arial" w:hAnsi="Arial" w:cs="Arial"/>
                <w:b/>
                <w:sz w:val="24"/>
                <w:szCs w:val="24"/>
              </w:rPr>
              <w:t>ZP/60/2024</w:t>
            </w:r>
          </w:p>
        </w:tc>
      </w:tr>
    </w:tbl>
    <w:p w14:paraId="3A178709" w14:textId="017395F6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3A42E3A" w14:textId="77777777" w:rsidR="0069085C" w:rsidRPr="00382A4A" w:rsidRDefault="004A684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A684C">
        <w:rPr>
          <w:rFonts w:ascii="Arial" w:hAnsi="Arial" w:cs="Arial"/>
          <w:b/>
          <w:sz w:val="24"/>
          <w:szCs w:val="24"/>
        </w:rPr>
        <w:t>330 000.00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C8E254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384C0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C9E72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2B5ED54" w14:textId="304182D9" w:rsidR="00A80738" w:rsidRPr="009432A1" w:rsidRDefault="00884647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285E9CD6" w14:textId="745AF786" w:rsidR="00C236D3" w:rsidRPr="00382A4A" w:rsidRDefault="004A684C" w:rsidP="00884647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 w:rsidRPr="004A684C">
        <w:rPr>
          <w:rFonts w:ascii="Arial" w:hAnsi="Arial" w:cs="Arial"/>
          <w:sz w:val="24"/>
          <w:szCs w:val="24"/>
        </w:rPr>
        <w:t>Karolina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4A684C">
        <w:rPr>
          <w:rFonts w:ascii="Arial" w:hAnsi="Arial" w:cs="Arial"/>
          <w:sz w:val="24"/>
          <w:szCs w:val="24"/>
        </w:rPr>
        <w:t>Kosek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131A6" w14:textId="77777777" w:rsidR="00BF26F2" w:rsidRDefault="00BF26F2">
      <w:r>
        <w:separator/>
      </w:r>
    </w:p>
  </w:endnote>
  <w:endnote w:type="continuationSeparator" w:id="0">
    <w:p w14:paraId="11303B84" w14:textId="77777777" w:rsidR="00BF26F2" w:rsidRDefault="00BF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58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5383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0ED5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CF148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9FF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2112A2" w14:textId="77777777" w:rsidR="009F189D" w:rsidRDefault="009F189D">
    <w:pPr>
      <w:pStyle w:val="Stopka"/>
      <w:tabs>
        <w:tab w:val="clear" w:pos="4536"/>
      </w:tabs>
      <w:jc w:val="center"/>
    </w:pPr>
  </w:p>
  <w:p w14:paraId="40D4C4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181E7" w14:textId="77777777" w:rsidR="00BF26F2" w:rsidRDefault="00BF26F2">
      <w:r>
        <w:separator/>
      </w:r>
    </w:p>
  </w:footnote>
  <w:footnote w:type="continuationSeparator" w:id="0">
    <w:p w14:paraId="396E2CE5" w14:textId="77777777" w:rsidR="00BF26F2" w:rsidRDefault="00BF2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EC8E8" w14:textId="77777777" w:rsidR="004A684C" w:rsidRDefault="004A6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5214C" w14:textId="77777777" w:rsidR="004A684C" w:rsidRDefault="004A6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417AD" w14:textId="77777777" w:rsidR="004A684C" w:rsidRDefault="004A6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6F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684C"/>
    <w:rsid w:val="004C7E9B"/>
    <w:rsid w:val="00524583"/>
    <w:rsid w:val="0069085C"/>
    <w:rsid w:val="007B2916"/>
    <w:rsid w:val="00843263"/>
    <w:rsid w:val="00861E75"/>
    <w:rsid w:val="00884647"/>
    <w:rsid w:val="00890B92"/>
    <w:rsid w:val="009432A1"/>
    <w:rsid w:val="009D19BD"/>
    <w:rsid w:val="009F189D"/>
    <w:rsid w:val="00A652DF"/>
    <w:rsid w:val="00A80738"/>
    <w:rsid w:val="00B426D2"/>
    <w:rsid w:val="00BF26F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99BC8"/>
  <w15:chartTrackingRefBased/>
  <w15:docId w15:val="{91E2379D-0574-4D9E-BB20-FAB613A3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2024-10-25T06:23:00Z</dcterms:created>
  <dcterms:modified xsi:type="dcterms:W3CDTF">2024-10-25T06:25:00Z</dcterms:modified>
</cp:coreProperties>
</file>