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060F7" w14:textId="77777777" w:rsidR="00FB7F50" w:rsidRPr="002245BE" w:rsidRDefault="0063039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3039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30399">
        <w:rPr>
          <w:sz w:val="22"/>
          <w:szCs w:val="22"/>
        </w:rPr>
        <w:t>2024-10-25</w:t>
      </w:r>
    </w:p>
    <w:p w14:paraId="579495D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45E040" w14:textId="77777777" w:rsidR="00630399" w:rsidRPr="00630399" w:rsidRDefault="00630399" w:rsidP="00FB7F50">
      <w:pPr>
        <w:spacing w:after="40"/>
        <w:rPr>
          <w:b/>
          <w:bCs/>
          <w:sz w:val="22"/>
          <w:szCs w:val="22"/>
        </w:rPr>
      </w:pPr>
      <w:r w:rsidRPr="00630399">
        <w:rPr>
          <w:b/>
          <w:bCs/>
          <w:sz w:val="22"/>
          <w:szCs w:val="22"/>
        </w:rPr>
        <w:t>Akademia Górniczo - Hutnicza</w:t>
      </w:r>
    </w:p>
    <w:p w14:paraId="65B8F474" w14:textId="77777777" w:rsidR="00630399" w:rsidRPr="00630399" w:rsidRDefault="00630399" w:rsidP="00FB7F50">
      <w:pPr>
        <w:spacing w:after="40"/>
        <w:rPr>
          <w:b/>
          <w:bCs/>
          <w:sz w:val="22"/>
          <w:szCs w:val="22"/>
        </w:rPr>
      </w:pPr>
      <w:r w:rsidRPr="00630399">
        <w:rPr>
          <w:b/>
          <w:bCs/>
          <w:sz w:val="22"/>
          <w:szCs w:val="22"/>
        </w:rPr>
        <w:t>im. Stanisława Staszica w Krakowie</w:t>
      </w:r>
    </w:p>
    <w:p w14:paraId="0386F410" w14:textId="77777777" w:rsidR="00FB7F50" w:rsidRPr="002245BE" w:rsidRDefault="00630399" w:rsidP="00FB7F50">
      <w:pPr>
        <w:spacing w:after="40"/>
        <w:rPr>
          <w:b/>
          <w:bCs/>
          <w:sz w:val="22"/>
          <w:szCs w:val="22"/>
        </w:rPr>
      </w:pPr>
      <w:r w:rsidRPr="00630399">
        <w:rPr>
          <w:b/>
          <w:bCs/>
          <w:sz w:val="22"/>
          <w:szCs w:val="22"/>
        </w:rPr>
        <w:t>Dział Zamówień Publicznych</w:t>
      </w:r>
    </w:p>
    <w:p w14:paraId="6B4DCF32" w14:textId="77777777" w:rsidR="00FB7F50" w:rsidRPr="002245BE" w:rsidRDefault="00630399" w:rsidP="00FB7F50">
      <w:pPr>
        <w:rPr>
          <w:sz w:val="22"/>
          <w:szCs w:val="22"/>
        </w:rPr>
      </w:pPr>
      <w:r w:rsidRPr="0063039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30399">
        <w:rPr>
          <w:sz w:val="22"/>
          <w:szCs w:val="22"/>
        </w:rPr>
        <w:t>30</w:t>
      </w:r>
    </w:p>
    <w:p w14:paraId="231292A6" w14:textId="77777777" w:rsidR="00FB7F50" w:rsidRPr="002245BE" w:rsidRDefault="00630399" w:rsidP="00FB7F50">
      <w:pPr>
        <w:rPr>
          <w:sz w:val="22"/>
          <w:szCs w:val="22"/>
        </w:rPr>
      </w:pPr>
      <w:r w:rsidRPr="0063039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30399">
        <w:rPr>
          <w:sz w:val="22"/>
          <w:szCs w:val="22"/>
        </w:rPr>
        <w:t>Kraków</w:t>
      </w:r>
    </w:p>
    <w:p w14:paraId="1A90A9E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AD37E6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30399" w:rsidRPr="00607F9B" w14:paraId="0EA8E0C2" w14:textId="77777777" w:rsidTr="00F91A5C">
        <w:trPr>
          <w:trHeight w:val="638"/>
        </w:trPr>
        <w:tc>
          <w:tcPr>
            <w:tcW w:w="959" w:type="dxa"/>
            <w:shd w:val="clear" w:color="auto" w:fill="auto"/>
          </w:tcPr>
          <w:p w14:paraId="5EA41931" w14:textId="77777777" w:rsidR="00630399" w:rsidRPr="00607F9B" w:rsidRDefault="00630399" w:rsidP="00F91A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67515A" w14:textId="04C66267" w:rsidR="00630399" w:rsidRPr="00607F9B" w:rsidRDefault="00630399" w:rsidP="00F91A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30399">
              <w:rPr>
                <w:sz w:val="22"/>
                <w:szCs w:val="22"/>
              </w:rPr>
              <w:t>przetarg</w:t>
            </w:r>
            <w:r w:rsidR="00F07E02">
              <w:rPr>
                <w:sz w:val="22"/>
                <w:szCs w:val="22"/>
              </w:rPr>
              <w:t>u</w:t>
            </w:r>
            <w:r w:rsidRPr="00630399">
              <w:rPr>
                <w:sz w:val="22"/>
                <w:szCs w:val="22"/>
              </w:rPr>
              <w:t xml:space="preserve"> nieograniczon</w:t>
            </w:r>
            <w:r w:rsidR="00F07E0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0399">
              <w:rPr>
                <w:b/>
                <w:bCs/>
                <w:sz w:val="22"/>
                <w:szCs w:val="22"/>
              </w:rPr>
              <w:t>Dostawa systemu serwerów kasetowych wraz z niezbędnym wyposażeniem na potrzeby WI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0399">
              <w:rPr>
                <w:b/>
                <w:sz w:val="22"/>
                <w:szCs w:val="22"/>
              </w:rPr>
              <w:t>DE-dzp.272-490/24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FC33E00" w14:textId="2BDAB865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(Dz.U.2024.1320 j.</w:t>
      </w:r>
      <w:r w:rsidR="00F07E02">
        <w:rPr>
          <w:sz w:val="22"/>
        </w:rPr>
        <w:t xml:space="preserve"> t.</w:t>
      </w:r>
      <w:r w:rsidR="00CC1A8E">
        <w:rPr>
          <w:sz w:val="22"/>
        </w:rPr>
        <w:t xml:space="preserve">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C20A4" w14:paraId="79D2FA71" w14:textId="77777777" w:rsidTr="00F91A5C">
        <w:trPr>
          <w:cantSplit/>
        </w:trPr>
        <w:tc>
          <w:tcPr>
            <w:tcW w:w="10150" w:type="dxa"/>
          </w:tcPr>
          <w:p w14:paraId="09150128" w14:textId="77777777" w:rsidR="002C20A4" w:rsidRPr="00D26ED6" w:rsidRDefault="002C20A4" w:rsidP="00F91A5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5687">
              <w:rPr>
                <w:b/>
                <w:sz w:val="22"/>
                <w:szCs w:val="22"/>
              </w:rPr>
              <w:t xml:space="preserve">SoftFlow sp. z o.o. </w:t>
            </w:r>
          </w:p>
          <w:p w14:paraId="05DA0F3C" w14:textId="77777777" w:rsidR="002C20A4" w:rsidRPr="009F0E5C" w:rsidRDefault="002C20A4" w:rsidP="00F91A5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Chmielna 73</w:t>
            </w:r>
          </w:p>
          <w:p w14:paraId="19873103" w14:textId="77777777" w:rsidR="002C20A4" w:rsidRPr="009F0E5C" w:rsidRDefault="002C20A4" w:rsidP="00F91A5C">
            <w:pPr>
              <w:jc w:val="both"/>
              <w:rPr>
                <w:bCs/>
                <w:sz w:val="22"/>
                <w:szCs w:val="22"/>
              </w:rPr>
            </w:pPr>
            <w:r w:rsidRPr="00C05687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0</w:t>
            </w:r>
            <w:r w:rsidRPr="00C05687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801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5687">
              <w:rPr>
                <w:bCs/>
                <w:sz w:val="22"/>
                <w:szCs w:val="22"/>
              </w:rPr>
              <w:t>Warszawa</w:t>
            </w:r>
          </w:p>
          <w:p w14:paraId="72700D1D" w14:textId="77777777" w:rsidR="002C20A4" w:rsidRPr="00D26ED6" w:rsidRDefault="002C20A4" w:rsidP="00F91A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B4073F" w14:textId="2372B4B0" w:rsidR="002C20A4" w:rsidRPr="00D26ED6" w:rsidRDefault="002C20A4" w:rsidP="00F91A5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05687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C05687">
              <w:rPr>
                <w:sz w:val="22"/>
                <w:szCs w:val="22"/>
              </w:rPr>
              <w:t xml:space="preserve"> systemu serwerów kasetowych wraz z niezbędnym wyposażeniem na potrzeby WI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05687">
              <w:rPr>
                <w:b/>
                <w:sz w:val="22"/>
                <w:szCs w:val="22"/>
              </w:rPr>
              <w:t>343 746.87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886E383" w14:textId="77777777" w:rsidR="002C20A4" w:rsidRDefault="002C20A4" w:rsidP="00F91A5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2DDEC9CC" w14:textId="77777777" w:rsidR="002C20A4" w:rsidRPr="00756CDA" w:rsidRDefault="002C20A4" w:rsidP="002C20A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C20A4" w:rsidRPr="008567C7" w14:paraId="6BD5A060" w14:textId="77777777" w:rsidTr="00F91A5C">
        <w:trPr>
          <w:trHeight w:val="510"/>
        </w:trPr>
        <w:tc>
          <w:tcPr>
            <w:tcW w:w="709" w:type="dxa"/>
            <w:vAlign w:val="center"/>
          </w:tcPr>
          <w:p w14:paraId="56F05D9E" w14:textId="77777777" w:rsidR="002C20A4" w:rsidRPr="008567C7" w:rsidRDefault="002C20A4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E444D50" w14:textId="77777777" w:rsidR="002C20A4" w:rsidRPr="008567C7" w:rsidRDefault="002C20A4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D56EADF" w14:textId="77777777" w:rsidR="002C20A4" w:rsidRPr="008567C7" w:rsidRDefault="002C20A4" w:rsidP="00F91A5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568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A7D7409" w14:textId="77777777" w:rsidR="002C20A4" w:rsidRPr="008567C7" w:rsidRDefault="002C20A4" w:rsidP="00F91A5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5687">
              <w:rPr>
                <w:rFonts w:ascii="Times New Roman" w:hAnsi="Times New Roman" w:cs="Times New Roman"/>
                <w:bCs/>
                <w:sz w:val="18"/>
                <w:szCs w:val="18"/>
              </w:rPr>
              <w:t>Dodatkowe możliwości techniczne</w:t>
            </w:r>
          </w:p>
        </w:tc>
        <w:tc>
          <w:tcPr>
            <w:tcW w:w="1134" w:type="dxa"/>
            <w:vAlign w:val="center"/>
          </w:tcPr>
          <w:p w14:paraId="09D93D0A" w14:textId="77777777" w:rsidR="002C20A4" w:rsidRPr="008567C7" w:rsidRDefault="002C20A4" w:rsidP="00F91A5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E074BD9" w14:textId="77777777" w:rsidR="002C20A4" w:rsidRPr="008567C7" w:rsidRDefault="002C20A4" w:rsidP="00F91A5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8F5ABE9" w14:textId="77777777" w:rsidR="002C20A4" w:rsidRPr="008567C7" w:rsidRDefault="002C20A4" w:rsidP="00F91A5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3D0C8A8" w14:textId="77777777" w:rsidR="002C20A4" w:rsidRPr="008567C7" w:rsidRDefault="002C20A4" w:rsidP="00F91A5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BAECC05" w14:textId="77777777" w:rsidR="002C20A4" w:rsidRPr="008567C7" w:rsidRDefault="002C20A4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C20A4" w:rsidRPr="008567C7" w14:paraId="3069F511" w14:textId="77777777" w:rsidTr="00F91A5C">
        <w:tc>
          <w:tcPr>
            <w:tcW w:w="709" w:type="dxa"/>
            <w:vAlign w:val="center"/>
          </w:tcPr>
          <w:p w14:paraId="7D76646E" w14:textId="77777777" w:rsidR="002C20A4" w:rsidRPr="008567C7" w:rsidRDefault="002C20A4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68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1F7BCFB" w14:textId="1538A68A" w:rsidR="002C20A4" w:rsidRPr="002B6761" w:rsidRDefault="002C20A4" w:rsidP="00F91A5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5687">
              <w:rPr>
                <w:rFonts w:ascii="Times New Roman" w:hAnsi="Times New Roman" w:cs="Times New Roman"/>
                <w:b/>
                <w:sz w:val="18"/>
                <w:szCs w:val="18"/>
              </w:rPr>
              <w:t>SoftFlow sp. z o.o.</w:t>
            </w:r>
          </w:p>
          <w:p w14:paraId="5819CE1C" w14:textId="77777777" w:rsidR="002C20A4" w:rsidRPr="008567C7" w:rsidRDefault="002C20A4" w:rsidP="00F91A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Chmielna 73</w:t>
            </w:r>
          </w:p>
          <w:p w14:paraId="7104FBB5" w14:textId="77777777" w:rsidR="002C20A4" w:rsidRPr="001B7815" w:rsidRDefault="002C20A4" w:rsidP="00F91A5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5687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 w:rsidRPr="00C05687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80</w:t>
            </w:r>
            <w:r w:rsidRPr="00C0568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568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7395267" w14:textId="77777777" w:rsidR="002C20A4" w:rsidRPr="008567C7" w:rsidRDefault="002C20A4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68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D1B18CE" w14:textId="77777777" w:rsidR="002C20A4" w:rsidRPr="008567C7" w:rsidRDefault="002C20A4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68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3935314" w14:textId="77777777" w:rsidR="002C20A4" w:rsidRPr="008567C7" w:rsidRDefault="002C20A4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5E7019B" w14:textId="77777777" w:rsidR="002C20A4" w:rsidRPr="008567C7" w:rsidRDefault="002C20A4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A355AE4" w14:textId="77777777" w:rsidR="002C20A4" w:rsidRPr="008567C7" w:rsidRDefault="002C20A4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BECD6E2" w14:textId="77777777" w:rsidR="002C20A4" w:rsidRPr="008567C7" w:rsidRDefault="002C20A4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7FC9841" w14:textId="77777777" w:rsidR="002C20A4" w:rsidRPr="008567C7" w:rsidRDefault="002C20A4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68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BEB65F7" w14:textId="77777777" w:rsidR="002C20A4" w:rsidRDefault="002C20A4" w:rsidP="002C20A4">
      <w:pPr>
        <w:spacing w:before="120"/>
        <w:ind w:firstLine="709"/>
        <w:jc w:val="both"/>
        <w:rPr>
          <w:color w:val="000000"/>
        </w:rPr>
      </w:pPr>
    </w:p>
    <w:p w14:paraId="40B397F0" w14:textId="77777777" w:rsidR="002C20A4" w:rsidRPr="001B7815" w:rsidRDefault="002C20A4" w:rsidP="002C20A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44D8988C" w14:textId="77777777" w:rsidR="002C20A4" w:rsidRDefault="002C20A4" w:rsidP="002C20A4">
      <w:pPr>
        <w:spacing w:after="40" w:line="276" w:lineRule="auto"/>
        <w:jc w:val="both"/>
      </w:pPr>
      <w:r>
        <w:t>Informacja o terminie zawarcia umowy:</w:t>
      </w:r>
    </w:p>
    <w:p w14:paraId="4460FBD7" w14:textId="77777777" w:rsidR="002C20A4" w:rsidRPr="00F33C66" w:rsidRDefault="002C20A4" w:rsidP="002C20A4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>, zgodnie z art. 264 ust. 1 ustawy Pzp,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CE3F060" w14:textId="436692B7" w:rsidR="002C20A4" w:rsidRDefault="002C20A4" w:rsidP="002C20A4">
      <w:pPr>
        <w:spacing w:line="276" w:lineRule="auto"/>
        <w:jc w:val="both"/>
        <w:rPr>
          <w:bCs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P</w:t>
      </w:r>
      <w:r>
        <w:rPr>
          <w:sz w:val="22"/>
          <w:szCs w:val="22"/>
        </w:rPr>
        <w:t>zp</w:t>
      </w:r>
      <w:r w:rsidRPr="00F33C66">
        <w:rPr>
          <w:sz w:val="22"/>
          <w:szCs w:val="22"/>
        </w:rPr>
        <w:t>.</w:t>
      </w:r>
    </w:p>
    <w:bookmarkEnd w:id="0"/>
    <w:sectPr w:rsidR="002C20A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882277" w14:textId="77777777" w:rsidR="00E04AE7" w:rsidRDefault="00E04AE7">
      <w:r>
        <w:separator/>
      </w:r>
    </w:p>
  </w:endnote>
  <w:endnote w:type="continuationSeparator" w:id="0">
    <w:p w14:paraId="6430DAFC" w14:textId="77777777" w:rsidR="00E04AE7" w:rsidRDefault="00E04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BEC6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79AA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75354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892C7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9D45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CB911F" w14:textId="77777777" w:rsidR="00E04AE7" w:rsidRDefault="00E04AE7">
      <w:r>
        <w:separator/>
      </w:r>
    </w:p>
  </w:footnote>
  <w:footnote w:type="continuationSeparator" w:id="0">
    <w:p w14:paraId="519D624E" w14:textId="77777777" w:rsidR="00E04AE7" w:rsidRDefault="00E04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30B6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EFA8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5DEE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AE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C20A4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0399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7A8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04AE7"/>
    <w:rsid w:val="00E30B2D"/>
    <w:rsid w:val="00E62859"/>
    <w:rsid w:val="00E85D70"/>
    <w:rsid w:val="00F07E02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715DF"/>
  <w15:chartTrackingRefBased/>
  <w15:docId w15:val="{4092D253-4BC9-4BB3-8F2A-F4159A9D1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C20A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256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2024-10-25T07:42:00Z</dcterms:created>
  <dcterms:modified xsi:type="dcterms:W3CDTF">2024-10-25T07:44:00Z</dcterms:modified>
</cp:coreProperties>
</file>