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57307" w14:textId="77777777" w:rsidR="00FB7F50" w:rsidRPr="002245BE" w:rsidRDefault="002B176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176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176C">
        <w:rPr>
          <w:sz w:val="22"/>
          <w:szCs w:val="22"/>
        </w:rPr>
        <w:t>2024-10-25</w:t>
      </w:r>
    </w:p>
    <w:p w14:paraId="6E8A836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2E0A2B2" w14:textId="77777777" w:rsidR="002B176C" w:rsidRPr="002B176C" w:rsidRDefault="002B176C" w:rsidP="00FB7F50">
      <w:pPr>
        <w:spacing w:after="40"/>
        <w:rPr>
          <w:b/>
          <w:bCs/>
          <w:sz w:val="22"/>
          <w:szCs w:val="22"/>
        </w:rPr>
      </w:pPr>
      <w:r w:rsidRPr="002B176C">
        <w:rPr>
          <w:b/>
          <w:bCs/>
          <w:sz w:val="22"/>
          <w:szCs w:val="22"/>
        </w:rPr>
        <w:t>Akademia Górniczo - Hutnicza</w:t>
      </w:r>
    </w:p>
    <w:p w14:paraId="0ECE6633" w14:textId="77777777" w:rsidR="002B176C" w:rsidRPr="002B176C" w:rsidRDefault="002B176C" w:rsidP="00FB7F50">
      <w:pPr>
        <w:spacing w:after="40"/>
        <w:rPr>
          <w:b/>
          <w:bCs/>
          <w:sz w:val="22"/>
          <w:szCs w:val="22"/>
        </w:rPr>
      </w:pPr>
      <w:r w:rsidRPr="002B176C">
        <w:rPr>
          <w:b/>
          <w:bCs/>
          <w:sz w:val="22"/>
          <w:szCs w:val="22"/>
        </w:rPr>
        <w:t>im. Stanisława Staszica w Krakowie</w:t>
      </w:r>
    </w:p>
    <w:p w14:paraId="1F337CB5" w14:textId="77777777" w:rsidR="00FB7F50" w:rsidRPr="002245BE" w:rsidRDefault="002B176C" w:rsidP="00FB7F50">
      <w:pPr>
        <w:spacing w:after="40"/>
        <w:rPr>
          <w:b/>
          <w:bCs/>
          <w:sz w:val="22"/>
          <w:szCs w:val="22"/>
        </w:rPr>
      </w:pPr>
      <w:r w:rsidRPr="002B176C">
        <w:rPr>
          <w:b/>
          <w:bCs/>
          <w:sz w:val="22"/>
          <w:szCs w:val="22"/>
        </w:rPr>
        <w:t>Dział Zamówień Publicznych</w:t>
      </w:r>
    </w:p>
    <w:p w14:paraId="1543FEDA" w14:textId="77777777" w:rsidR="00FB7F50" w:rsidRPr="002245BE" w:rsidRDefault="002B176C" w:rsidP="00FB7F50">
      <w:pPr>
        <w:rPr>
          <w:sz w:val="22"/>
          <w:szCs w:val="22"/>
        </w:rPr>
      </w:pPr>
      <w:r w:rsidRPr="002B176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176C">
        <w:rPr>
          <w:sz w:val="22"/>
          <w:szCs w:val="22"/>
        </w:rPr>
        <w:t>30</w:t>
      </w:r>
    </w:p>
    <w:p w14:paraId="6C94B587" w14:textId="77777777" w:rsidR="00FB7F50" w:rsidRPr="002245BE" w:rsidRDefault="002B176C" w:rsidP="00FB7F50">
      <w:pPr>
        <w:rPr>
          <w:sz w:val="22"/>
          <w:szCs w:val="22"/>
        </w:rPr>
      </w:pPr>
      <w:r w:rsidRPr="002B176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176C">
        <w:rPr>
          <w:sz w:val="22"/>
          <w:szCs w:val="22"/>
        </w:rPr>
        <w:t>Kraków</w:t>
      </w:r>
    </w:p>
    <w:p w14:paraId="2004EF0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853E56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176C" w:rsidRPr="00607F9B" w14:paraId="4A019622" w14:textId="77777777" w:rsidTr="00F91A5C">
        <w:trPr>
          <w:trHeight w:val="638"/>
        </w:trPr>
        <w:tc>
          <w:tcPr>
            <w:tcW w:w="959" w:type="dxa"/>
            <w:shd w:val="clear" w:color="auto" w:fill="auto"/>
          </w:tcPr>
          <w:p w14:paraId="45943074" w14:textId="77777777" w:rsidR="002B176C" w:rsidRPr="00607F9B" w:rsidRDefault="002B176C" w:rsidP="00F91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113A72F" w14:textId="2EAB4606" w:rsidR="002B176C" w:rsidRPr="00607F9B" w:rsidRDefault="002B176C" w:rsidP="00F91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B176C">
              <w:rPr>
                <w:sz w:val="22"/>
                <w:szCs w:val="22"/>
              </w:rPr>
              <w:t>przetarg</w:t>
            </w:r>
            <w:r w:rsidR="005334A8">
              <w:rPr>
                <w:sz w:val="22"/>
                <w:szCs w:val="22"/>
              </w:rPr>
              <w:t>u</w:t>
            </w:r>
            <w:r w:rsidRPr="002B176C">
              <w:rPr>
                <w:sz w:val="22"/>
                <w:szCs w:val="22"/>
              </w:rPr>
              <w:t xml:space="preserve"> nieograniczon</w:t>
            </w:r>
            <w:r w:rsidR="005334A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176C">
              <w:rPr>
                <w:b/>
                <w:bCs/>
                <w:sz w:val="22"/>
                <w:szCs w:val="22"/>
              </w:rPr>
              <w:t>Dostawa 1 szt. laptopa do prac badawczych na potrzeby WI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176C">
              <w:rPr>
                <w:b/>
                <w:sz w:val="22"/>
                <w:szCs w:val="22"/>
              </w:rPr>
              <w:t>DE-dzp.272-480/24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9E96AF2" w14:textId="0E593D7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r w:rsidR="005334A8">
        <w:rPr>
          <w:sz w:val="22"/>
        </w:rPr>
        <w:t>j.t.</w:t>
      </w:r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176C" w14:paraId="1725D565" w14:textId="77777777" w:rsidTr="00F91A5C">
        <w:trPr>
          <w:cantSplit/>
        </w:trPr>
        <w:tc>
          <w:tcPr>
            <w:tcW w:w="10150" w:type="dxa"/>
          </w:tcPr>
          <w:p w14:paraId="4AB8A286" w14:textId="77777777" w:rsidR="002B176C" w:rsidRPr="00D26ED6" w:rsidRDefault="002B176C" w:rsidP="00F91A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176C">
              <w:rPr>
                <w:b/>
                <w:sz w:val="22"/>
                <w:szCs w:val="22"/>
              </w:rPr>
              <w:t>PROGRESS Systemy Komputerowe Sp. z o.o.</w:t>
            </w:r>
          </w:p>
          <w:p w14:paraId="283FDC00" w14:textId="77777777" w:rsidR="002B176C" w:rsidRPr="009F0E5C" w:rsidRDefault="002B176C" w:rsidP="00F91A5C">
            <w:pPr>
              <w:jc w:val="both"/>
              <w:rPr>
                <w:bCs/>
                <w:sz w:val="22"/>
                <w:szCs w:val="22"/>
              </w:rPr>
            </w:pPr>
            <w:r w:rsidRPr="002B176C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176C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E7C65D" w14:textId="77777777" w:rsidR="002B176C" w:rsidRPr="009F0E5C" w:rsidRDefault="002B176C" w:rsidP="00F91A5C">
            <w:pPr>
              <w:jc w:val="both"/>
              <w:rPr>
                <w:bCs/>
                <w:sz w:val="22"/>
                <w:szCs w:val="22"/>
              </w:rPr>
            </w:pPr>
            <w:r w:rsidRPr="002B176C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176C">
              <w:rPr>
                <w:bCs/>
                <w:sz w:val="22"/>
                <w:szCs w:val="22"/>
              </w:rPr>
              <w:t>Kraków</w:t>
            </w:r>
          </w:p>
          <w:p w14:paraId="3AB1B9DF" w14:textId="77777777" w:rsidR="002B176C" w:rsidRPr="00D26ED6" w:rsidRDefault="002B176C" w:rsidP="00F91A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3482EB" w14:textId="301D301D" w:rsidR="002B176C" w:rsidRDefault="002B176C" w:rsidP="00F91A5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B176C">
              <w:rPr>
                <w:sz w:val="22"/>
                <w:szCs w:val="22"/>
              </w:rPr>
              <w:t>Dostaw</w:t>
            </w:r>
            <w:r w:rsidR="005334A8">
              <w:rPr>
                <w:sz w:val="22"/>
                <w:szCs w:val="22"/>
              </w:rPr>
              <w:t>ę</w:t>
            </w:r>
            <w:r w:rsidRPr="002B176C">
              <w:rPr>
                <w:sz w:val="22"/>
                <w:szCs w:val="22"/>
              </w:rPr>
              <w:t xml:space="preserve"> 1 szt. laptopa do prac badawczych na potrzeby WI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C8F4238" w14:textId="77777777" w:rsidR="002B176C" w:rsidRPr="00D26ED6" w:rsidRDefault="002B176C" w:rsidP="00F91A5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176C">
              <w:rPr>
                <w:b/>
                <w:sz w:val="22"/>
                <w:szCs w:val="22"/>
              </w:rPr>
              <w:t>17 589.00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EEC37D0" w14:textId="77777777" w:rsidR="002B176C" w:rsidRDefault="002B176C" w:rsidP="00F91A5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1784B5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2CC432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EEE7B8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E04E13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C412DFC" w14:textId="77777777" w:rsidR="002B6761" w:rsidRPr="008567C7" w:rsidRDefault="002B17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B8DF410" w14:textId="77777777" w:rsidR="002B6761" w:rsidRPr="008567C7" w:rsidRDefault="002B17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FD8E9A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F8844F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CBAD4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C2361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6A1A88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B176C" w:rsidRPr="008567C7" w14:paraId="74D8D3C1" w14:textId="77777777" w:rsidTr="00F91A5C">
        <w:tc>
          <w:tcPr>
            <w:tcW w:w="709" w:type="dxa"/>
            <w:vAlign w:val="center"/>
          </w:tcPr>
          <w:p w14:paraId="5137FFE9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C616CF3" w14:textId="77777777" w:rsidR="002B176C" w:rsidRPr="002B6761" w:rsidRDefault="002B176C" w:rsidP="00F91A5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709DA846" w14:textId="77777777" w:rsidR="002B176C" w:rsidRPr="008567C7" w:rsidRDefault="002B176C" w:rsidP="00F91A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4D8B53" w14:textId="77777777" w:rsidR="002B176C" w:rsidRPr="001B7815" w:rsidRDefault="002B176C" w:rsidP="00F91A5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8E6DFC6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C2362B4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48E80F0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F5403F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AE6830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DDFAEDC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9441B51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B176C" w:rsidRPr="008567C7" w14:paraId="3D595DBC" w14:textId="77777777" w:rsidTr="00F91A5C">
        <w:tc>
          <w:tcPr>
            <w:tcW w:w="709" w:type="dxa"/>
            <w:vAlign w:val="center"/>
          </w:tcPr>
          <w:p w14:paraId="3D409171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1187F7A" w14:textId="77777777" w:rsidR="002B176C" w:rsidRPr="002B6761" w:rsidRDefault="002B176C" w:rsidP="00F91A5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53DF6CF2" w14:textId="77777777" w:rsidR="002B176C" w:rsidRPr="008567C7" w:rsidRDefault="002B176C" w:rsidP="00F91A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D63630B" w14:textId="77777777" w:rsidR="002B176C" w:rsidRPr="001B7815" w:rsidRDefault="002B176C" w:rsidP="00F91A5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176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8DB82C0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sz w:val="18"/>
                <w:szCs w:val="18"/>
              </w:rPr>
              <w:t xml:space="preserve">  57,39</w:t>
            </w:r>
          </w:p>
        </w:tc>
        <w:tc>
          <w:tcPr>
            <w:tcW w:w="1134" w:type="dxa"/>
            <w:vAlign w:val="center"/>
          </w:tcPr>
          <w:p w14:paraId="0833CCDB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6469D83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E158E06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BF63114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EC5AF3E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0E0DBB4" w14:textId="77777777" w:rsidR="002B176C" w:rsidRPr="008567C7" w:rsidRDefault="002B176C" w:rsidP="00F91A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176C">
              <w:rPr>
                <w:rFonts w:ascii="Times New Roman" w:hAnsi="Times New Roman" w:cs="Times New Roman"/>
                <w:sz w:val="18"/>
                <w:szCs w:val="18"/>
              </w:rPr>
              <w:t xml:space="preserve">  97,39</w:t>
            </w:r>
          </w:p>
        </w:tc>
      </w:tr>
    </w:tbl>
    <w:p w14:paraId="286DCAD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70C6AC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1020BA4" w14:textId="77777777" w:rsidR="00982728" w:rsidRPr="001B7815" w:rsidRDefault="00982728" w:rsidP="0098272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76858537" w14:textId="77777777" w:rsidR="00982728" w:rsidRDefault="00982728" w:rsidP="00982728">
      <w:pPr>
        <w:spacing w:after="40" w:line="276" w:lineRule="auto"/>
        <w:jc w:val="both"/>
      </w:pPr>
      <w:r>
        <w:t>Informacja o terminie zawarcia umowy:</w:t>
      </w:r>
    </w:p>
    <w:p w14:paraId="7B548BE2" w14:textId="77777777" w:rsidR="00982728" w:rsidRPr="00F33C66" w:rsidRDefault="00982728" w:rsidP="0098272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268729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62F227" w14:textId="77777777" w:rsidR="003E4919" w:rsidRDefault="003E4919">
      <w:r>
        <w:separator/>
      </w:r>
    </w:p>
  </w:endnote>
  <w:endnote w:type="continuationSeparator" w:id="0">
    <w:p w14:paraId="4B505966" w14:textId="77777777" w:rsidR="003E4919" w:rsidRDefault="003E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D0C1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58BE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615BE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4628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4AEC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83EFA5" w14:textId="77777777" w:rsidR="003E4919" w:rsidRDefault="003E4919">
      <w:r>
        <w:separator/>
      </w:r>
    </w:p>
  </w:footnote>
  <w:footnote w:type="continuationSeparator" w:id="0">
    <w:p w14:paraId="310BDF92" w14:textId="77777777" w:rsidR="003E4919" w:rsidRDefault="003E4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93FD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C2A3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01AC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919"/>
    <w:rsid w:val="00005838"/>
    <w:rsid w:val="00022322"/>
    <w:rsid w:val="00042497"/>
    <w:rsid w:val="000C1E6F"/>
    <w:rsid w:val="000E4E56"/>
    <w:rsid w:val="001A1468"/>
    <w:rsid w:val="001B7815"/>
    <w:rsid w:val="001C31ED"/>
    <w:rsid w:val="002B176C"/>
    <w:rsid w:val="002B1E4F"/>
    <w:rsid w:val="002B6761"/>
    <w:rsid w:val="003445A0"/>
    <w:rsid w:val="003A0AFC"/>
    <w:rsid w:val="003D611C"/>
    <w:rsid w:val="003E4919"/>
    <w:rsid w:val="003E6BED"/>
    <w:rsid w:val="00431C0B"/>
    <w:rsid w:val="00437CAD"/>
    <w:rsid w:val="004657DA"/>
    <w:rsid w:val="004B2665"/>
    <w:rsid w:val="004C3459"/>
    <w:rsid w:val="004E324A"/>
    <w:rsid w:val="004E7234"/>
    <w:rsid w:val="005334A8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2728"/>
    <w:rsid w:val="009C7A8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7D4502"/>
  <w15:chartTrackingRefBased/>
  <w15:docId w15:val="{E6DF87F8-08D7-4956-8665-41F9C269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2024-10-25T07:35:00Z</cp:lastPrinted>
  <dcterms:created xsi:type="dcterms:W3CDTF">2024-10-25T07:35:00Z</dcterms:created>
  <dcterms:modified xsi:type="dcterms:W3CDTF">2024-10-25T07:35:00Z</dcterms:modified>
</cp:coreProperties>
</file>