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0AD9F" w14:textId="77777777" w:rsidR="00CF7835" w:rsidRPr="009432A1" w:rsidRDefault="009678F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678F1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678F1">
        <w:rPr>
          <w:rFonts w:ascii="Arial" w:hAnsi="Arial" w:cs="Arial"/>
          <w:sz w:val="24"/>
          <w:szCs w:val="24"/>
        </w:rPr>
        <w:t>2024-10-25</w:t>
      </w:r>
    </w:p>
    <w:p w14:paraId="6DF17D9B" w14:textId="77777777" w:rsidR="00CF7835" w:rsidRPr="009432A1" w:rsidRDefault="009678F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78F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46CA322" w14:textId="77777777" w:rsidR="00CF7835" w:rsidRPr="009432A1" w:rsidRDefault="009678F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678F1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678F1">
        <w:rPr>
          <w:rFonts w:ascii="Arial" w:hAnsi="Arial" w:cs="Arial"/>
          <w:sz w:val="24"/>
          <w:szCs w:val="24"/>
        </w:rPr>
        <w:t>4</w:t>
      </w:r>
    </w:p>
    <w:p w14:paraId="36BB4B0F" w14:textId="77777777" w:rsidR="00CF7835" w:rsidRPr="009432A1" w:rsidRDefault="009678F1" w:rsidP="00CF7835">
      <w:pPr>
        <w:rPr>
          <w:rFonts w:ascii="Arial" w:hAnsi="Arial" w:cs="Arial"/>
          <w:sz w:val="24"/>
          <w:szCs w:val="24"/>
        </w:rPr>
      </w:pPr>
      <w:r w:rsidRPr="009678F1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678F1">
        <w:rPr>
          <w:rFonts w:ascii="Arial" w:hAnsi="Arial" w:cs="Arial"/>
          <w:sz w:val="24"/>
          <w:szCs w:val="24"/>
        </w:rPr>
        <w:t>Kolbuszowa</w:t>
      </w:r>
    </w:p>
    <w:p w14:paraId="4A3B540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1307ED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274FE97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3ED35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FBD3514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8AA23D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AE6907C" w14:textId="77777777" w:rsidTr="000C1C6D">
        <w:tc>
          <w:tcPr>
            <w:tcW w:w="2269" w:type="dxa"/>
            <w:shd w:val="clear" w:color="auto" w:fill="auto"/>
          </w:tcPr>
          <w:p w14:paraId="122DFEAC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8FC0DD" w14:textId="77777777" w:rsidR="00CF7835" w:rsidRPr="004E4B64" w:rsidRDefault="009678F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78F1">
              <w:rPr>
                <w:rFonts w:ascii="Arial" w:hAnsi="Arial" w:cs="Arial"/>
                <w:bCs/>
                <w:sz w:val="24"/>
                <w:szCs w:val="24"/>
              </w:rPr>
              <w:t>Dostawa różnych produktów spożywczych- nabiał - powtórzenie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78F1" w:rsidRPr="004E4B64" w14:paraId="1E38F8D6" w14:textId="77777777" w:rsidTr="005740D1">
        <w:tc>
          <w:tcPr>
            <w:tcW w:w="2269" w:type="dxa"/>
            <w:shd w:val="clear" w:color="auto" w:fill="auto"/>
          </w:tcPr>
          <w:p w14:paraId="2A41D9B6" w14:textId="77777777" w:rsidR="009678F1" w:rsidRPr="004E4B64" w:rsidRDefault="009678F1" w:rsidP="005740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49EDEA" w14:textId="77777777" w:rsidR="009678F1" w:rsidRPr="004E4B64" w:rsidRDefault="009678F1" w:rsidP="005740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78F1">
              <w:rPr>
                <w:rFonts w:ascii="Arial" w:hAnsi="Arial" w:cs="Arial"/>
                <w:bCs/>
                <w:sz w:val="24"/>
                <w:szCs w:val="24"/>
              </w:rPr>
              <w:t>Eap-2412/19/24/M</w:t>
            </w:r>
          </w:p>
        </w:tc>
      </w:tr>
    </w:tbl>
    <w:p w14:paraId="0AAEE08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678F1" w:rsidRPr="009678F1">
        <w:rPr>
          <w:rFonts w:ascii="Arial" w:hAnsi="Arial" w:cs="Arial"/>
          <w:sz w:val="24"/>
          <w:szCs w:val="24"/>
        </w:rPr>
        <w:t>(</w:t>
      </w:r>
      <w:proofErr w:type="spellStart"/>
      <w:r w:rsidR="009678F1" w:rsidRPr="009678F1">
        <w:rPr>
          <w:rFonts w:ascii="Arial" w:hAnsi="Arial" w:cs="Arial"/>
          <w:sz w:val="24"/>
          <w:szCs w:val="24"/>
        </w:rPr>
        <w:t>t.j</w:t>
      </w:r>
      <w:proofErr w:type="spellEnd"/>
      <w:r w:rsidR="009678F1" w:rsidRPr="009678F1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1E7F953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678F1" w:rsidRPr="009678F1">
        <w:rPr>
          <w:rFonts w:ascii="Arial" w:hAnsi="Arial" w:cs="Arial"/>
          <w:sz w:val="24"/>
          <w:szCs w:val="24"/>
        </w:rPr>
        <w:t>25/10/2024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678F1" w:rsidRPr="009678F1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FA0AB7F" w14:textId="77777777" w:rsidTr="000C1C6D">
        <w:tc>
          <w:tcPr>
            <w:tcW w:w="1276" w:type="dxa"/>
            <w:shd w:val="clear" w:color="auto" w:fill="F2F2F2"/>
            <w:vAlign w:val="center"/>
          </w:tcPr>
          <w:p w14:paraId="6B54C908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EB116B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AC0559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678F1" w:rsidRPr="00355C9D" w14:paraId="1862A189" w14:textId="77777777" w:rsidTr="005740D1">
        <w:tc>
          <w:tcPr>
            <w:tcW w:w="1276" w:type="dxa"/>
            <w:shd w:val="clear" w:color="auto" w:fill="auto"/>
            <w:vAlign w:val="center"/>
          </w:tcPr>
          <w:p w14:paraId="71DFE39A" w14:textId="77777777" w:rsidR="009678F1" w:rsidRPr="00CF7835" w:rsidRDefault="009678F1" w:rsidP="005740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52B7B30" w14:textId="77777777" w:rsidR="009678F1" w:rsidRPr="00CF7835" w:rsidRDefault="009678F1" w:rsidP="005740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6021BE2C" w14:textId="77777777" w:rsidR="009678F1" w:rsidRPr="00CF7835" w:rsidRDefault="009678F1" w:rsidP="005740D1">
            <w:pPr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Ludowa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78F1">
              <w:rPr>
                <w:rFonts w:ascii="Arial" w:hAnsi="Arial" w:cs="Arial"/>
                <w:sz w:val="24"/>
                <w:szCs w:val="24"/>
              </w:rPr>
              <w:t>122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8980BE" w14:textId="77777777" w:rsidR="009678F1" w:rsidRPr="00CF7835" w:rsidRDefault="009678F1" w:rsidP="005740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18-200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78F1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CBBEE" w14:textId="77777777" w:rsidR="009678F1" w:rsidRPr="00CF7835" w:rsidRDefault="009678F1" w:rsidP="005740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167 260.72 zł</w:t>
            </w:r>
          </w:p>
        </w:tc>
      </w:tr>
      <w:tr w:rsidR="009678F1" w:rsidRPr="00355C9D" w14:paraId="616963F4" w14:textId="77777777" w:rsidTr="005740D1">
        <w:tc>
          <w:tcPr>
            <w:tcW w:w="1276" w:type="dxa"/>
            <w:shd w:val="clear" w:color="auto" w:fill="auto"/>
            <w:vAlign w:val="center"/>
          </w:tcPr>
          <w:p w14:paraId="1ADBB2DA" w14:textId="77777777" w:rsidR="009678F1" w:rsidRPr="00CF7835" w:rsidRDefault="009678F1" w:rsidP="005740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96923DE" w14:textId="77777777" w:rsidR="009678F1" w:rsidRPr="00CF7835" w:rsidRDefault="009678F1" w:rsidP="005740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9678F1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9678F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191F136" w14:textId="77777777" w:rsidR="009678F1" w:rsidRPr="00CF7835" w:rsidRDefault="009678F1" w:rsidP="005740D1">
            <w:pPr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Staniewicka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78F1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DF7E4E" w14:textId="77777777" w:rsidR="009678F1" w:rsidRPr="00CF7835" w:rsidRDefault="009678F1" w:rsidP="005740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03-310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78F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FD6070" w14:textId="77777777" w:rsidR="009678F1" w:rsidRPr="00CF7835" w:rsidRDefault="009678F1" w:rsidP="005740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78F1">
              <w:rPr>
                <w:rFonts w:ascii="Arial" w:hAnsi="Arial" w:cs="Arial"/>
                <w:sz w:val="24"/>
                <w:szCs w:val="24"/>
              </w:rPr>
              <w:t>239 840.81 zł</w:t>
            </w:r>
          </w:p>
        </w:tc>
      </w:tr>
    </w:tbl>
    <w:p w14:paraId="232C7B7B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C89F07A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2DB6D82" w14:textId="77777777" w:rsidR="00A80738" w:rsidRPr="00355C9D" w:rsidRDefault="00A80738" w:rsidP="00DD03B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704F15D" w14:textId="6B0584A9" w:rsidR="00C236D3" w:rsidRDefault="00DD03B1" w:rsidP="00DD03B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DBF3F6E" w14:textId="731EED2D" w:rsidR="00DD03B1" w:rsidRDefault="00DD03B1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DD03B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2B959" w14:textId="77777777" w:rsidR="0081619F" w:rsidRDefault="0081619F">
      <w:r>
        <w:separator/>
      </w:r>
    </w:p>
  </w:endnote>
  <w:endnote w:type="continuationSeparator" w:id="0">
    <w:p w14:paraId="2B200D6A" w14:textId="77777777" w:rsidR="0081619F" w:rsidRDefault="0081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9A6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DEF2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A84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1A16DE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171E8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6FA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BA04CB" w14:textId="77777777" w:rsidR="009F189D" w:rsidRDefault="009F189D">
    <w:pPr>
      <w:pStyle w:val="Stopka"/>
      <w:tabs>
        <w:tab w:val="clear" w:pos="4536"/>
      </w:tabs>
      <w:jc w:val="center"/>
    </w:pPr>
  </w:p>
  <w:p w14:paraId="7656C0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268C6" w14:textId="77777777" w:rsidR="0081619F" w:rsidRDefault="0081619F">
      <w:r>
        <w:separator/>
      </w:r>
    </w:p>
  </w:footnote>
  <w:footnote w:type="continuationSeparator" w:id="0">
    <w:p w14:paraId="31A22CE5" w14:textId="77777777" w:rsidR="0081619F" w:rsidRDefault="00816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D6069" w14:textId="77777777" w:rsidR="009678F1" w:rsidRDefault="00967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59A4" w14:textId="77777777" w:rsidR="009678F1" w:rsidRDefault="00967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E984" w14:textId="77777777" w:rsidR="009678F1" w:rsidRDefault="00967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19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619F"/>
    <w:rsid w:val="00843263"/>
    <w:rsid w:val="00861E75"/>
    <w:rsid w:val="008A26A5"/>
    <w:rsid w:val="008F318B"/>
    <w:rsid w:val="00960CEB"/>
    <w:rsid w:val="009678F1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03B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D06F75"/>
  <w15:chartTrackingRefBased/>
  <w15:docId w15:val="{1D6CDE1F-9734-4378-87E7-64BC68B8D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2024-10-25T07:47:00Z</dcterms:created>
  <dcterms:modified xsi:type="dcterms:W3CDTF">2024-10-25T07:47:00Z</dcterms:modified>
</cp:coreProperties>
</file>