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11EB7F5" w14:textId="77777777" w:rsidR="00BB0286" w:rsidRPr="00BB0286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0283EC9A" w14:textId="77777777" w:rsidR="00BB0286" w:rsidRPr="00BB0286" w:rsidRDefault="00BB0286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2107EBD" w14:textId="246AF0D1" w:rsidR="008D2AB8" w:rsidRPr="000146DF" w:rsidRDefault="00826D93" w:rsidP="00BB028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70C57">
        <w:rPr>
          <w:rFonts w:ascii="Verdana" w:hAnsi="Verdana"/>
          <w:b/>
          <w:bCs/>
          <w:sz w:val="18"/>
          <w:szCs w:val="18"/>
        </w:rPr>
        <w:t>dostawa materiał</w:t>
      </w:r>
      <w:r>
        <w:rPr>
          <w:rFonts w:ascii="Verdana" w:hAnsi="Verdana"/>
          <w:b/>
          <w:bCs/>
          <w:sz w:val="18"/>
          <w:szCs w:val="18"/>
        </w:rPr>
        <w:t>ów</w:t>
      </w:r>
      <w:r w:rsidRPr="00270C57">
        <w:rPr>
          <w:rFonts w:ascii="Verdana" w:hAnsi="Verdana"/>
          <w:b/>
          <w:bCs/>
          <w:sz w:val="18"/>
          <w:szCs w:val="18"/>
        </w:rPr>
        <w:t xml:space="preserve"> eksploatacyj</w:t>
      </w:r>
      <w:r>
        <w:rPr>
          <w:rFonts w:ascii="Verdana" w:hAnsi="Verdana"/>
          <w:b/>
          <w:bCs/>
          <w:sz w:val="18"/>
          <w:szCs w:val="18"/>
        </w:rPr>
        <w:t>nych</w:t>
      </w:r>
      <w:r w:rsidRPr="00270C57">
        <w:rPr>
          <w:rFonts w:ascii="Verdana" w:hAnsi="Verdana"/>
          <w:b/>
          <w:bCs/>
          <w:sz w:val="18"/>
          <w:szCs w:val="18"/>
        </w:rPr>
        <w:t xml:space="preserve"> do druk</w:t>
      </w:r>
      <w:r>
        <w:rPr>
          <w:rFonts w:ascii="Verdana" w:hAnsi="Verdana"/>
          <w:b/>
          <w:bCs/>
          <w:sz w:val="18"/>
          <w:szCs w:val="18"/>
        </w:rPr>
        <w:t>u</w:t>
      </w:r>
      <w:r w:rsidRPr="00270C57">
        <w:rPr>
          <w:rFonts w:ascii="Verdana" w:hAnsi="Verdana"/>
          <w:b/>
          <w:bCs/>
          <w:sz w:val="18"/>
          <w:szCs w:val="18"/>
        </w:rPr>
        <w:t xml:space="preserve"> 3D </w:t>
      </w:r>
      <w:r>
        <w:rPr>
          <w:rFonts w:ascii="Verdana" w:hAnsi="Verdana"/>
          <w:b/>
          <w:bCs/>
          <w:sz w:val="18"/>
          <w:szCs w:val="18"/>
        </w:rPr>
        <w:t>–</w:t>
      </w:r>
      <w:r w:rsidRPr="00270C57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w technologii FDM dla </w:t>
      </w:r>
      <w:r w:rsidR="006254C1">
        <w:rPr>
          <w:rFonts w:ascii="Verdana" w:hAnsi="Verdana"/>
          <w:b/>
          <w:bCs/>
          <w:sz w:val="18"/>
          <w:szCs w:val="18"/>
        </w:rPr>
        <w:t>C</w:t>
      </w:r>
      <w:r>
        <w:rPr>
          <w:rFonts w:ascii="Verdana" w:hAnsi="Verdana"/>
          <w:b/>
          <w:bCs/>
          <w:sz w:val="18"/>
          <w:szCs w:val="18"/>
        </w:rPr>
        <w:t xml:space="preserve">SS - </w:t>
      </w:r>
      <w:r w:rsidRPr="00270C57">
        <w:rPr>
          <w:rFonts w:ascii="Verdana" w:hAnsi="Verdana"/>
          <w:b/>
          <w:bCs/>
          <w:sz w:val="18"/>
          <w:szCs w:val="18"/>
        </w:rPr>
        <w:t>DE-dzp.272-</w:t>
      </w:r>
      <w:r>
        <w:rPr>
          <w:rFonts w:ascii="Verdana" w:hAnsi="Verdana"/>
          <w:b/>
          <w:bCs/>
          <w:sz w:val="18"/>
          <w:szCs w:val="18"/>
        </w:rPr>
        <w:t>596</w:t>
      </w:r>
      <w:r w:rsidRPr="00270C57">
        <w:rPr>
          <w:rFonts w:ascii="Verdana" w:hAnsi="Verdana"/>
          <w:b/>
          <w:bCs/>
          <w:sz w:val="18"/>
          <w:szCs w:val="18"/>
        </w:rPr>
        <w:t>/24</w:t>
      </w:r>
      <w:r>
        <w:rPr>
          <w:rFonts w:ascii="Verdana" w:hAnsi="Verdana"/>
          <w:b/>
          <w:bCs/>
          <w:sz w:val="18"/>
          <w:szCs w:val="18"/>
        </w:rPr>
        <w:t xml:space="preserve">, </w:t>
      </w:r>
      <w:r w:rsidR="008D2AB8"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0EBD72B" w14:textId="42F2F5E5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0146DF" w14:paraId="05710E8F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BADA1" w14:textId="4C5A3A5C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0D6F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274E8D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5C28C" w14:textId="171A644B" w:rsidR="001450DD" w:rsidRPr="00806F6D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D5360B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187453F" w14:textId="44BF8129" w:rsidR="00BA38D9" w:rsidRPr="00806F6D" w:rsidRDefault="00826D93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szpul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86877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C6A42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1953554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B98B3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78E0C47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2F79E65F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87978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6CD587B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1EC84E50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0146DF" w14:paraId="65BE9BAA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83FF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CAD38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1B1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B62FD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651E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0DB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54674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0AFDF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65E13270" w14:textId="77777777" w:rsidTr="00AD237E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6B0E8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A08D" w14:textId="33F52727" w:rsidR="00BA38D9" w:rsidRPr="00806F6D" w:rsidRDefault="00413A43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biały</w:t>
            </w:r>
            <w:r w:rsidR="009755A0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D1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750" w14:textId="53719C15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1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3E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35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47930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65A3216" w14:textId="77777777" w:rsidTr="00826D93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8CEEE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0A5F" w14:textId="10E1DA13" w:rsidR="00BA38D9" w:rsidRPr="00806F6D" w:rsidRDefault="00413A43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Filament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Kolor czarny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8B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E9885B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EFD" w14:textId="487DB608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68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AD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0BA8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4FF44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30E028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EFFD4" w14:textId="3C7DB75C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4021" w14:textId="310E30E9" w:rsidR="00BA38D9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czerwony</w:t>
            </w:r>
            <w:r w:rsidR="00BF6A81"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33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6D56" w14:textId="7F370EC3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85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5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191D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4834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B74ADF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C9136" w14:textId="3DF01964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9C7" w14:textId="1290FD84" w:rsidR="00BA38D9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 xml:space="preserve">Kolor niebieski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B1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EAD" w14:textId="7B35AF66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D3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BCB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C284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2BC7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55BBEB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879A" w14:textId="3F0AEA6B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F9E8" w14:textId="379251FE" w:rsidR="00BA38D9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granatowy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6C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C0D" w14:textId="5596CADF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D29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85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7CEA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0E63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145473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72B20D" w14:textId="20CFE39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507" w14:textId="52DC7A39" w:rsidR="00BA38D9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zielony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985" w14:textId="194C918D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BCF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DE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83503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A8F82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BF75AD9" w14:textId="77777777" w:rsidTr="00AD237E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FD60F" w14:textId="625ACDBA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04EC" w14:textId="59C5A75D" w:rsidR="00BA38D9" w:rsidRPr="00806F6D" w:rsidRDefault="00413A43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ciemno-zielony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4CD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1F63" w14:textId="6F32A56A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B8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FE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8A66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4B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C26F3F1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59A8ED" w14:textId="50934969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617" w14:textId="654C0E36" w:rsidR="00BA38D9" w:rsidRPr="00806F6D" w:rsidRDefault="00413A43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 xml:space="preserve">Kolor żółty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999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A18" w14:textId="63C9C863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B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C6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D1A0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B7C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6A06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3768C" w14:textId="3D74301D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8020" w14:textId="5DF3D2BD" w:rsidR="009755A0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fioletowy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5F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E39" w14:textId="66E8377F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F3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1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7FA0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F44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20361D2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73080" w14:textId="557E6DE6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58B9" w14:textId="703F6AC0" w:rsidR="00BA38D9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 xml:space="preserve">Kolor pomarańczowy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69D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1D4" w14:textId="49E1A065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3E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772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C431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02C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6C8772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3867D" w14:textId="65E984FC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1BC3" w14:textId="517A5B68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różowy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E41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DBF" w14:textId="7A95E2AF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0F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A7D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87B8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9081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B4B2BD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1D51DA" w14:textId="6BCF18A1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D09D" w14:textId="38847C13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beżowy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0E9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FB3" w14:textId="7712245F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43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509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DAD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0A0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3900EBE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679CE" w14:textId="3DC40724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D9BC" w14:textId="502837CF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koralowy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CB8E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BA49" w14:textId="2F2456F0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91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B12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22E6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A95C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6F279A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68B01" w14:textId="14DFE7A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7A1B" w14:textId="07599451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miętowy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485C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B022" w14:textId="2027F7F3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09D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DF0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ED228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51A9F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66E5560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F55B4" w14:textId="1D35BD0B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99DA" w14:textId="0D2231BB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 xml:space="preserve">Kolor tęczowy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3AA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04D6" w14:textId="385FF90C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511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E1C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1FC50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D6EA4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403219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7750BF" w14:textId="33F177D5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6CE7" w14:textId="53C690DC" w:rsidR="00B563CB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trzy równoległe barwy w jednej nitce filamentu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B8A1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C2BD" w14:textId="54E21E0B" w:rsidR="00B563CB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CD16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ABB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18CE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6882E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26D93" w:rsidRPr="000146DF" w14:paraId="3BB60313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FF9FD7" w14:textId="5AEACBB4" w:rsidR="00826D93" w:rsidRPr="000146DF" w:rsidRDefault="00826D93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AE0E" w14:textId="2B58FF53" w:rsidR="00826D93" w:rsidRPr="00806F6D" w:rsidRDefault="00413A43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 PLA 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Kolor dwa równole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g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</w:rPr>
              <w:t>łe barwy w jednej nitce filamentu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CB4" w14:textId="77777777" w:rsidR="00826D93" w:rsidRPr="000146DF" w:rsidRDefault="00826D93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BBB4" w14:textId="50A0BFB3" w:rsidR="00826D93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BAF6" w14:textId="77777777" w:rsidR="00826D93" w:rsidRPr="000146DF" w:rsidRDefault="00826D93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4FA7" w14:textId="77777777" w:rsidR="00826D93" w:rsidRPr="000146DF" w:rsidRDefault="00826D93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E07CCE" w14:textId="77777777" w:rsidR="00826D93" w:rsidRPr="000146DF" w:rsidRDefault="00826D93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20BB16" w14:textId="77777777" w:rsidR="00826D93" w:rsidRPr="000146DF" w:rsidRDefault="00826D93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F086A8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4052F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BC2A9E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22C2804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C1C39B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35AF32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32E9FB1" w14:textId="510A8A56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38BBDB85" w14:textId="4D713C29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5B4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784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13434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522ACD" w14:textId="4DF1C6FD" w:rsidR="00285531" w:rsidRPr="000146DF" w:rsidRDefault="0028553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5EBFD08D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3F9C031A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 xml:space="preserve">dni </w:t>
      </w:r>
      <w:r w:rsidR="00DC3F96">
        <w:rPr>
          <w:rFonts w:ascii="Verdana" w:hAnsi="Verdana"/>
          <w:b/>
          <w:sz w:val="18"/>
          <w:szCs w:val="18"/>
        </w:rPr>
        <w:t xml:space="preserve">roboczych </w:t>
      </w:r>
      <w:r w:rsidR="005667D2" w:rsidRPr="000146DF">
        <w:rPr>
          <w:rFonts w:ascii="Verdana" w:hAnsi="Verdana"/>
          <w:b/>
          <w:sz w:val="18"/>
          <w:szCs w:val="18"/>
        </w:rPr>
        <w:t>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130DE905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DF4A0E7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6E61B3D" w14:textId="77777777" w:rsidR="00DC3F96" w:rsidRPr="000146DF" w:rsidRDefault="00DC3F96" w:rsidP="00DC3F96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415CD355" w14:textId="77777777" w:rsidR="00DC3F96" w:rsidRPr="00DC3F96" w:rsidRDefault="00DC3F96" w:rsidP="00DC3F9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DC3F9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DC3F9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DC3F9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DC3F9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DC3F9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DC3F9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DC3F9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C3F9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1025991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38510" w14:textId="77777777" w:rsidR="009A4662" w:rsidRDefault="009A4662">
      <w:r>
        <w:separator/>
      </w:r>
    </w:p>
  </w:endnote>
  <w:endnote w:type="continuationSeparator" w:id="0">
    <w:p w14:paraId="7CD27D58" w14:textId="77777777" w:rsidR="009A4662" w:rsidRDefault="009A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C949D" w14:textId="77777777" w:rsidR="009A4662" w:rsidRDefault="009A4662">
      <w:r>
        <w:separator/>
      </w:r>
    </w:p>
  </w:footnote>
  <w:footnote w:type="continuationSeparator" w:id="0">
    <w:p w14:paraId="4B142D88" w14:textId="77777777" w:rsidR="009A4662" w:rsidRDefault="009A4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5028C"/>
    <w:rsid w:val="00052B44"/>
    <w:rsid w:val="0005316A"/>
    <w:rsid w:val="000704FC"/>
    <w:rsid w:val="00071CCC"/>
    <w:rsid w:val="00072D25"/>
    <w:rsid w:val="000B731D"/>
    <w:rsid w:val="000D446C"/>
    <w:rsid w:val="000D6134"/>
    <w:rsid w:val="000E09C7"/>
    <w:rsid w:val="000F5256"/>
    <w:rsid w:val="000F6589"/>
    <w:rsid w:val="00102665"/>
    <w:rsid w:val="00106636"/>
    <w:rsid w:val="00115D60"/>
    <w:rsid w:val="00116EC6"/>
    <w:rsid w:val="001450DD"/>
    <w:rsid w:val="001801DD"/>
    <w:rsid w:val="0018198F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32124"/>
    <w:rsid w:val="00377239"/>
    <w:rsid w:val="003B53A3"/>
    <w:rsid w:val="003C78AA"/>
    <w:rsid w:val="003D4874"/>
    <w:rsid w:val="00413A43"/>
    <w:rsid w:val="00440FA6"/>
    <w:rsid w:val="00481FB1"/>
    <w:rsid w:val="004B7300"/>
    <w:rsid w:val="004C6753"/>
    <w:rsid w:val="0051269B"/>
    <w:rsid w:val="005663D0"/>
    <w:rsid w:val="005667D2"/>
    <w:rsid w:val="00595C87"/>
    <w:rsid w:val="005B3ABE"/>
    <w:rsid w:val="005D2C65"/>
    <w:rsid w:val="005E6D94"/>
    <w:rsid w:val="006254C1"/>
    <w:rsid w:val="0063384F"/>
    <w:rsid w:val="00643C6F"/>
    <w:rsid w:val="00646202"/>
    <w:rsid w:val="0065290F"/>
    <w:rsid w:val="006815F6"/>
    <w:rsid w:val="006E37A2"/>
    <w:rsid w:val="006E4A4C"/>
    <w:rsid w:val="00737860"/>
    <w:rsid w:val="00745105"/>
    <w:rsid w:val="007748F0"/>
    <w:rsid w:val="007A0D83"/>
    <w:rsid w:val="007A4321"/>
    <w:rsid w:val="007F1B9E"/>
    <w:rsid w:val="00806F6D"/>
    <w:rsid w:val="00823514"/>
    <w:rsid w:val="00826707"/>
    <w:rsid w:val="00826D93"/>
    <w:rsid w:val="00833933"/>
    <w:rsid w:val="00853083"/>
    <w:rsid w:val="00856A56"/>
    <w:rsid w:val="008B2F0C"/>
    <w:rsid w:val="008B4928"/>
    <w:rsid w:val="008C5E0A"/>
    <w:rsid w:val="008D2AB8"/>
    <w:rsid w:val="008E6081"/>
    <w:rsid w:val="008F1C66"/>
    <w:rsid w:val="00970FE4"/>
    <w:rsid w:val="009755A0"/>
    <w:rsid w:val="009A4662"/>
    <w:rsid w:val="009B6122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3F96"/>
    <w:rsid w:val="00DD2255"/>
    <w:rsid w:val="00DD2764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C3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634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2024-10-22T10:39:00Z</cp:lastPrinted>
  <dcterms:created xsi:type="dcterms:W3CDTF">2024-10-18T06:53:00Z</dcterms:created>
  <dcterms:modified xsi:type="dcterms:W3CDTF">2024-10-23T06:21:00Z</dcterms:modified>
</cp:coreProperties>
</file>