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6DABF" w14:textId="5579AA36" w:rsidR="003E6519" w:rsidRPr="00AF2B40" w:rsidRDefault="00AF2B40" w:rsidP="00AF2B40">
      <w:pPr>
        <w:spacing w:after="600"/>
        <w:ind w:firstLine="708"/>
        <w:jc w:val="right"/>
        <w:rPr>
          <w:rFonts w:ascii="Arial Narrow" w:hAnsi="Arial Narrow" w:cs="Arial"/>
          <w:sz w:val="24"/>
          <w:szCs w:val="24"/>
        </w:rPr>
      </w:pPr>
      <w:r w:rsidRPr="00AF2B40">
        <w:rPr>
          <w:rFonts w:ascii="Arial Narrow" w:hAnsi="Arial Narrow" w:cs="Arial"/>
          <w:sz w:val="24"/>
          <w:szCs w:val="24"/>
        </w:rPr>
        <w:t>1</w:t>
      </w:r>
      <w:r w:rsidR="00D459D6" w:rsidRPr="00AF2B40">
        <w:rPr>
          <w:rFonts w:ascii="Arial Narrow" w:hAnsi="Arial Narrow" w:cs="Arial"/>
          <w:sz w:val="24"/>
          <w:szCs w:val="24"/>
        </w:rPr>
        <w:t>Bydgoszcz</w:t>
      </w:r>
      <w:r w:rsidR="003E6519" w:rsidRPr="00AF2B40">
        <w:rPr>
          <w:rFonts w:ascii="Arial Narrow" w:hAnsi="Arial Narrow" w:cs="Arial"/>
          <w:sz w:val="24"/>
          <w:szCs w:val="24"/>
        </w:rPr>
        <w:t xml:space="preserve"> dnia: </w:t>
      </w:r>
      <w:r w:rsidR="00D459D6" w:rsidRPr="00AF2B40">
        <w:rPr>
          <w:rFonts w:ascii="Arial Narrow" w:hAnsi="Arial Narrow" w:cs="Arial"/>
          <w:sz w:val="24"/>
          <w:szCs w:val="24"/>
        </w:rPr>
        <w:t>2024-10-25</w:t>
      </w:r>
    </w:p>
    <w:p w14:paraId="09427E1F" w14:textId="77777777" w:rsidR="003E6519" w:rsidRPr="00AF2B40" w:rsidRDefault="00D459D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F2B4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6ED2F98" w14:textId="77777777" w:rsidR="003E6519" w:rsidRPr="00AF2B40" w:rsidRDefault="00D459D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F2B40">
        <w:rPr>
          <w:rFonts w:ascii="Arial Narrow" w:hAnsi="Arial Narrow" w:cs="Arial"/>
          <w:sz w:val="24"/>
          <w:szCs w:val="24"/>
        </w:rPr>
        <w:t>Powstańców Warszawy</w:t>
      </w:r>
      <w:r w:rsidR="003E6519" w:rsidRPr="00AF2B40">
        <w:rPr>
          <w:rFonts w:ascii="Arial Narrow" w:hAnsi="Arial Narrow" w:cs="Arial"/>
          <w:sz w:val="24"/>
          <w:szCs w:val="24"/>
        </w:rPr>
        <w:t xml:space="preserve"> </w:t>
      </w:r>
      <w:r w:rsidRPr="00AF2B40">
        <w:rPr>
          <w:rFonts w:ascii="Arial Narrow" w:hAnsi="Arial Narrow" w:cs="Arial"/>
          <w:sz w:val="24"/>
          <w:szCs w:val="24"/>
        </w:rPr>
        <w:t>5</w:t>
      </w:r>
    </w:p>
    <w:p w14:paraId="6447CD3B" w14:textId="77777777" w:rsidR="003E6519" w:rsidRPr="00AF2B40" w:rsidRDefault="00D459D6" w:rsidP="003E6519">
      <w:pPr>
        <w:rPr>
          <w:rFonts w:ascii="Arial Narrow" w:hAnsi="Arial Narrow" w:cs="Arial"/>
          <w:sz w:val="24"/>
          <w:szCs w:val="24"/>
        </w:rPr>
      </w:pPr>
      <w:r w:rsidRPr="00AF2B40">
        <w:rPr>
          <w:rFonts w:ascii="Arial Narrow" w:hAnsi="Arial Narrow" w:cs="Arial"/>
          <w:sz w:val="24"/>
          <w:szCs w:val="24"/>
        </w:rPr>
        <w:t>85-681</w:t>
      </w:r>
      <w:r w:rsidR="003E6519" w:rsidRPr="00AF2B40">
        <w:rPr>
          <w:rFonts w:ascii="Arial Narrow" w:hAnsi="Arial Narrow" w:cs="Arial"/>
          <w:sz w:val="24"/>
          <w:szCs w:val="24"/>
        </w:rPr>
        <w:t xml:space="preserve"> </w:t>
      </w:r>
      <w:r w:rsidRPr="00AF2B40">
        <w:rPr>
          <w:rFonts w:ascii="Arial Narrow" w:hAnsi="Arial Narrow" w:cs="Arial"/>
          <w:sz w:val="24"/>
          <w:szCs w:val="24"/>
        </w:rPr>
        <w:t>Bydgoszcz</w:t>
      </w:r>
    </w:p>
    <w:p w14:paraId="319949AB" w14:textId="77777777" w:rsidR="003E6519" w:rsidRPr="00AF2B4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AF2B4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0ABFAEA" w14:textId="77777777" w:rsidR="003E6519" w:rsidRPr="00AF2B4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F2B4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F2B40" w14:paraId="13627B7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C5BC06" w14:textId="77777777" w:rsidR="003E6519" w:rsidRPr="00AF2B4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F2B4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CCB03EC" w14:textId="77777777" w:rsidR="003E6519" w:rsidRPr="00AF2B4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F2B4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42701C2" w14:textId="77777777" w:rsidR="003E6519" w:rsidRPr="00AF2B4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F2B4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277B498B" w14:textId="77777777" w:rsidR="003E6519" w:rsidRPr="00AF2B4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F2B4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F2B4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F2B4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F2B40" w14:paraId="3084E2CB" w14:textId="77777777" w:rsidTr="001A0FA2">
        <w:tc>
          <w:tcPr>
            <w:tcW w:w="2269" w:type="dxa"/>
            <w:shd w:val="clear" w:color="auto" w:fill="auto"/>
          </w:tcPr>
          <w:p w14:paraId="3FC119B6" w14:textId="77777777" w:rsidR="003E6519" w:rsidRPr="00AF2B4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2B4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042824" w14:textId="77777777" w:rsidR="003E6519" w:rsidRPr="00AF2B40" w:rsidRDefault="00D459D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F2B40">
              <w:rPr>
                <w:rFonts w:ascii="Arial Narrow" w:hAnsi="Arial Narrow" w:cs="Arial"/>
                <w:bCs/>
                <w:sz w:val="24"/>
                <w:szCs w:val="24"/>
              </w:rPr>
              <w:t>Dostawy sukcesywne kaniul żylnych na okres 36 miesięcy</w:t>
            </w:r>
            <w:r w:rsidR="003E6519" w:rsidRPr="00AF2B4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459D6" w:rsidRPr="00AF2B40" w14:paraId="3508ABA9" w14:textId="77777777" w:rsidTr="00DF7ED2">
        <w:tc>
          <w:tcPr>
            <w:tcW w:w="2269" w:type="dxa"/>
            <w:shd w:val="clear" w:color="auto" w:fill="auto"/>
          </w:tcPr>
          <w:p w14:paraId="74FD4701" w14:textId="77777777" w:rsidR="00D459D6" w:rsidRPr="00AF2B40" w:rsidRDefault="00D459D6" w:rsidP="00DF7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F2B4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99F996" w14:textId="77777777" w:rsidR="00D459D6" w:rsidRPr="00AF2B40" w:rsidRDefault="00D459D6" w:rsidP="00DF7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F2B40">
              <w:rPr>
                <w:rFonts w:ascii="Arial Narrow" w:hAnsi="Arial Narrow" w:cs="Arial"/>
                <w:bCs/>
                <w:sz w:val="24"/>
                <w:szCs w:val="24"/>
              </w:rPr>
              <w:t>135/2024</w:t>
            </w:r>
          </w:p>
        </w:tc>
      </w:tr>
    </w:tbl>
    <w:p w14:paraId="28AE46C4" w14:textId="77777777" w:rsidR="00890B92" w:rsidRPr="00AF2B4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F2B4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F2B40">
        <w:rPr>
          <w:rFonts w:ascii="Arial Narrow" w:hAnsi="Arial Narrow" w:cs="Arial"/>
          <w:sz w:val="24"/>
          <w:szCs w:val="24"/>
        </w:rPr>
        <w:t>22</w:t>
      </w:r>
      <w:r w:rsidR="0049054E" w:rsidRPr="00AF2B40">
        <w:rPr>
          <w:rFonts w:ascii="Arial Narrow" w:hAnsi="Arial Narrow" w:cs="Arial"/>
          <w:sz w:val="24"/>
          <w:szCs w:val="24"/>
        </w:rPr>
        <w:t>2</w:t>
      </w:r>
      <w:r w:rsidRPr="00AF2B4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F2B40">
        <w:rPr>
          <w:rFonts w:ascii="Arial Narrow" w:hAnsi="Arial Narrow" w:cs="Arial"/>
          <w:sz w:val="24"/>
          <w:szCs w:val="24"/>
        </w:rPr>
        <w:t>4</w:t>
      </w:r>
      <w:r w:rsidRPr="00AF2B40">
        <w:rPr>
          <w:rFonts w:ascii="Arial Narrow" w:hAnsi="Arial Narrow" w:cs="Arial"/>
          <w:sz w:val="24"/>
          <w:szCs w:val="24"/>
        </w:rPr>
        <w:t xml:space="preserve"> </w:t>
      </w:r>
      <w:r w:rsidR="00890B92" w:rsidRPr="00AF2B4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F2B40">
        <w:rPr>
          <w:rFonts w:ascii="Arial Narrow" w:hAnsi="Arial Narrow" w:cs="Arial"/>
          <w:sz w:val="24"/>
          <w:szCs w:val="24"/>
        </w:rPr>
        <w:t xml:space="preserve"> </w:t>
      </w:r>
      <w:r w:rsidR="00D459D6" w:rsidRPr="00AF2B40">
        <w:rPr>
          <w:rFonts w:ascii="Arial Narrow" w:hAnsi="Arial Narrow" w:cs="Arial"/>
          <w:sz w:val="24"/>
          <w:szCs w:val="24"/>
        </w:rPr>
        <w:t>(</w:t>
      </w:r>
      <w:proofErr w:type="spellStart"/>
      <w:r w:rsidR="00D459D6" w:rsidRPr="00AF2B40">
        <w:rPr>
          <w:rFonts w:ascii="Arial Narrow" w:hAnsi="Arial Narrow" w:cs="Arial"/>
          <w:sz w:val="24"/>
          <w:szCs w:val="24"/>
        </w:rPr>
        <w:t>t.j</w:t>
      </w:r>
      <w:proofErr w:type="spellEnd"/>
      <w:r w:rsidR="00D459D6" w:rsidRPr="00AF2B40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F2B40">
        <w:rPr>
          <w:rFonts w:ascii="Arial Narrow" w:hAnsi="Arial Narrow" w:cs="Arial"/>
          <w:sz w:val="24"/>
          <w:szCs w:val="24"/>
        </w:rPr>
        <w:t xml:space="preserve"> </w:t>
      </w:r>
      <w:r w:rsidR="00890B92" w:rsidRPr="00AF2B4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AF2B40">
        <w:rPr>
          <w:rFonts w:ascii="Arial Narrow" w:hAnsi="Arial Narrow" w:cs="Arial"/>
          <w:sz w:val="24"/>
          <w:szCs w:val="24"/>
        </w:rPr>
        <w:t xml:space="preserve"> dla</w:t>
      </w:r>
      <w:r w:rsidR="00890B92" w:rsidRPr="00AF2B4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459D6" w:rsidRPr="00AF2B40" w14:paraId="0FA681F8" w14:textId="77777777" w:rsidTr="00DF7E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DD94E9" w14:textId="77777777" w:rsidR="00D459D6" w:rsidRPr="00AF2B40" w:rsidRDefault="00D459D6" w:rsidP="00DF7ED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F2B40">
              <w:rPr>
                <w:rFonts w:ascii="Arial Narrow" w:hAnsi="Arial Narrow" w:cs="Arial"/>
                <w:sz w:val="24"/>
                <w:szCs w:val="24"/>
              </w:rPr>
              <w:t>części 1 zamówienia w wysokości 259 200.00 zł brutto;</w:t>
            </w:r>
          </w:p>
        </w:tc>
      </w:tr>
      <w:tr w:rsidR="00D459D6" w:rsidRPr="00AF2B40" w14:paraId="58EF45BF" w14:textId="77777777" w:rsidTr="00DF7ED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D4B9F9" w14:textId="77777777" w:rsidR="00D459D6" w:rsidRPr="00AF2B40" w:rsidRDefault="00D459D6" w:rsidP="00DF7ED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AF2B40">
              <w:rPr>
                <w:rFonts w:ascii="Arial Narrow" w:hAnsi="Arial Narrow" w:cs="Arial"/>
                <w:sz w:val="24"/>
                <w:szCs w:val="24"/>
              </w:rPr>
              <w:t>części 2 zamówienia w wysokości 272 160.00 zł brutto;</w:t>
            </w:r>
          </w:p>
        </w:tc>
      </w:tr>
    </w:tbl>
    <w:p w14:paraId="6E538462" w14:textId="77777777" w:rsidR="00890B92" w:rsidRPr="00AF2B4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50A85D6" w14:textId="77777777" w:rsidR="00510EC8" w:rsidRPr="00AF2B4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FBD1B50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F2B40">
        <w:rPr>
          <w:rFonts w:ascii="Arial Narrow" w:hAnsi="Arial Narrow" w:cs="Arial"/>
          <w:i/>
          <w:szCs w:val="24"/>
        </w:rPr>
        <w:t>Zamawiający</w:t>
      </w:r>
    </w:p>
    <w:p w14:paraId="084028B8" w14:textId="77777777" w:rsidR="00AF2B40" w:rsidRPr="00AF2B40" w:rsidRDefault="00AF2B40" w:rsidP="00AF2B40"/>
    <w:p w14:paraId="25A69333" w14:textId="77777777" w:rsidR="00AF2B40" w:rsidRPr="00AF2B40" w:rsidRDefault="00AF2B40" w:rsidP="00AF2B40"/>
    <w:p w14:paraId="32B6A2A6" w14:textId="77777777" w:rsidR="00AF2B40" w:rsidRPr="00AF2B40" w:rsidRDefault="00AF2B40" w:rsidP="00AF2B40"/>
    <w:p w14:paraId="17426E08" w14:textId="77777777" w:rsidR="00AF2B40" w:rsidRPr="00AF2B40" w:rsidRDefault="00AF2B40" w:rsidP="00AF2B40"/>
    <w:p w14:paraId="61CF7492" w14:textId="77777777" w:rsidR="00AF2B40" w:rsidRPr="00AF2B40" w:rsidRDefault="00AF2B40" w:rsidP="00AF2B40"/>
    <w:p w14:paraId="21A2F03F" w14:textId="77777777" w:rsidR="00AF2B40" w:rsidRPr="00AF2B40" w:rsidRDefault="00AF2B40" w:rsidP="00AF2B40"/>
    <w:p w14:paraId="0031BEBC" w14:textId="77777777" w:rsidR="00AF2B40" w:rsidRDefault="00AF2B40" w:rsidP="00AF2B40">
      <w:pPr>
        <w:rPr>
          <w:rFonts w:ascii="Arial Narrow" w:hAnsi="Arial Narrow" w:cs="Arial"/>
          <w:i/>
          <w:sz w:val="24"/>
          <w:szCs w:val="24"/>
        </w:rPr>
      </w:pPr>
    </w:p>
    <w:p w14:paraId="2CDBDB52" w14:textId="77777777" w:rsidR="00AF2B40" w:rsidRDefault="00AF2B40" w:rsidP="00AF2B40">
      <w:pPr>
        <w:rPr>
          <w:rFonts w:ascii="Arial Narrow" w:hAnsi="Arial Narrow"/>
        </w:rPr>
      </w:pPr>
    </w:p>
    <w:p w14:paraId="1A6AF752" w14:textId="77777777" w:rsidR="00AF2B40" w:rsidRDefault="00AF2B40" w:rsidP="00AF2B40">
      <w:pPr>
        <w:rPr>
          <w:rFonts w:ascii="Arial Narrow" w:hAnsi="Arial Narrow"/>
        </w:rPr>
      </w:pPr>
    </w:p>
    <w:p w14:paraId="0565A497" w14:textId="77777777" w:rsidR="00AF2B40" w:rsidRDefault="00AF2B40" w:rsidP="00AF2B40">
      <w:pPr>
        <w:rPr>
          <w:rFonts w:ascii="Arial Narrow" w:hAnsi="Arial Narrow"/>
        </w:rPr>
      </w:pPr>
    </w:p>
    <w:p w14:paraId="5AD27952" w14:textId="77777777" w:rsidR="00AF2B40" w:rsidRDefault="00AF2B40" w:rsidP="00AF2B40">
      <w:pPr>
        <w:rPr>
          <w:rFonts w:ascii="Arial Narrow" w:hAnsi="Arial Narrow"/>
        </w:rPr>
      </w:pPr>
    </w:p>
    <w:p w14:paraId="4A0F0243" w14:textId="2767F944" w:rsidR="00AF2B40" w:rsidRPr="00AF2B40" w:rsidRDefault="00AF2B40" w:rsidP="00AF2B40">
      <w:pPr>
        <w:rPr>
          <w:rFonts w:ascii="Arial Narrow" w:hAnsi="Arial Narrow"/>
          <w:bCs/>
        </w:rPr>
      </w:pPr>
      <w:r w:rsidRPr="00AF2B40">
        <w:rPr>
          <w:rFonts w:ascii="Arial Narrow" w:hAnsi="Arial Narrow"/>
        </w:rPr>
        <w:t xml:space="preserve">Wykonano w 1 egz. na </w:t>
      </w:r>
      <w:r>
        <w:rPr>
          <w:rFonts w:ascii="Arial Narrow" w:hAnsi="Arial Narrow"/>
        </w:rPr>
        <w:t xml:space="preserve">1 </w:t>
      </w:r>
      <w:r w:rsidRPr="00AF2B40">
        <w:rPr>
          <w:rFonts w:ascii="Arial Narrow" w:hAnsi="Arial Narrow"/>
        </w:rPr>
        <w:t>ark.</w:t>
      </w:r>
    </w:p>
    <w:p w14:paraId="3CD6B1F6" w14:textId="77777777" w:rsidR="00AF2B40" w:rsidRPr="00AF2B40" w:rsidRDefault="00AF2B40" w:rsidP="00AF2B40">
      <w:pPr>
        <w:rPr>
          <w:rFonts w:ascii="Arial Narrow" w:hAnsi="Arial Narrow"/>
          <w:bCs/>
        </w:rPr>
      </w:pPr>
      <w:r w:rsidRPr="00AF2B40">
        <w:rPr>
          <w:rFonts w:ascii="Arial Narrow" w:hAnsi="Arial Narrow"/>
        </w:rPr>
        <w:t xml:space="preserve">Egz. 1 – a/a SZPubl.  str. </w:t>
      </w:r>
      <w:proofErr w:type="spellStart"/>
      <w:r w:rsidRPr="00AF2B40">
        <w:rPr>
          <w:rFonts w:ascii="Arial Narrow" w:hAnsi="Arial Narrow"/>
        </w:rPr>
        <w:t>int</w:t>
      </w:r>
      <w:proofErr w:type="spellEnd"/>
      <w:r w:rsidRPr="00AF2B40">
        <w:rPr>
          <w:rFonts w:ascii="Arial Narrow" w:hAnsi="Arial Narrow"/>
        </w:rPr>
        <w:t>. 10wsk.mil.pl i platforma: e-propublico.pl</w:t>
      </w:r>
    </w:p>
    <w:p w14:paraId="1375FA3E" w14:textId="77777777" w:rsidR="00AF2B40" w:rsidRPr="00AF2B40" w:rsidRDefault="00AF2B40" w:rsidP="00AF2B40">
      <w:pPr>
        <w:rPr>
          <w:rFonts w:ascii="Arial Narrow" w:hAnsi="Arial Narrow"/>
        </w:rPr>
      </w:pPr>
      <w:r w:rsidRPr="00AF2B40">
        <w:rPr>
          <w:rFonts w:ascii="Arial Narrow" w:hAnsi="Arial Narrow"/>
        </w:rPr>
        <w:t xml:space="preserve">Wyk. Paulina Kucharska – tel. 261 417 449, </w:t>
      </w:r>
      <w:hyperlink r:id="rId6" w:history="1">
        <w:r w:rsidRPr="00AF2B40">
          <w:rPr>
            <w:rStyle w:val="Hipercze"/>
            <w:rFonts w:ascii="Arial Narrow" w:hAnsi="Arial Narrow"/>
          </w:rPr>
          <w:t>paulina.kucharska@10wsk.mil.pl</w:t>
        </w:r>
      </w:hyperlink>
      <w:r w:rsidRPr="00AF2B40">
        <w:rPr>
          <w:rFonts w:ascii="Arial Narrow" w:hAnsi="Arial Narrow"/>
        </w:rPr>
        <w:t xml:space="preserve"> </w:t>
      </w:r>
    </w:p>
    <w:p w14:paraId="300DE821" w14:textId="3E49D0D3" w:rsidR="00AF2B40" w:rsidRPr="00AF2B40" w:rsidRDefault="00AF2B40" w:rsidP="00AF2B40">
      <w:pPr>
        <w:rPr>
          <w:rFonts w:ascii="Arial Narrow" w:hAnsi="Arial Narrow"/>
        </w:rPr>
      </w:pPr>
      <w:r w:rsidRPr="00AF2B40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25.10.2024 r.</w:t>
      </w:r>
    </w:p>
    <w:sectPr w:rsidR="00AF2B40" w:rsidRPr="00AF2B40" w:rsidSect="00AF2B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FB42ED" w14:textId="77777777" w:rsidR="000027EB" w:rsidRDefault="000027EB">
      <w:r>
        <w:separator/>
      </w:r>
    </w:p>
  </w:endnote>
  <w:endnote w:type="continuationSeparator" w:id="0">
    <w:p w14:paraId="108EAF80" w14:textId="77777777" w:rsidR="000027EB" w:rsidRDefault="0000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6A9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5EC8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0C19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7FAC6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FF6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1E3EF8" w14:textId="77777777" w:rsidR="009F189D" w:rsidRDefault="009F189D">
    <w:pPr>
      <w:pStyle w:val="Stopka"/>
      <w:tabs>
        <w:tab w:val="clear" w:pos="4536"/>
      </w:tabs>
      <w:jc w:val="center"/>
    </w:pPr>
  </w:p>
  <w:p w14:paraId="3C62A3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D3046B" w14:textId="77777777" w:rsidR="000027EB" w:rsidRDefault="000027EB">
      <w:r>
        <w:separator/>
      </w:r>
    </w:p>
  </w:footnote>
  <w:footnote w:type="continuationSeparator" w:id="0">
    <w:p w14:paraId="33B8F32A" w14:textId="77777777" w:rsidR="000027EB" w:rsidRDefault="00002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D410B" w14:textId="77777777" w:rsidR="00D459D6" w:rsidRDefault="00D45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5189C" w14:textId="77777777" w:rsidR="00D459D6" w:rsidRDefault="00D45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93B74" w14:textId="77777777" w:rsidR="00D459D6" w:rsidRDefault="00D459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7EB"/>
    <w:rsid w:val="000027EB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F2B40"/>
    <w:rsid w:val="00BE7129"/>
    <w:rsid w:val="00C236D3"/>
    <w:rsid w:val="00C659E2"/>
    <w:rsid w:val="00C902DE"/>
    <w:rsid w:val="00CB0802"/>
    <w:rsid w:val="00D459D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F85904"/>
  <w15:chartTrackingRefBased/>
  <w15:docId w15:val="{892CC043-E39D-455B-8DBA-A1CB4F011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F2B4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F2B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2024-10-25T05:41:00Z</cp:lastPrinted>
  <dcterms:created xsi:type="dcterms:W3CDTF">2024-10-25T05:41:00Z</dcterms:created>
  <dcterms:modified xsi:type="dcterms:W3CDTF">2024-10-25T05:41:00Z</dcterms:modified>
</cp:coreProperties>
</file>