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4A24A3" w:rsidRPr="004A24A3">
        <w:rPr>
          <w:rFonts w:ascii="Arial" w:eastAsia="Times New Roman" w:hAnsi="Arial" w:cs="Arial"/>
          <w:bCs/>
          <w:sz w:val="24"/>
          <w:szCs w:val="20"/>
          <w:lang w:eastAsia="pl-PL"/>
        </w:rPr>
        <w:t>2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4A24A3" w:rsidRPr="00C14101" w:rsidTr="000105D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A24A3" w:rsidRPr="00C14101" w:rsidRDefault="004A24A3" w:rsidP="000105D5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4A24A3" w:rsidRPr="00C14101" w:rsidRDefault="004A24A3" w:rsidP="000105D5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4A24A3">
              <w:rPr>
                <w:rFonts w:ascii="Arial" w:eastAsia="Times New Roman" w:hAnsi="Arial" w:cs="Arial"/>
                <w:lang w:eastAsia="pl-PL"/>
              </w:rPr>
              <w:t>(t.j.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4A24A3" w:rsidRPr="00C14101" w:rsidRDefault="004A24A3" w:rsidP="000105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4A24A3" w:rsidRPr="00C14101" w:rsidRDefault="004A24A3" w:rsidP="000105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4A24A3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D62E6E" w:rsidRDefault="004A24A3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A24A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Remont drogi gminnej nr 200627K ŻUROWA - NIWA w miejscowości Żurowa w km O+000 - 0+380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A24A3" w:rsidRPr="00D62E6E" w:rsidTr="000105D5">
        <w:tc>
          <w:tcPr>
            <w:tcW w:w="2269" w:type="dxa"/>
            <w:shd w:val="clear" w:color="auto" w:fill="auto"/>
          </w:tcPr>
          <w:p w:rsidR="004A24A3" w:rsidRPr="00D62E6E" w:rsidRDefault="004A24A3" w:rsidP="000105D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A24A3" w:rsidRPr="00D62E6E" w:rsidRDefault="004A24A3" w:rsidP="000105D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A24A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FER.271.28.2024</w:t>
            </w:r>
          </w:p>
        </w:tc>
      </w:tr>
    </w:tbl>
    <w:p w:rsidR="00BC121E" w:rsidRDefault="004A24A3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4A24A3">
        <w:rPr>
          <w:rFonts w:ascii="Arial" w:eastAsia="Times New Roman" w:hAnsi="Arial" w:cs="Arial"/>
          <w:b/>
          <w:sz w:val="24"/>
          <w:szCs w:val="24"/>
          <w:lang w:eastAsia="pl-PL"/>
        </w:rPr>
        <w:t>Gmina Szerzyny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4A24A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A24A3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5A63" w:rsidRDefault="00485A63">
      <w:r>
        <w:separator/>
      </w:r>
    </w:p>
  </w:endnote>
  <w:endnote w:type="continuationSeparator" w:id="1">
    <w:p w:rsidR="00485A63" w:rsidRDefault="00485A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82DC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82DC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4A3" w:rsidRDefault="004A24A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5A63" w:rsidRDefault="00485A63">
      <w:r>
        <w:separator/>
      </w:r>
    </w:p>
  </w:footnote>
  <w:footnote w:type="continuationSeparator" w:id="1">
    <w:p w:rsidR="00485A63" w:rsidRDefault="00485A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4A3" w:rsidRDefault="004A24A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4A3" w:rsidRDefault="004A24A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4A3" w:rsidRDefault="004A24A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4A24A3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85A63"/>
    <w:rsid w:val="004A24A3"/>
    <w:rsid w:val="004B1027"/>
    <w:rsid w:val="004C55DE"/>
    <w:rsid w:val="004D5C77"/>
    <w:rsid w:val="00517FF1"/>
    <w:rsid w:val="00533E9F"/>
    <w:rsid w:val="00541D81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8F7D34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82DCC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41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41D81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229</Words>
  <Characters>1745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2024-10-24T14:47:00Z</cp:lastPrinted>
  <dcterms:created xsi:type="dcterms:W3CDTF">2024-10-24T14:47:00Z</dcterms:created>
  <dcterms:modified xsi:type="dcterms:W3CDTF">2024-10-24T14:47:00Z</dcterms:modified>
</cp:coreProperties>
</file>