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3910" w:rsidRPr="0060391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0391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3910">
        <w:rPr>
          <w:rFonts w:ascii="Arial" w:hAnsi="Arial" w:cs="Arial"/>
        </w:rPr>
        <w:t>Gmina Szerzyny</w:t>
      </w:r>
    </w:p>
    <w:p w:rsidR="006676AE" w:rsidRPr="0012157F" w:rsidRDefault="0060391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3910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03910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0391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03910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03910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03910" w:rsidRPr="0012157F" w:rsidTr="000105D5">
        <w:tc>
          <w:tcPr>
            <w:tcW w:w="9104" w:type="dxa"/>
            <w:shd w:val="clear" w:color="auto" w:fill="D9D9D9"/>
          </w:tcPr>
          <w:p w:rsidR="00603910" w:rsidRPr="0012157F" w:rsidRDefault="00603910" w:rsidP="000105D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03910" w:rsidRPr="0012157F" w:rsidRDefault="00603910" w:rsidP="000105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0391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0391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0391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03910" w:rsidRPr="00AA01A7" w:rsidRDefault="00603910" w:rsidP="00AA01A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0391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39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nr 200627K ŻUROWA - NIWA w miejscowości Żurowa w km O+000 - 0+380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03910" w:rsidRPr="00A2540E" w:rsidTr="000105D5">
        <w:tc>
          <w:tcPr>
            <w:tcW w:w="2269" w:type="dxa"/>
            <w:shd w:val="clear" w:color="auto" w:fill="auto"/>
          </w:tcPr>
          <w:p w:rsidR="00603910" w:rsidRPr="00A2540E" w:rsidRDefault="00603910" w:rsidP="000105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3910" w:rsidRPr="00A2540E" w:rsidRDefault="00603910" w:rsidP="000105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39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FER.271.28.2024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03910" w:rsidRPr="0060391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603910" w:rsidRPr="00992BD8" w:rsidRDefault="00603910" w:rsidP="0060391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603910" w:rsidP="0060391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603910" w:rsidRPr="00A44833" w:rsidRDefault="00603910" w:rsidP="0060391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03910" w:rsidRPr="0012157F" w:rsidRDefault="00603910" w:rsidP="006039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7</w:t>
      </w:r>
    </w:p>
    <w:p w:rsidR="00603910" w:rsidRPr="0012157F" w:rsidRDefault="00603910" w:rsidP="0060391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19C" w:rsidRDefault="00E4419C" w:rsidP="0038231F">
      <w:pPr>
        <w:spacing w:after="0" w:line="240" w:lineRule="auto"/>
      </w:pPr>
      <w:r>
        <w:separator/>
      </w:r>
    </w:p>
  </w:endnote>
  <w:endnote w:type="continuationSeparator" w:id="1">
    <w:p w:rsidR="00E4419C" w:rsidRDefault="00E441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910" w:rsidRDefault="006039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5C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5C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910" w:rsidRDefault="006039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19C" w:rsidRDefault="00E4419C" w:rsidP="0038231F">
      <w:pPr>
        <w:spacing w:after="0" w:line="240" w:lineRule="auto"/>
      </w:pPr>
      <w:r>
        <w:separator/>
      </w:r>
    </w:p>
  </w:footnote>
  <w:footnote w:type="continuationSeparator" w:id="1">
    <w:p w:rsidR="00E4419C" w:rsidRDefault="00E4419C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910" w:rsidRDefault="006039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910" w:rsidRDefault="006039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910" w:rsidRDefault="006039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0391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027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5AF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3910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5C61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01A7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419C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2024-10-24T14:46:00Z</cp:lastPrinted>
  <dcterms:created xsi:type="dcterms:W3CDTF">2024-10-24T14:46:00Z</dcterms:created>
  <dcterms:modified xsi:type="dcterms:W3CDTF">2024-10-24T14:46:00Z</dcterms:modified>
</cp:coreProperties>
</file>