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E70B4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E70B4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6E70B4">
        <w:rPr>
          <w:rFonts w:ascii="Times New Roman" w:hAnsi="Times New Roman"/>
          <w:sz w:val="22"/>
          <w:szCs w:val="22"/>
        </w:rPr>
        <w:t>1</w:t>
      </w:r>
    </w:p>
    <w:p w:rsidR="008D2AB8" w:rsidRPr="006E70B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6E70B4">
        <w:rPr>
          <w:b/>
        </w:rPr>
        <w:t>FORMULARZ OFERTY</w:t>
      </w:r>
    </w:p>
    <w:p w:rsidR="008D2AB8" w:rsidRPr="006E70B4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NAZWA WYKONAWCY:……………………………………………………………………..</w:t>
      </w:r>
    </w:p>
    <w:p w:rsidR="006E70B4" w:rsidRPr="006E70B4" w:rsidRDefault="006E70B4" w:rsidP="006E70B4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ADRES:…………………………………………………………………………………………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>TEL.</w:t>
      </w:r>
      <w:r w:rsidRPr="006E70B4">
        <w:rPr>
          <w:sz w:val="22"/>
          <w:szCs w:val="22"/>
        </w:rPr>
        <w:t>……………………………………………………………………………………………..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FAX </w:t>
      </w:r>
      <w:r w:rsidRPr="006E70B4">
        <w:rPr>
          <w:sz w:val="22"/>
          <w:szCs w:val="22"/>
        </w:rPr>
        <w:t>…………………………………………………………………………………………….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E70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6E70B4" w:rsidRPr="006E70B4" w:rsidRDefault="006E70B4" w:rsidP="006E70B4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NIP…………………………………. </w:t>
      </w:r>
      <w:r w:rsidRPr="006E70B4">
        <w:rPr>
          <w:sz w:val="22"/>
          <w:szCs w:val="22"/>
        </w:rPr>
        <w:t>REGON:………………………………………………...</w:t>
      </w:r>
    </w:p>
    <w:p w:rsidR="006E70B4" w:rsidRPr="006E70B4" w:rsidRDefault="006E70B4" w:rsidP="006E70B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BANK/ NR KONTA ……………………………………………………………………………</w:t>
      </w:r>
    </w:p>
    <w:p w:rsidR="006E70B4" w:rsidRPr="006E70B4" w:rsidRDefault="006E70B4" w:rsidP="006E70B4">
      <w:pPr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Do: Nazwa i siedziba Zamawiającego:</w:t>
      </w:r>
    </w:p>
    <w:p w:rsidR="006E70B4" w:rsidRPr="006E70B4" w:rsidRDefault="006E70B4" w:rsidP="006E70B4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Akademia Górniczo - Hutnicza</w:t>
      </w:r>
    </w:p>
    <w:p w:rsidR="006E70B4" w:rsidRPr="006E70B4" w:rsidRDefault="006E70B4" w:rsidP="006E70B4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im. Stanisława Staszica w Krakowie</w:t>
      </w:r>
    </w:p>
    <w:p w:rsidR="006E70B4" w:rsidRPr="006E70B4" w:rsidRDefault="006E70B4" w:rsidP="006E70B4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Dział Zamówień Publicznych  </w:t>
      </w:r>
    </w:p>
    <w:p w:rsidR="006E70B4" w:rsidRPr="006E70B4" w:rsidRDefault="006E70B4" w:rsidP="006E70B4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Al. Mickiewicza 30 </w:t>
      </w:r>
    </w:p>
    <w:p w:rsidR="006E70B4" w:rsidRPr="006E70B4" w:rsidRDefault="006E70B4" w:rsidP="006E70B4">
      <w:pPr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30-059 Kraków,  </w:t>
      </w:r>
    </w:p>
    <w:p w:rsidR="008D2AB8" w:rsidRPr="006E70B4" w:rsidRDefault="008D2AB8" w:rsidP="008D2AB8">
      <w:pPr>
        <w:ind w:firstLine="3969"/>
        <w:rPr>
          <w:b/>
          <w:sz w:val="22"/>
          <w:szCs w:val="22"/>
        </w:rPr>
      </w:pPr>
    </w:p>
    <w:p w:rsidR="008D2AB8" w:rsidRPr="006E70B4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6E70B4">
        <w:rPr>
          <w:sz w:val="22"/>
          <w:szCs w:val="22"/>
        </w:rPr>
        <w:t xml:space="preserve">Przystępując do postępowania o udzielenie zamówienia publicznego, którego przedmiotem jest </w:t>
      </w:r>
      <w:r w:rsidR="004A4BDB" w:rsidRPr="006E70B4">
        <w:rPr>
          <w:b/>
          <w:sz w:val="22"/>
          <w:szCs w:val="22"/>
        </w:rPr>
        <w:t xml:space="preserve">Dostawa komputerów przenośnych i monitora dla </w:t>
      </w:r>
      <w:proofErr w:type="spellStart"/>
      <w:r w:rsidR="004A4BDB" w:rsidRPr="006E70B4">
        <w:rPr>
          <w:b/>
          <w:sz w:val="22"/>
          <w:szCs w:val="22"/>
        </w:rPr>
        <w:t>WIMiR</w:t>
      </w:r>
      <w:proofErr w:type="spellEnd"/>
      <w:r w:rsidR="004A4BDB" w:rsidRPr="006E70B4">
        <w:rPr>
          <w:b/>
          <w:sz w:val="22"/>
          <w:szCs w:val="22"/>
        </w:rPr>
        <w:t xml:space="preserve"> - DE-dzp.272-574/24</w:t>
      </w:r>
      <w:r w:rsidRPr="006E70B4">
        <w:rPr>
          <w:b/>
          <w:sz w:val="22"/>
          <w:szCs w:val="22"/>
        </w:rPr>
        <w:t xml:space="preserve">, </w:t>
      </w:r>
      <w:r w:rsidRPr="006E70B4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6E70B4" w:rsidRPr="006E70B4" w:rsidRDefault="006E70B4" w:rsidP="008D2AB8">
      <w:pPr>
        <w:tabs>
          <w:tab w:val="right" w:pos="9000"/>
        </w:tabs>
        <w:rPr>
          <w:b/>
        </w:rPr>
      </w:pPr>
      <w:r w:rsidRPr="006E70B4">
        <w:rPr>
          <w:b/>
          <w:highlight w:val="lightGray"/>
        </w:rPr>
        <w:t>Zadanie nr 1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6E70B4" w:rsidRPr="00E24C6A" w:rsidTr="006E70B4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6E70B4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E70B4" w:rsidRPr="00E24C6A" w:rsidTr="006E70B4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E70B4" w:rsidRPr="00E24C6A" w:rsidTr="006E70B4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przenośny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6E70B4" w:rsidRPr="00E24C6A" w:rsidRDefault="006E70B4" w:rsidP="009F4746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</w:tbl>
    <w:p w:rsidR="008D2AB8" w:rsidRPr="006E70B4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Termin realizacji umowy: </w:t>
      </w:r>
      <w:r w:rsidRPr="006E70B4">
        <w:rPr>
          <w:sz w:val="22"/>
          <w:szCs w:val="22"/>
        </w:rPr>
        <w:t>……</w:t>
      </w:r>
      <w:r w:rsidR="006E70B4" w:rsidRPr="006E70B4">
        <w:rPr>
          <w:sz w:val="22"/>
          <w:szCs w:val="22"/>
        </w:rPr>
        <w:t xml:space="preserve"> tygodni od daty podpisania umowy </w:t>
      </w:r>
      <w:r w:rsidRPr="006E70B4">
        <w:rPr>
          <w:i/>
          <w:sz w:val="22"/>
          <w:szCs w:val="22"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6E70B4">
        <w:rPr>
          <w:b/>
          <w:sz w:val="22"/>
          <w:szCs w:val="22"/>
        </w:rPr>
        <w:t>Okres udzielonej gwarancji wynosi:</w:t>
      </w:r>
      <w:r w:rsidRPr="006E70B4">
        <w:rPr>
          <w:sz w:val="22"/>
          <w:szCs w:val="22"/>
        </w:rPr>
        <w:t xml:space="preserve"> ……</w:t>
      </w:r>
      <w:r w:rsidR="006E70B4" w:rsidRPr="006E70B4">
        <w:rPr>
          <w:sz w:val="22"/>
          <w:szCs w:val="22"/>
        </w:rPr>
        <w:t xml:space="preserve"> miesięcy</w:t>
      </w:r>
      <w:r w:rsidR="006E70B4">
        <w:rPr>
          <w:sz w:val="22"/>
          <w:szCs w:val="22"/>
        </w:rPr>
        <w:t>*</w:t>
      </w:r>
      <w:r w:rsidR="006E70B4" w:rsidRPr="006E70B4">
        <w:rPr>
          <w:sz w:val="22"/>
          <w:szCs w:val="22"/>
        </w:rPr>
        <w:t xml:space="preserve"> </w:t>
      </w:r>
      <w:r w:rsidRPr="006E70B4">
        <w:rPr>
          <w:sz w:val="22"/>
          <w:szCs w:val="22"/>
        </w:rPr>
        <w:t>(</w:t>
      </w:r>
      <w:r w:rsidRPr="006E70B4">
        <w:rPr>
          <w:i/>
          <w:sz w:val="22"/>
          <w:szCs w:val="22"/>
          <w:highlight w:val="yellow"/>
        </w:rPr>
        <w:t>kryterium oceny ofert)</w:t>
      </w:r>
    </w:p>
    <w:p w:rsidR="006E70B4" w:rsidRDefault="006E70B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E70B4" w:rsidRDefault="006E70B4" w:rsidP="006E70B4">
      <w:pPr>
        <w:tabs>
          <w:tab w:val="right" w:pos="9000"/>
        </w:tabs>
        <w:rPr>
          <w:b/>
          <w:highlight w:val="lightGray"/>
        </w:rPr>
      </w:pPr>
    </w:p>
    <w:p w:rsidR="006E70B4" w:rsidRDefault="006E70B4" w:rsidP="006E70B4">
      <w:pPr>
        <w:tabs>
          <w:tab w:val="right" w:pos="9000"/>
        </w:tabs>
        <w:rPr>
          <w:b/>
          <w:highlight w:val="lightGray"/>
        </w:rPr>
      </w:pPr>
    </w:p>
    <w:p w:rsidR="006E70B4" w:rsidRDefault="006E70B4" w:rsidP="006E70B4">
      <w:pPr>
        <w:tabs>
          <w:tab w:val="right" w:pos="9000"/>
        </w:tabs>
        <w:rPr>
          <w:b/>
          <w:highlight w:val="lightGray"/>
        </w:rPr>
      </w:pPr>
    </w:p>
    <w:p w:rsidR="006E70B4" w:rsidRPr="006E70B4" w:rsidRDefault="006E70B4" w:rsidP="006E70B4">
      <w:pPr>
        <w:tabs>
          <w:tab w:val="right" w:pos="9000"/>
        </w:tabs>
        <w:rPr>
          <w:b/>
        </w:rPr>
      </w:pPr>
      <w:r w:rsidRPr="006E70B4">
        <w:rPr>
          <w:b/>
          <w:highlight w:val="lightGray"/>
        </w:rPr>
        <w:lastRenderedPageBreak/>
        <w:t xml:space="preserve">Zadanie nr </w:t>
      </w:r>
      <w:r>
        <w:rPr>
          <w:b/>
          <w:highlight w:val="lightGray"/>
        </w:rPr>
        <w:t>2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6E70B4" w:rsidRPr="00E24C6A" w:rsidTr="009F474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6E70B4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E70B4" w:rsidRPr="00E24C6A" w:rsidTr="009F474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E70B4" w:rsidRPr="00E24C6A" w:rsidTr="009F474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przenośny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6E70B4" w:rsidRPr="00E24C6A" w:rsidRDefault="006E70B4" w:rsidP="009F4746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</w:tbl>
    <w:p w:rsidR="006E70B4" w:rsidRPr="006E70B4" w:rsidRDefault="006E70B4" w:rsidP="006E70B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Termin realizacji umowy: </w:t>
      </w:r>
      <w:r w:rsidRPr="006E70B4">
        <w:rPr>
          <w:sz w:val="22"/>
          <w:szCs w:val="22"/>
        </w:rPr>
        <w:t xml:space="preserve">…… tygodni od daty podpisania umowy </w:t>
      </w:r>
      <w:r w:rsidRPr="006E70B4">
        <w:rPr>
          <w:i/>
          <w:sz w:val="22"/>
          <w:szCs w:val="22"/>
          <w:highlight w:val="yellow"/>
        </w:rPr>
        <w:t>(kryterium oceny ofert)</w:t>
      </w:r>
    </w:p>
    <w:p w:rsidR="006E70B4" w:rsidRPr="006E70B4" w:rsidRDefault="006E70B4" w:rsidP="006E70B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Okres udzielonej gwarancji wynosi:</w:t>
      </w:r>
      <w:r w:rsidRPr="006E70B4">
        <w:rPr>
          <w:sz w:val="22"/>
          <w:szCs w:val="22"/>
        </w:rPr>
        <w:t xml:space="preserve"> …… miesięcy</w:t>
      </w:r>
      <w:r>
        <w:rPr>
          <w:sz w:val="22"/>
          <w:szCs w:val="22"/>
        </w:rPr>
        <w:t>*</w:t>
      </w:r>
      <w:r w:rsidRPr="006E70B4">
        <w:rPr>
          <w:sz w:val="22"/>
          <w:szCs w:val="22"/>
        </w:rPr>
        <w:t xml:space="preserve"> (</w:t>
      </w:r>
      <w:r w:rsidRPr="006E70B4">
        <w:rPr>
          <w:i/>
          <w:sz w:val="22"/>
          <w:szCs w:val="22"/>
          <w:highlight w:val="yellow"/>
        </w:rPr>
        <w:t>kryterium oceny ofert)</w:t>
      </w:r>
    </w:p>
    <w:p w:rsidR="006E70B4" w:rsidRDefault="006E70B4" w:rsidP="006E70B4">
      <w:pPr>
        <w:tabs>
          <w:tab w:val="right" w:pos="9000"/>
        </w:tabs>
        <w:rPr>
          <w:b/>
          <w:highlight w:val="lightGray"/>
        </w:rPr>
      </w:pPr>
    </w:p>
    <w:p w:rsidR="006E70B4" w:rsidRPr="006E70B4" w:rsidRDefault="006E70B4" w:rsidP="006E70B4">
      <w:pPr>
        <w:tabs>
          <w:tab w:val="right" w:pos="9000"/>
        </w:tabs>
        <w:rPr>
          <w:b/>
        </w:rPr>
      </w:pPr>
      <w:r w:rsidRPr="006E70B4">
        <w:rPr>
          <w:b/>
          <w:highlight w:val="lightGray"/>
        </w:rPr>
        <w:t xml:space="preserve">Zadanie nr </w:t>
      </w:r>
      <w:r>
        <w:rPr>
          <w:b/>
          <w:highlight w:val="lightGray"/>
        </w:rPr>
        <w:t>3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6E70B4" w:rsidRPr="00E24C6A" w:rsidTr="009F474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6E70B4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E70B4" w:rsidRPr="00E24C6A" w:rsidTr="009F474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70B4" w:rsidRPr="00E24C6A" w:rsidRDefault="006E70B4" w:rsidP="009F4746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E70B4" w:rsidRPr="00E24C6A" w:rsidTr="009F474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  <w:p w:rsidR="006E70B4" w:rsidRPr="00E24C6A" w:rsidRDefault="006E70B4" w:rsidP="009F4746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  <w:tr w:rsidR="006E70B4" w:rsidRPr="00E24C6A" w:rsidTr="009F474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0B4" w:rsidRPr="00E24C6A" w:rsidRDefault="006E70B4" w:rsidP="009F4746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6E70B4" w:rsidRPr="00E24C6A" w:rsidRDefault="006E70B4" w:rsidP="009F4746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70B4" w:rsidRPr="00E24C6A" w:rsidRDefault="006E70B4" w:rsidP="009F4746">
            <w:pPr>
              <w:ind w:right="425"/>
              <w:rPr>
                <w:sz w:val="20"/>
                <w:szCs w:val="20"/>
              </w:rPr>
            </w:pPr>
          </w:p>
        </w:tc>
      </w:tr>
    </w:tbl>
    <w:p w:rsidR="006E70B4" w:rsidRPr="006E70B4" w:rsidRDefault="006E70B4" w:rsidP="007230A3">
      <w:pPr>
        <w:widowControl w:val="0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Termin realizacji umowy: </w:t>
      </w:r>
      <w:r w:rsidRPr="006E70B4">
        <w:rPr>
          <w:sz w:val="22"/>
          <w:szCs w:val="22"/>
        </w:rPr>
        <w:t xml:space="preserve">…… tygodni od daty </w:t>
      </w:r>
      <w:r>
        <w:rPr>
          <w:sz w:val="22"/>
          <w:szCs w:val="22"/>
        </w:rPr>
        <w:t xml:space="preserve">otrzymania zamówienia z </w:t>
      </w:r>
      <w:proofErr w:type="spellStart"/>
      <w:r>
        <w:rPr>
          <w:sz w:val="22"/>
          <w:szCs w:val="22"/>
        </w:rPr>
        <w:t>M</w:t>
      </w:r>
      <w:r w:rsidR="007230A3">
        <w:rPr>
          <w:sz w:val="22"/>
          <w:szCs w:val="22"/>
        </w:rPr>
        <w:t>NiSW</w:t>
      </w:r>
      <w:proofErr w:type="spellEnd"/>
      <w:r w:rsidR="007230A3">
        <w:rPr>
          <w:sz w:val="22"/>
          <w:szCs w:val="22"/>
        </w:rPr>
        <w:t xml:space="preserve"> </w:t>
      </w:r>
      <w:r w:rsidRPr="006E70B4">
        <w:rPr>
          <w:i/>
          <w:sz w:val="22"/>
          <w:szCs w:val="22"/>
          <w:highlight w:val="yellow"/>
        </w:rPr>
        <w:t>(kryterium oceny ofert)</w:t>
      </w:r>
    </w:p>
    <w:p w:rsidR="006E70B4" w:rsidRPr="006E70B4" w:rsidRDefault="006E70B4" w:rsidP="006E70B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Okres udzielonej gwarancji wynosi:</w:t>
      </w:r>
      <w:r w:rsidRPr="006E70B4">
        <w:rPr>
          <w:sz w:val="22"/>
          <w:szCs w:val="22"/>
        </w:rPr>
        <w:t xml:space="preserve"> …… miesięcy</w:t>
      </w:r>
      <w:r>
        <w:rPr>
          <w:sz w:val="22"/>
          <w:szCs w:val="22"/>
        </w:rPr>
        <w:t>*</w:t>
      </w:r>
      <w:r w:rsidRPr="006E70B4">
        <w:rPr>
          <w:sz w:val="22"/>
          <w:szCs w:val="22"/>
        </w:rPr>
        <w:t xml:space="preserve"> (</w:t>
      </w:r>
      <w:r w:rsidRPr="006E70B4">
        <w:rPr>
          <w:i/>
          <w:sz w:val="22"/>
          <w:szCs w:val="22"/>
          <w:highlight w:val="yellow"/>
        </w:rPr>
        <w:t>kryterium oceny ofert)</w:t>
      </w:r>
    </w:p>
    <w:p w:rsidR="006E70B4" w:rsidRPr="006E70B4" w:rsidRDefault="006E70B4" w:rsidP="008D2AB8">
      <w:pPr>
        <w:widowControl w:val="0"/>
        <w:spacing w:line="360" w:lineRule="auto"/>
        <w:ind w:right="1"/>
        <w:jc w:val="both"/>
        <w:rPr>
          <w:b/>
          <w:i/>
          <w:sz w:val="22"/>
          <w:szCs w:val="22"/>
        </w:rPr>
      </w:pPr>
      <w:r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>W przypadku nie podania okresu gwarancji, Zamawiający przyjmie minimalny okres gwarancji.</w:t>
      </w:r>
    </w:p>
    <w:p w:rsidR="006E70B4" w:rsidRPr="007D2362" w:rsidRDefault="006E70B4" w:rsidP="006E70B4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>Zamawiający oświadcza, że zgodnie z Ustawą z dnia 11 marca 2004 r. o podatku od towarów i usług (Dz.U. z dnia 5 kwietnia 2004 r.) będzie ubiegał się o zgodę na zastosowanie stawki podatku VAT w wysokości 0%</w:t>
      </w:r>
      <w:bookmarkStart w:id="0" w:name="_GoBack"/>
      <w:bookmarkEnd w:id="0"/>
      <w:r w:rsidRPr="002E3DAE">
        <w:rPr>
          <w:i/>
          <w:iCs/>
          <w:sz w:val="22"/>
          <w:szCs w:val="22"/>
        </w:rPr>
        <w:t xml:space="preserve"> </w:t>
      </w:r>
      <w:r w:rsidRPr="002E3DAE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>wchodząc</w:t>
      </w:r>
      <w:r w:rsidR="007230A3">
        <w:rPr>
          <w:i/>
          <w:iCs/>
          <w:sz w:val="22"/>
          <w:szCs w:val="22"/>
        </w:rPr>
        <w:t>y</w:t>
      </w:r>
      <w:r w:rsidRPr="002E3DAE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6E70B4" w:rsidRDefault="006E70B4" w:rsidP="007230A3">
      <w:pPr>
        <w:tabs>
          <w:tab w:val="left" w:pos="426"/>
        </w:tabs>
        <w:jc w:val="both"/>
        <w:rPr>
          <w:sz w:val="22"/>
          <w:szCs w:val="22"/>
        </w:rPr>
      </w:pPr>
    </w:p>
    <w:p w:rsidR="008D2AB8" w:rsidRPr="006E70B4" w:rsidRDefault="008D2AB8" w:rsidP="007230A3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 xml:space="preserve">Oświadczamy, że zgodnie z ustawą z dnia </w:t>
      </w:r>
      <w:r w:rsidR="00A0022B" w:rsidRPr="006E70B4">
        <w:rPr>
          <w:sz w:val="22"/>
          <w:szCs w:val="22"/>
        </w:rPr>
        <w:t>6 marca 2018 r</w:t>
      </w:r>
      <w:r w:rsidRPr="006E70B4">
        <w:rPr>
          <w:sz w:val="22"/>
          <w:szCs w:val="22"/>
        </w:rPr>
        <w:t>.</w:t>
      </w:r>
      <w:r w:rsidR="00A0022B" w:rsidRPr="006E70B4">
        <w:rPr>
          <w:sz w:val="22"/>
          <w:szCs w:val="22"/>
        </w:rPr>
        <w:t xml:space="preserve"> Prawo przedsiębiorców, </w:t>
      </w:r>
      <w:r w:rsidRPr="006E70B4">
        <w:rPr>
          <w:sz w:val="22"/>
          <w:szCs w:val="22"/>
        </w:rPr>
        <w:t>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:rsidR="006E70B4" w:rsidRPr="002E3DAE" w:rsidRDefault="006E70B4" w:rsidP="007230A3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6E70B4" w:rsidRDefault="006E70B4" w:rsidP="007230A3">
      <w:pPr>
        <w:rPr>
          <w:b/>
          <w:sz w:val="22"/>
          <w:szCs w:val="22"/>
        </w:rPr>
      </w:pPr>
    </w:p>
    <w:p w:rsidR="006E70B4" w:rsidRDefault="006E70B4" w:rsidP="007230A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E70B4" w:rsidRPr="002E3DAE" w:rsidRDefault="006E70B4" w:rsidP="007230A3">
      <w:pPr>
        <w:tabs>
          <w:tab w:val="right" w:pos="9000"/>
        </w:tabs>
        <w:rPr>
          <w:sz w:val="22"/>
          <w:szCs w:val="22"/>
        </w:rPr>
      </w:pPr>
    </w:p>
    <w:p w:rsidR="006E70B4" w:rsidRPr="002E3DAE" w:rsidRDefault="006E70B4" w:rsidP="007230A3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:rsidR="006E70B4" w:rsidRPr="002E3DAE" w:rsidRDefault="006E70B4" w:rsidP="007230A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6E70B4" w:rsidRPr="002E3DAE" w:rsidRDefault="006E70B4" w:rsidP="007230A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:rsidR="006E70B4" w:rsidRPr="002E3DAE" w:rsidRDefault="006E70B4" w:rsidP="007230A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monitor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monitor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:rsidR="006E70B4" w:rsidRPr="002E3DAE" w:rsidRDefault="006E70B4" w:rsidP="007230A3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E70B4" w:rsidRPr="002E3DAE" w:rsidRDefault="006E70B4" w:rsidP="007230A3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E70B4" w:rsidRPr="002E3DAE" w:rsidRDefault="006E70B4" w:rsidP="007230A3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70B4" w:rsidRPr="002E3DAE" w:rsidRDefault="006E70B4" w:rsidP="007230A3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E70B4" w:rsidRPr="002E3DAE" w:rsidTr="009F47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:rsidR="006E70B4" w:rsidRPr="002E3DAE" w:rsidRDefault="006E70B4" w:rsidP="007230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6E70B4" w:rsidRPr="002E3DAE" w:rsidTr="009F4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E70B4" w:rsidRPr="002E3DAE" w:rsidTr="009F47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70B4" w:rsidRPr="002E3DAE" w:rsidRDefault="006E70B4" w:rsidP="007230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6E70B4" w:rsidRPr="002E3DAE" w:rsidRDefault="006E70B4" w:rsidP="007230A3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:rsidR="006E70B4" w:rsidRPr="002E3DAE" w:rsidRDefault="006E70B4" w:rsidP="007230A3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:rsidR="006E70B4" w:rsidRPr="002E3DAE" w:rsidRDefault="006E70B4" w:rsidP="007230A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:rsidR="006E70B4" w:rsidRPr="002E3DAE" w:rsidRDefault="006E70B4" w:rsidP="007230A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:rsidR="006E70B4" w:rsidRPr="002E3DAE" w:rsidRDefault="006E70B4" w:rsidP="007230A3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6E70B4" w:rsidRPr="002E3DAE" w:rsidRDefault="006E70B4" w:rsidP="007230A3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:rsidR="006E70B4" w:rsidRPr="002E3DAE" w:rsidRDefault="006E70B4" w:rsidP="007230A3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E70B4" w:rsidRPr="002E3DAE" w:rsidRDefault="006E70B4" w:rsidP="007230A3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:rsidR="006E70B4" w:rsidRPr="002E3DAE" w:rsidRDefault="006E70B4" w:rsidP="007230A3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6E70B4" w:rsidRPr="002E3DAE" w:rsidRDefault="006E70B4" w:rsidP="007230A3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6E70B4" w:rsidRPr="002E3DAE" w:rsidRDefault="006E70B4" w:rsidP="007230A3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E70B4" w:rsidRPr="002E3DAE" w:rsidRDefault="006E70B4" w:rsidP="007230A3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6E70B4" w:rsidRPr="002E3DAE" w:rsidRDefault="006E70B4" w:rsidP="007230A3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6E70B4" w:rsidRPr="002E3DAE" w:rsidRDefault="006E70B4" w:rsidP="006E70B4">
      <w:pPr>
        <w:jc w:val="both"/>
        <w:rPr>
          <w:sz w:val="22"/>
          <w:szCs w:val="22"/>
        </w:rPr>
      </w:pPr>
    </w:p>
    <w:p w:rsidR="006E70B4" w:rsidRPr="002E3DAE" w:rsidRDefault="006E70B4" w:rsidP="006E70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:rsidR="006E70B4" w:rsidRPr="002E3DAE" w:rsidRDefault="006E70B4" w:rsidP="006E70B4">
      <w:pPr>
        <w:jc w:val="right"/>
        <w:rPr>
          <w:sz w:val="22"/>
          <w:szCs w:val="22"/>
        </w:rPr>
      </w:pPr>
    </w:p>
    <w:p w:rsidR="006E70B4" w:rsidRDefault="006E70B4" w:rsidP="006E70B4">
      <w:pPr>
        <w:jc w:val="both"/>
        <w:rPr>
          <w:sz w:val="18"/>
          <w:szCs w:val="18"/>
        </w:rPr>
      </w:pPr>
    </w:p>
    <w:p w:rsidR="006E70B4" w:rsidRDefault="006E70B4" w:rsidP="006E70B4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068" w:rsidRDefault="00A97068">
      <w:r>
        <w:separator/>
      </w:r>
    </w:p>
  </w:endnote>
  <w:endnote w:type="continuationSeparator" w:id="0">
    <w:p w:rsidR="00A97068" w:rsidRDefault="00A97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BDB" w:rsidRDefault="004A4B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BDB" w:rsidRDefault="004A4B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068" w:rsidRDefault="00A97068">
      <w:r>
        <w:separator/>
      </w:r>
    </w:p>
  </w:footnote>
  <w:footnote w:type="continuationSeparator" w:id="0">
    <w:p w:rsidR="00A97068" w:rsidRDefault="00A97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BDB" w:rsidRDefault="004A4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BDB" w:rsidRDefault="004A4B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06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4BD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70B4"/>
    <w:rsid w:val="007230A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706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3E1796"/>
  <w15:chartTrackingRefBased/>
  <w15:docId w15:val="{D9035D8C-DA2A-4453-8ED8-CFC521A58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CD8FB-78C8-4DC3-B715-DDD31FA0E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933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2024-10-17T08:30:00Z</dcterms:created>
  <dcterms:modified xsi:type="dcterms:W3CDTF">2024-10-17T08:43:00Z</dcterms:modified>
</cp:coreProperties>
</file>