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8FFB3" w14:textId="77777777" w:rsidR="00D62E6E" w:rsidRPr="0063671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3671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F6BAE" w:rsidRPr="00636719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63671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36719" w14:paraId="6DA1E5E1" w14:textId="77777777" w:rsidTr="00D62E6E">
        <w:tc>
          <w:tcPr>
            <w:tcW w:w="2800" w:type="dxa"/>
            <w:shd w:val="clear" w:color="auto" w:fill="auto"/>
          </w:tcPr>
          <w:p w14:paraId="05B65D0F" w14:textId="77777777" w:rsidR="00D62E6E" w:rsidRPr="0063671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671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3671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1CB28F" w14:textId="77777777" w:rsidR="00D62E6E" w:rsidRPr="0063671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7FAF4F0" w14:textId="77777777" w:rsidR="00D62E6E" w:rsidRPr="0063671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935E9F" w14:textId="77777777" w:rsidR="00D62E6E" w:rsidRPr="0063671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367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3671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367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36719" w14:paraId="1694C20C" w14:textId="77777777" w:rsidTr="00D62E6E">
        <w:tc>
          <w:tcPr>
            <w:tcW w:w="2800" w:type="dxa"/>
            <w:shd w:val="clear" w:color="auto" w:fill="auto"/>
          </w:tcPr>
          <w:p w14:paraId="76FCED0F" w14:textId="77777777" w:rsidR="00D62E6E" w:rsidRPr="0063671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3671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1F5042" w14:textId="77777777" w:rsidR="00D62E6E" w:rsidRPr="0063671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56DEE7" w14:textId="77777777" w:rsidR="00D62E6E" w:rsidRPr="0063671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B1FF1D" w14:textId="77777777" w:rsidR="00D62E6E" w:rsidRPr="0063671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367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3671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367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E4F6E9" w14:textId="77777777" w:rsidR="00BC121E" w:rsidRPr="0063671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6BAE" w:rsidRPr="00636719" w14:paraId="1DB036C6" w14:textId="77777777" w:rsidTr="00C2101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E13D75" w14:textId="77777777" w:rsidR="003F6BAE" w:rsidRPr="00636719" w:rsidRDefault="003F6BAE" w:rsidP="00C2101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8FF922A" w14:textId="77777777" w:rsidR="003F6BAE" w:rsidRPr="00636719" w:rsidRDefault="003F6BAE" w:rsidP="00C2101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3671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3671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36719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636719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1F9714E0" w14:textId="77777777" w:rsidR="003F6BAE" w:rsidRPr="00636719" w:rsidRDefault="003F6BAE" w:rsidP="00C2101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2089106" w14:textId="77777777" w:rsidR="003F6BAE" w:rsidRPr="00636719" w:rsidRDefault="003F6BAE" w:rsidP="00C2101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C320820" w14:textId="77777777" w:rsidR="00BC121E" w:rsidRPr="00636719" w:rsidRDefault="003F6BA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67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3671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3671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36719" w14:paraId="73EA3822" w14:textId="77777777" w:rsidTr="00D62E6E">
        <w:tc>
          <w:tcPr>
            <w:tcW w:w="2269" w:type="dxa"/>
            <w:shd w:val="clear" w:color="auto" w:fill="auto"/>
          </w:tcPr>
          <w:p w14:paraId="766E74F6" w14:textId="77777777" w:rsidR="00D62E6E" w:rsidRPr="0063671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89EA32" w14:textId="77777777" w:rsidR="00D62E6E" w:rsidRPr="00636719" w:rsidRDefault="003F6BA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Naprawy, montaż wykładziny typu </w:t>
            </w:r>
            <w:proofErr w:type="spellStart"/>
            <w:r w:rsidRPr="006367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tarkett</w:t>
            </w:r>
            <w:proofErr w:type="spellEnd"/>
            <w:r w:rsidRPr="006367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 budynkach szpitala (ściany i podłogi)</w:t>
            </w:r>
            <w:r w:rsidR="00D62E6E" w:rsidRPr="006367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6BAE" w:rsidRPr="00636719" w14:paraId="182CE9CA" w14:textId="77777777" w:rsidTr="00C21012">
        <w:tc>
          <w:tcPr>
            <w:tcW w:w="2269" w:type="dxa"/>
            <w:shd w:val="clear" w:color="auto" w:fill="auto"/>
          </w:tcPr>
          <w:p w14:paraId="7B78647D" w14:textId="77777777" w:rsidR="003F6BAE" w:rsidRPr="00636719" w:rsidRDefault="003F6BAE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B3FE3A" w14:textId="77777777" w:rsidR="003F6BAE" w:rsidRPr="00636719" w:rsidRDefault="003F6BAE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144/2024</w:t>
            </w:r>
          </w:p>
        </w:tc>
      </w:tr>
    </w:tbl>
    <w:p w14:paraId="0E11A162" w14:textId="77777777" w:rsidR="00BC121E" w:rsidRPr="00636719" w:rsidRDefault="003F6BA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367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367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3671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3671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367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3671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568EC84" w14:textId="77777777" w:rsidR="00BC121E" w:rsidRPr="0063671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3671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42F51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367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367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3671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3671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63671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3671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5465B78" w14:textId="77777777" w:rsidR="00BC121E" w:rsidRPr="0063671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671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64D7DF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367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367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3671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3671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63671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72FEA6D" w14:textId="77777777" w:rsidR="00BF69A4" w:rsidRPr="0063671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3671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36719" w14:paraId="62F9C3D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13DA7" w14:textId="77777777" w:rsidR="00BC121E" w:rsidRPr="0063671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6F247" w14:textId="77777777" w:rsidR="00BC121E" w:rsidRPr="0063671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979FD" w14:textId="77777777" w:rsidR="00BC121E" w:rsidRPr="0063671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36719" w14:paraId="3485E60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ADC49" w14:textId="77777777" w:rsidR="00BC121E" w:rsidRPr="0063671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9371" w14:textId="77777777" w:rsidR="00BC121E" w:rsidRPr="0063671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355D" w14:textId="77777777" w:rsidR="00BC121E" w:rsidRPr="0063671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36719" w14:paraId="716ECF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7ACE9" w14:textId="77777777" w:rsidR="00BC121E" w:rsidRPr="0063671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29DB" w14:textId="77777777" w:rsidR="00BC121E" w:rsidRPr="0063671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8DC7" w14:textId="77777777" w:rsidR="00BC121E" w:rsidRPr="0063671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311C0C9" w14:textId="77777777" w:rsidR="00BC121E" w:rsidRPr="0063671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3671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B1DC6A6" w14:textId="77777777" w:rsidR="00BC121E" w:rsidRPr="0063671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3671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05A89CC" w14:textId="77777777" w:rsidR="00067B62" w:rsidRPr="0063671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3671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3671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3671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C65397E" w14:textId="77777777" w:rsidR="00067B62" w:rsidRPr="0063671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36719" w14:paraId="69D32F92" w14:textId="77777777" w:rsidTr="00620E37">
        <w:tc>
          <w:tcPr>
            <w:tcW w:w="2660" w:type="dxa"/>
            <w:shd w:val="clear" w:color="auto" w:fill="auto"/>
          </w:tcPr>
          <w:p w14:paraId="225B5D35" w14:textId="77777777" w:rsidR="00BC121E" w:rsidRPr="006367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6138A34" w14:textId="77777777" w:rsidR="00BC121E" w:rsidRPr="0063671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6A9BF76" w14:textId="77777777" w:rsidR="00BC121E" w:rsidRPr="0063671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367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367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922F226" w14:textId="77777777" w:rsidR="00BC121E" w:rsidRPr="006367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CB0854D" w14:textId="77777777" w:rsidR="00BC121E" w:rsidRPr="0063671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AF6D195" w14:textId="77777777" w:rsidR="00BC121E" w:rsidRPr="0063671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367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F6BAE" w:rsidRPr="006367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367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367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5D4EA59" w14:textId="77777777" w:rsidR="00106AC7" w:rsidRPr="00636719" w:rsidRDefault="00106AC7" w:rsidP="00BC121E">
      <w:pPr>
        <w:rPr>
          <w:rFonts w:ascii="Arial Narrow" w:hAnsi="Arial Narrow"/>
        </w:rPr>
      </w:pPr>
    </w:p>
    <w:sectPr w:rsidR="00106AC7" w:rsidRPr="0063671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A7D496" w14:textId="77777777" w:rsidR="00AD27AC" w:rsidRDefault="00AD27AC">
      <w:r>
        <w:separator/>
      </w:r>
    </w:p>
  </w:endnote>
  <w:endnote w:type="continuationSeparator" w:id="0">
    <w:p w14:paraId="53E10D55" w14:textId="77777777" w:rsidR="00AD27AC" w:rsidRDefault="00AD2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C197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7A3C0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B03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CD3C02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C7069C3">
        <v:line id="_x0000_s1025" style="position:absolute;left:0;text-align:left;z-index:251657728" from="-3.85pt,8.7pt" to="455.15pt,8.7pt"/>
      </w:pict>
    </w:r>
  </w:p>
  <w:p w14:paraId="327E313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DA5A9" w14:textId="77777777" w:rsidR="003F6BAE" w:rsidRDefault="003F6B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C2E9B6" w14:textId="77777777" w:rsidR="00AD27AC" w:rsidRDefault="00AD27AC">
      <w:r>
        <w:separator/>
      </w:r>
    </w:p>
  </w:footnote>
  <w:footnote w:type="continuationSeparator" w:id="0">
    <w:p w14:paraId="139014AD" w14:textId="77777777" w:rsidR="00AD27AC" w:rsidRDefault="00AD2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074CC" w14:textId="77777777" w:rsidR="003F6BAE" w:rsidRDefault="003F6B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0FE66" w14:textId="77777777" w:rsidR="003F6BAE" w:rsidRDefault="003F6B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DC485" w14:textId="77777777" w:rsidR="003F6BAE" w:rsidRDefault="003F6B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42218">
    <w:abstractNumId w:val="13"/>
  </w:num>
  <w:num w:numId="2" w16cid:durableId="612903567">
    <w:abstractNumId w:val="0"/>
  </w:num>
  <w:num w:numId="3" w16cid:durableId="1912884917">
    <w:abstractNumId w:val="11"/>
  </w:num>
  <w:num w:numId="4" w16cid:durableId="1136485116">
    <w:abstractNumId w:val="8"/>
  </w:num>
  <w:num w:numId="5" w16cid:durableId="1000616219">
    <w:abstractNumId w:val="7"/>
  </w:num>
  <w:num w:numId="6" w16cid:durableId="426341692">
    <w:abstractNumId w:val="1"/>
  </w:num>
  <w:num w:numId="7" w16cid:durableId="1375230175">
    <w:abstractNumId w:val="6"/>
  </w:num>
  <w:num w:numId="8" w16cid:durableId="930239063">
    <w:abstractNumId w:val="3"/>
  </w:num>
  <w:num w:numId="9" w16cid:durableId="428237957">
    <w:abstractNumId w:val="2"/>
  </w:num>
  <w:num w:numId="10" w16cid:durableId="52822305">
    <w:abstractNumId w:val="5"/>
  </w:num>
  <w:num w:numId="11" w16cid:durableId="1839541003">
    <w:abstractNumId w:val="10"/>
  </w:num>
  <w:num w:numId="12" w16cid:durableId="260112771">
    <w:abstractNumId w:val="4"/>
  </w:num>
  <w:num w:numId="13" w16cid:durableId="506864792">
    <w:abstractNumId w:val="9"/>
  </w:num>
  <w:num w:numId="14" w16cid:durableId="1017322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7A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3F6BAE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C5734"/>
    <w:rsid w:val="005E622E"/>
    <w:rsid w:val="00620E37"/>
    <w:rsid w:val="00636719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27AC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AB481C"/>
  <w15:chartTrackingRefBased/>
  <w15:docId w15:val="{EBF69CD5-BBCF-47BB-ABBC-465B5AB9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2024-10-24T08:57:00Z</cp:lastPrinted>
  <dcterms:created xsi:type="dcterms:W3CDTF">2024-10-24T08:57:00Z</dcterms:created>
  <dcterms:modified xsi:type="dcterms:W3CDTF">2024-10-24T08:57:00Z</dcterms:modified>
</cp:coreProperties>
</file>