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4B478" w14:textId="77777777" w:rsidR="00A2540E" w:rsidRPr="00E21787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2178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7137F" w:rsidRPr="00E21787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E2178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E21787" w14:paraId="164DF91A" w14:textId="77777777" w:rsidTr="009B1625">
        <w:tc>
          <w:tcPr>
            <w:tcW w:w="2800" w:type="dxa"/>
            <w:shd w:val="clear" w:color="auto" w:fill="auto"/>
          </w:tcPr>
          <w:p w14:paraId="6D2C62CA" w14:textId="77777777" w:rsidR="00A2540E" w:rsidRPr="00E21787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2178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2178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D6E1AF" w14:textId="77777777" w:rsidR="00A2540E" w:rsidRPr="00E2178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09CCB9F" w14:textId="77777777" w:rsidR="00A2540E" w:rsidRPr="00E2178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3C4C76" w14:textId="77777777" w:rsidR="00A2540E" w:rsidRPr="00E21787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217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2178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217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E21787" w14:paraId="66C7191B" w14:textId="77777777" w:rsidTr="009B1625">
        <w:tc>
          <w:tcPr>
            <w:tcW w:w="2800" w:type="dxa"/>
            <w:shd w:val="clear" w:color="auto" w:fill="auto"/>
          </w:tcPr>
          <w:p w14:paraId="485A1C32" w14:textId="77777777" w:rsidR="00A2540E" w:rsidRPr="00E21787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2178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F87FC5" w14:textId="77777777" w:rsidR="00A2540E" w:rsidRPr="00E2178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4A8361" w14:textId="77777777" w:rsidR="00A2540E" w:rsidRPr="00E21787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9EFFC5" w14:textId="77777777" w:rsidR="00A2540E" w:rsidRPr="00E21787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217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2178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217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1B1A44" w14:textId="77777777" w:rsidR="0057252E" w:rsidRPr="00E21787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E21787" w14:paraId="6516BFEF" w14:textId="77777777" w:rsidTr="0036631E">
        <w:tc>
          <w:tcPr>
            <w:tcW w:w="9104" w:type="dxa"/>
            <w:shd w:val="clear" w:color="auto" w:fill="F2F2F2"/>
          </w:tcPr>
          <w:p w14:paraId="4DCB8D67" w14:textId="77777777" w:rsidR="00A2540E" w:rsidRPr="00E21787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21787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E21787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E21787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14FC7513" w14:textId="77777777" w:rsidR="0057252E" w:rsidRPr="00E21787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21787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E21787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E21787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34240669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E21787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E21787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E21787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E21787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E21787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34CE3334" w14:textId="77777777" w:rsidR="00A2540E" w:rsidRPr="00E21787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2178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E21787" w14:paraId="08574583" w14:textId="77777777" w:rsidTr="009B1625">
        <w:tc>
          <w:tcPr>
            <w:tcW w:w="2269" w:type="dxa"/>
            <w:shd w:val="clear" w:color="auto" w:fill="auto"/>
          </w:tcPr>
          <w:p w14:paraId="658F23A3" w14:textId="77777777" w:rsidR="00A2540E" w:rsidRPr="00E21787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570493" w14:textId="77777777" w:rsidR="00A2540E" w:rsidRPr="00E21787" w:rsidRDefault="0087137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Naprawy, montaż wykładziny typu </w:t>
            </w:r>
            <w:proofErr w:type="spellStart"/>
            <w:r w:rsidRPr="00E217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tarkett</w:t>
            </w:r>
            <w:proofErr w:type="spellEnd"/>
            <w:r w:rsidRPr="00E217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 budynkach szpitala (ściany i podłogi)</w:t>
            </w:r>
            <w:r w:rsidR="00A2540E" w:rsidRPr="00E217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137F" w:rsidRPr="00E21787" w14:paraId="2FFA8B3B" w14:textId="77777777" w:rsidTr="00C21012">
        <w:tc>
          <w:tcPr>
            <w:tcW w:w="2269" w:type="dxa"/>
            <w:shd w:val="clear" w:color="auto" w:fill="auto"/>
          </w:tcPr>
          <w:p w14:paraId="1712585B" w14:textId="77777777" w:rsidR="0087137F" w:rsidRPr="00E21787" w:rsidRDefault="0087137F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D46384" w14:textId="77777777" w:rsidR="0087137F" w:rsidRPr="00E21787" w:rsidRDefault="0087137F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144/2024</w:t>
            </w:r>
          </w:p>
        </w:tc>
      </w:tr>
    </w:tbl>
    <w:p w14:paraId="39BC2CD4" w14:textId="77777777" w:rsidR="008F2498" w:rsidRPr="00E21787" w:rsidRDefault="0087137F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217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E217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2178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E2178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E217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E2178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E21787">
        <w:rPr>
          <w:rFonts w:ascii="Arial Narrow" w:hAnsi="Arial Narrow" w:cs="Arial"/>
          <w:sz w:val="24"/>
          <w:szCs w:val="24"/>
        </w:rPr>
        <w:t>w przedmiot</w:t>
      </w:r>
      <w:r w:rsidR="00E631B6" w:rsidRPr="00E21787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E21787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E21787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E21787" w14:paraId="053D45E1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310850E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CD1ADE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68C73A4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E21787" w14:paraId="5AA72C07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E806A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11469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8D8EE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E21787" w14:paraId="38832AB0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0F543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DFAAE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6E244" w14:textId="77777777" w:rsidR="00A2540E" w:rsidRPr="00E21787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B096F91" w14:textId="77777777" w:rsidR="008B745A" w:rsidRPr="00E21787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E21787" w14:paraId="766EA369" w14:textId="77777777" w:rsidTr="009B1625">
        <w:tc>
          <w:tcPr>
            <w:tcW w:w="2660" w:type="dxa"/>
            <w:shd w:val="clear" w:color="auto" w:fill="auto"/>
          </w:tcPr>
          <w:p w14:paraId="5409C80B" w14:textId="77777777" w:rsidR="008B745A" w:rsidRPr="00E2178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64C3AF2" w14:textId="77777777" w:rsidR="008B745A" w:rsidRPr="00E2178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7E0D71" w14:textId="77777777" w:rsidR="008B745A" w:rsidRPr="00E21787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D64C04" w14:textId="77777777" w:rsidR="008B745A" w:rsidRPr="00E2178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2F167C" w14:textId="77777777" w:rsidR="008B745A" w:rsidRPr="00E21787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7E7582" w14:textId="77777777" w:rsidR="008B745A" w:rsidRPr="00E21787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217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7137F" w:rsidRPr="00E217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217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D7FF346" w14:textId="77777777" w:rsidR="00025386" w:rsidRPr="00E21787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E21787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EC3EC" w14:textId="77777777" w:rsidR="00054C02" w:rsidRDefault="00054C02" w:rsidP="00025386">
      <w:pPr>
        <w:spacing w:after="0" w:line="240" w:lineRule="auto"/>
      </w:pPr>
      <w:r>
        <w:separator/>
      </w:r>
    </w:p>
  </w:endnote>
  <w:endnote w:type="continuationSeparator" w:id="0">
    <w:p w14:paraId="4FF74E5F" w14:textId="77777777" w:rsidR="00054C02" w:rsidRDefault="00054C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A4512" w14:textId="77777777" w:rsidR="0087137F" w:rsidRDefault="008713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96F6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4FC403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63AAA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9648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14E71" w14:textId="77777777" w:rsidR="0087137F" w:rsidRDefault="00871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42ADE" w14:textId="77777777" w:rsidR="00054C02" w:rsidRDefault="00054C02" w:rsidP="00025386">
      <w:pPr>
        <w:spacing w:after="0" w:line="240" w:lineRule="auto"/>
      </w:pPr>
      <w:r>
        <w:separator/>
      </w:r>
    </w:p>
  </w:footnote>
  <w:footnote w:type="continuationSeparator" w:id="0">
    <w:p w14:paraId="35AA12E7" w14:textId="77777777" w:rsidR="00054C02" w:rsidRDefault="00054C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08B68" w14:textId="77777777" w:rsidR="0087137F" w:rsidRDefault="00871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F27BD" w14:textId="77777777" w:rsidR="0087137F" w:rsidRDefault="00871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ABFA3" w14:textId="77777777" w:rsidR="0087137F" w:rsidRDefault="008713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C02"/>
    <w:rsid w:val="00025386"/>
    <w:rsid w:val="00054C02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7137F"/>
    <w:rsid w:val="008B745A"/>
    <w:rsid w:val="008E405A"/>
    <w:rsid w:val="008F2498"/>
    <w:rsid w:val="009B1625"/>
    <w:rsid w:val="00A2540E"/>
    <w:rsid w:val="00A56A6F"/>
    <w:rsid w:val="00D55FC4"/>
    <w:rsid w:val="00E21787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0ED75"/>
  <w15:chartTrackingRefBased/>
  <w15:docId w15:val="{B2544800-8CA2-4976-B020-0EC4FD11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2024-10-24T08:57:00Z</cp:lastPrinted>
  <dcterms:created xsi:type="dcterms:W3CDTF">2024-10-24T08:57:00Z</dcterms:created>
  <dcterms:modified xsi:type="dcterms:W3CDTF">2024-10-24T08:57:00Z</dcterms:modified>
</cp:coreProperties>
</file>