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73EC0" w14:textId="77777777" w:rsidR="00FB7F50" w:rsidRPr="002245BE" w:rsidRDefault="00BD18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18C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D18CA">
        <w:rPr>
          <w:sz w:val="22"/>
          <w:szCs w:val="22"/>
        </w:rPr>
        <w:t>2024-10-24</w:t>
      </w:r>
    </w:p>
    <w:p w14:paraId="22BF018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AB41BC" w14:textId="77777777" w:rsidR="00BD18CA" w:rsidRPr="00BD18CA" w:rsidRDefault="00BD18CA" w:rsidP="00FB7F50">
      <w:pPr>
        <w:spacing w:after="40"/>
        <w:rPr>
          <w:b/>
          <w:bCs/>
          <w:sz w:val="22"/>
          <w:szCs w:val="22"/>
        </w:rPr>
      </w:pPr>
      <w:r w:rsidRPr="00BD18CA">
        <w:rPr>
          <w:b/>
          <w:bCs/>
          <w:sz w:val="22"/>
          <w:szCs w:val="22"/>
        </w:rPr>
        <w:t>Akademia Górniczo - Hutnicza</w:t>
      </w:r>
    </w:p>
    <w:p w14:paraId="09059607" w14:textId="77777777" w:rsidR="00BD18CA" w:rsidRPr="00BD18CA" w:rsidRDefault="00BD18CA" w:rsidP="00FB7F50">
      <w:pPr>
        <w:spacing w:after="40"/>
        <w:rPr>
          <w:b/>
          <w:bCs/>
          <w:sz w:val="22"/>
          <w:szCs w:val="22"/>
        </w:rPr>
      </w:pPr>
      <w:r w:rsidRPr="00BD18CA">
        <w:rPr>
          <w:b/>
          <w:bCs/>
          <w:sz w:val="22"/>
          <w:szCs w:val="22"/>
        </w:rPr>
        <w:t>im. Stanisława Staszica w Krakowie</w:t>
      </w:r>
    </w:p>
    <w:p w14:paraId="36593E05" w14:textId="77777777" w:rsidR="00FB7F50" w:rsidRPr="002245BE" w:rsidRDefault="00BD18CA" w:rsidP="00FB7F50">
      <w:pPr>
        <w:spacing w:after="40"/>
        <w:rPr>
          <w:b/>
          <w:bCs/>
          <w:sz w:val="22"/>
          <w:szCs w:val="22"/>
        </w:rPr>
      </w:pPr>
      <w:r w:rsidRPr="00BD18CA">
        <w:rPr>
          <w:b/>
          <w:bCs/>
          <w:sz w:val="22"/>
          <w:szCs w:val="22"/>
        </w:rPr>
        <w:t>Dział Zamówień Publicznych</w:t>
      </w:r>
    </w:p>
    <w:p w14:paraId="18AD177E" w14:textId="77777777" w:rsidR="00FB7F50" w:rsidRPr="002245BE" w:rsidRDefault="00BD18CA" w:rsidP="00FB7F50">
      <w:pPr>
        <w:rPr>
          <w:sz w:val="22"/>
          <w:szCs w:val="22"/>
        </w:rPr>
      </w:pPr>
      <w:r w:rsidRPr="00BD18C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D18CA">
        <w:rPr>
          <w:sz w:val="22"/>
          <w:szCs w:val="22"/>
        </w:rPr>
        <w:t>30</w:t>
      </w:r>
    </w:p>
    <w:p w14:paraId="436AEFCD" w14:textId="77777777" w:rsidR="00FB7F50" w:rsidRPr="002245BE" w:rsidRDefault="00BD18CA" w:rsidP="00FB7F50">
      <w:pPr>
        <w:rPr>
          <w:sz w:val="22"/>
          <w:szCs w:val="22"/>
        </w:rPr>
      </w:pPr>
      <w:r w:rsidRPr="00BD18C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D18CA">
        <w:rPr>
          <w:sz w:val="22"/>
          <w:szCs w:val="22"/>
        </w:rPr>
        <w:t>Kraków</w:t>
      </w:r>
    </w:p>
    <w:p w14:paraId="787E59B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243F3C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18CA" w:rsidRPr="00607F9B" w14:paraId="172C38B6" w14:textId="77777777" w:rsidTr="005A78C2">
        <w:trPr>
          <w:trHeight w:val="638"/>
        </w:trPr>
        <w:tc>
          <w:tcPr>
            <w:tcW w:w="959" w:type="dxa"/>
            <w:shd w:val="clear" w:color="auto" w:fill="auto"/>
          </w:tcPr>
          <w:p w14:paraId="23EC0BB6" w14:textId="77777777" w:rsidR="00BD18CA" w:rsidRPr="00607F9B" w:rsidRDefault="00BD18CA" w:rsidP="005A78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8A069B" w14:textId="6ED286C4" w:rsidR="00BD18CA" w:rsidRPr="00607F9B" w:rsidRDefault="00BD18CA" w:rsidP="005A78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D18C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D18C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18CA">
              <w:rPr>
                <w:b/>
                <w:bCs/>
                <w:sz w:val="22"/>
                <w:szCs w:val="22"/>
              </w:rPr>
              <w:t xml:space="preserve">Remont oświetlenia awaryjnego i ewakuacyjnego w paw. A-0, D-1, D-4, H-B6, DG </w:t>
            </w:r>
            <w:proofErr w:type="spellStart"/>
            <w:r w:rsidRPr="00BD18CA">
              <w:rPr>
                <w:b/>
                <w:bCs/>
                <w:sz w:val="22"/>
                <w:szCs w:val="22"/>
              </w:rPr>
              <w:t>Sienkiewiczówka</w:t>
            </w:r>
            <w:proofErr w:type="spellEnd"/>
            <w:r w:rsidRPr="00BD18CA">
              <w:rPr>
                <w:b/>
                <w:bCs/>
                <w:sz w:val="22"/>
                <w:szCs w:val="22"/>
              </w:rPr>
              <w:t>, Miękinia 381 na terenie AGH w Krakowie - DE-dzp.272-520/24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6884DC6" w14:textId="1D8904C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D18CA" w14:paraId="09FA4D13" w14:textId="77777777" w:rsidTr="005A78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61C6C7D" w14:textId="77777777" w:rsidR="00BD18CA" w:rsidRPr="00D26ED6" w:rsidRDefault="00BD18CA" w:rsidP="005A78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D18CA">
              <w:rPr>
                <w:b/>
                <w:sz w:val="22"/>
                <w:szCs w:val="22"/>
              </w:rPr>
              <w:t>P.P.M. Elektro-Naft  Jan Niziołek</w:t>
            </w:r>
          </w:p>
          <w:p w14:paraId="0B7ABCCC" w14:textId="77777777" w:rsidR="00BD18CA" w:rsidRPr="009F0E5C" w:rsidRDefault="00BD18CA" w:rsidP="005A78C2">
            <w:pPr>
              <w:jc w:val="both"/>
              <w:rPr>
                <w:bCs/>
                <w:sz w:val="22"/>
                <w:szCs w:val="22"/>
              </w:rPr>
            </w:pPr>
            <w:r w:rsidRPr="00BD18CA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18CA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A99939" w14:textId="77777777" w:rsidR="00BD18CA" w:rsidRPr="009F0E5C" w:rsidRDefault="00BD18CA" w:rsidP="005A78C2">
            <w:pPr>
              <w:jc w:val="both"/>
              <w:rPr>
                <w:bCs/>
                <w:sz w:val="22"/>
                <w:szCs w:val="22"/>
              </w:rPr>
            </w:pPr>
            <w:r w:rsidRPr="00BD18CA">
              <w:rPr>
                <w:bCs/>
                <w:sz w:val="22"/>
                <w:szCs w:val="22"/>
              </w:rPr>
              <w:t>30-437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18CA">
              <w:rPr>
                <w:bCs/>
                <w:sz w:val="22"/>
                <w:szCs w:val="22"/>
              </w:rPr>
              <w:t>Kraków</w:t>
            </w:r>
          </w:p>
          <w:p w14:paraId="4B682BF9" w14:textId="77777777" w:rsidR="00BD18CA" w:rsidRPr="00D26ED6" w:rsidRDefault="00BD18CA" w:rsidP="005A78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6BCA7E" w14:textId="77777777" w:rsidR="00BD18CA" w:rsidRDefault="00BD18CA" w:rsidP="005A78C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18CA">
              <w:rPr>
                <w:sz w:val="22"/>
                <w:szCs w:val="22"/>
              </w:rPr>
              <w:t xml:space="preserve">Remont oświetlenia awaryjnego i ewakuacyjnego w paw. A-0, D-1, D-4, H-B6, DG </w:t>
            </w:r>
            <w:proofErr w:type="spellStart"/>
            <w:r w:rsidRPr="00BD18CA">
              <w:rPr>
                <w:sz w:val="22"/>
                <w:szCs w:val="22"/>
              </w:rPr>
              <w:t>Sienkiewiczówka</w:t>
            </w:r>
            <w:proofErr w:type="spellEnd"/>
            <w:r w:rsidRPr="00BD18CA">
              <w:rPr>
                <w:sz w:val="22"/>
                <w:szCs w:val="22"/>
              </w:rPr>
              <w:t>, Miękinia 381 na terenie AGH w Krakowie - DE-dzp.272-520/24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0443837" w14:textId="77777777" w:rsidR="00BD18CA" w:rsidRPr="00D26ED6" w:rsidRDefault="00BD18CA" w:rsidP="005A78C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D18CA">
              <w:rPr>
                <w:b/>
                <w:sz w:val="22"/>
                <w:szCs w:val="22"/>
              </w:rPr>
              <w:t>69 612.15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42D53F1" w14:textId="77777777" w:rsidR="00BD18CA" w:rsidRDefault="00BD18CA" w:rsidP="005A78C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26B839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93356" w:rsidRPr="008567C7" w14:paraId="751E9DC9" w14:textId="77777777" w:rsidTr="00A93356">
        <w:trPr>
          <w:trHeight w:val="510"/>
        </w:trPr>
        <w:tc>
          <w:tcPr>
            <w:tcW w:w="595" w:type="pct"/>
            <w:vAlign w:val="center"/>
          </w:tcPr>
          <w:p w14:paraId="51A3AF03" w14:textId="77777777" w:rsidR="00A93356" w:rsidRPr="008567C7" w:rsidRDefault="00A933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F7DF5A9" w14:textId="77777777" w:rsidR="00A93356" w:rsidRPr="008567C7" w:rsidRDefault="00A933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E4619A0" w14:textId="77777777" w:rsidR="00A93356" w:rsidRPr="008567C7" w:rsidRDefault="00A933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2520909" w14:textId="77777777" w:rsidR="00A93356" w:rsidRPr="008567C7" w:rsidRDefault="00A933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74D8CC7" w14:textId="77777777" w:rsidR="00A93356" w:rsidRPr="008567C7" w:rsidRDefault="00A933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93356" w:rsidRPr="008567C7" w14:paraId="39556FC4" w14:textId="77777777" w:rsidTr="00A93356">
        <w:tc>
          <w:tcPr>
            <w:tcW w:w="595" w:type="pct"/>
            <w:vAlign w:val="center"/>
          </w:tcPr>
          <w:p w14:paraId="32980CA6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E2A140D" w14:textId="77777777" w:rsidR="00A93356" w:rsidRPr="002B6761" w:rsidRDefault="00A93356" w:rsidP="005A78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14:paraId="7F4FDEBB" w14:textId="77777777" w:rsidR="00A93356" w:rsidRPr="008567C7" w:rsidRDefault="00A93356" w:rsidP="005A78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620ABFD" w14:textId="77777777" w:rsidR="00A93356" w:rsidRPr="001B7815" w:rsidRDefault="00A93356" w:rsidP="005A78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1E72CCB9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5249772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1327F95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93356" w:rsidRPr="008567C7" w14:paraId="14ADD335" w14:textId="77777777" w:rsidTr="00A93356">
        <w:tc>
          <w:tcPr>
            <w:tcW w:w="595" w:type="pct"/>
            <w:vAlign w:val="center"/>
          </w:tcPr>
          <w:p w14:paraId="1DAD76C4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2B1F866" w14:textId="77777777" w:rsidR="00A93356" w:rsidRPr="002B6761" w:rsidRDefault="00A93356" w:rsidP="005A78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/>
                <w:sz w:val="18"/>
                <w:szCs w:val="18"/>
              </w:rPr>
              <w:t>ELEKTRO-POWER SP.ZO.O.</w:t>
            </w:r>
          </w:p>
          <w:p w14:paraId="20932791" w14:textId="77777777" w:rsidR="00A93356" w:rsidRPr="008567C7" w:rsidRDefault="00A93356" w:rsidP="005A78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3E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861963B" w14:textId="77777777" w:rsidR="00A93356" w:rsidRPr="001B7815" w:rsidRDefault="00A93356" w:rsidP="005A78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42-263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WRZOSOWA</w:t>
            </w:r>
          </w:p>
        </w:tc>
        <w:tc>
          <w:tcPr>
            <w:tcW w:w="952" w:type="pct"/>
            <w:vAlign w:val="center"/>
          </w:tcPr>
          <w:p w14:paraId="62CD23E2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19,97</w:t>
            </w:r>
          </w:p>
        </w:tc>
        <w:tc>
          <w:tcPr>
            <w:tcW w:w="952" w:type="pct"/>
            <w:vAlign w:val="center"/>
          </w:tcPr>
          <w:p w14:paraId="72E675C2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E9DBECE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59,97</w:t>
            </w:r>
          </w:p>
        </w:tc>
      </w:tr>
      <w:tr w:rsidR="00A93356" w:rsidRPr="008567C7" w14:paraId="60318A46" w14:textId="77777777" w:rsidTr="00A93356">
        <w:tc>
          <w:tcPr>
            <w:tcW w:w="595" w:type="pct"/>
            <w:vAlign w:val="center"/>
          </w:tcPr>
          <w:p w14:paraId="6B8C6115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037551C0" w14:textId="77777777" w:rsidR="00A93356" w:rsidRPr="002B6761" w:rsidRDefault="00A93356" w:rsidP="005A78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/>
                <w:sz w:val="18"/>
                <w:szCs w:val="18"/>
              </w:rPr>
              <w:t>BDTS Sp. z o.o.</w:t>
            </w:r>
          </w:p>
          <w:p w14:paraId="46CDF49D" w14:textId="77777777" w:rsidR="00A93356" w:rsidRPr="008567C7" w:rsidRDefault="00A93356" w:rsidP="005A78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Stanisława </w:t>
            </w:r>
            <w:proofErr w:type="spellStart"/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Działowskiego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2DF7E9" w14:textId="77777777" w:rsidR="00A93356" w:rsidRPr="001B7815" w:rsidRDefault="00A93356" w:rsidP="005A78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30-399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C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C8C8D6C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16,17</w:t>
            </w:r>
          </w:p>
        </w:tc>
        <w:tc>
          <w:tcPr>
            <w:tcW w:w="952" w:type="pct"/>
            <w:vAlign w:val="center"/>
          </w:tcPr>
          <w:p w14:paraId="071A31AB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59FD816" w14:textId="77777777" w:rsidR="00A93356" w:rsidRPr="008567C7" w:rsidRDefault="00A93356" w:rsidP="005A78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CA">
              <w:rPr>
                <w:rFonts w:ascii="Times New Roman" w:hAnsi="Times New Roman" w:cs="Times New Roman"/>
                <w:sz w:val="18"/>
                <w:szCs w:val="18"/>
              </w:rPr>
              <w:t xml:space="preserve">  56,17</w:t>
            </w:r>
          </w:p>
        </w:tc>
      </w:tr>
    </w:tbl>
    <w:p w14:paraId="679287C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B70C4A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034F3D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30C9A" w14:textId="77777777" w:rsidR="00750928" w:rsidRDefault="00750928">
      <w:r>
        <w:separator/>
      </w:r>
    </w:p>
  </w:endnote>
  <w:endnote w:type="continuationSeparator" w:id="0">
    <w:p w14:paraId="638E7DF7" w14:textId="77777777" w:rsidR="00750928" w:rsidRDefault="00750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306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C956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4C190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6943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1E7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D3A81" w14:textId="77777777" w:rsidR="00750928" w:rsidRDefault="00750928">
      <w:r>
        <w:separator/>
      </w:r>
    </w:p>
  </w:footnote>
  <w:footnote w:type="continuationSeparator" w:id="0">
    <w:p w14:paraId="57A11FF1" w14:textId="77777777" w:rsidR="00750928" w:rsidRDefault="00750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DA78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8261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1432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92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0928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3356"/>
    <w:rsid w:val="00AA02AC"/>
    <w:rsid w:val="00B32D12"/>
    <w:rsid w:val="00B464D3"/>
    <w:rsid w:val="00B8185B"/>
    <w:rsid w:val="00BD18CA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A502D"/>
  <w15:chartTrackingRefBased/>
  <w15:docId w15:val="{EBCBE8C7-9FD7-4CD2-9280-F1E599CBB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2024-10-24T10:39:00Z</cp:lastPrinted>
  <dcterms:created xsi:type="dcterms:W3CDTF">2024-10-24T10:39:00Z</dcterms:created>
  <dcterms:modified xsi:type="dcterms:W3CDTF">2024-10-24T10:39:00Z</dcterms:modified>
</cp:coreProperties>
</file>