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BD776" w14:textId="3F5D313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385A787" w14:textId="0B0B13B6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0B09259" w14:textId="77777777" w:rsidR="004954B9" w:rsidRDefault="004954B9" w:rsidP="004954B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0EB5FA3" w14:textId="77777777" w:rsidR="004954B9" w:rsidRDefault="004954B9" w:rsidP="004954B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0C0BB12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1CD566A0" w14:textId="77777777" w:rsidR="004954B9" w:rsidRDefault="004954B9" w:rsidP="004954B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41CECDBC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35B77552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5A1CA454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7D906AE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7BE204B8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28DBF9EF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A101FAA" w14:textId="77777777" w:rsidR="004954B9" w:rsidRDefault="004954B9" w:rsidP="004954B9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14:paraId="779B8E6D" w14:textId="77777777" w:rsidR="004954B9" w:rsidRDefault="004954B9" w:rsidP="004954B9">
      <w:pPr>
        <w:tabs>
          <w:tab w:val="right" w:pos="9000"/>
        </w:tabs>
        <w:spacing w:line="360" w:lineRule="auto"/>
        <w:rPr>
          <w:sz w:val="22"/>
        </w:rPr>
      </w:pPr>
    </w:p>
    <w:p w14:paraId="25B3EB5A" w14:textId="77777777" w:rsidR="004954B9" w:rsidRDefault="004954B9" w:rsidP="004954B9">
      <w:pPr>
        <w:spacing w:line="360" w:lineRule="auto"/>
      </w:pPr>
      <w:r>
        <w:t>Do: Nazwa i siedziba Zamawiającego:</w:t>
      </w:r>
    </w:p>
    <w:p w14:paraId="0258AA00" w14:textId="77777777" w:rsidR="004954B9" w:rsidRDefault="004954B9" w:rsidP="004954B9">
      <w:pPr>
        <w:ind w:right="-110"/>
        <w:rPr>
          <w:b/>
        </w:rPr>
      </w:pPr>
      <w:r>
        <w:rPr>
          <w:b/>
        </w:rPr>
        <w:t>Akademia Górniczo - Hutnicza</w:t>
      </w:r>
    </w:p>
    <w:p w14:paraId="1E7E6E5C" w14:textId="77777777" w:rsidR="004954B9" w:rsidRDefault="004954B9" w:rsidP="004954B9">
      <w:pPr>
        <w:ind w:right="-110"/>
        <w:rPr>
          <w:b/>
        </w:rPr>
      </w:pPr>
      <w:r>
        <w:rPr>
          <w:b/>
        </w:rPr>
        <w:t>im. Stanisława Staszica w Krakowie</w:t>
      </w:r>
    </w:p>
    <w:p w14:paraId="735C8747" w14:textId="77777777" w:rsidR="004954B9" w:rsidRDefault="004954B9" w:rsidP="004954B9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3FBEA70E" w14:textId="77777777" w:rsidR="004954B9" w:rsidRDefault="004954B9" w:rsidP="004954B9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101B8C18" w14:textId="77777777" w:rsidR="004954B9" w:rsidRDefault="004954B9" w:rsidP="004954B9">
      <w:pPr>
        <w:rPr>
          <w:b/>
        </w:rPr>
      </w:pPr>
      <w:r>
        <w:rPr>
          <w:b/>
        </w:rPr>
        <w:t xml:space="preserve">30-059 Kraków,  </w:t>
      </w:r>
    </w:p>
    <w:p w14:paraId="0BDA3D8D" w14:textId="77777777" w:rsidR="004954B9" w:rsidRDefault="004954B9" w:rsidP="004954B9">
      <w:pPr>
        <w:ind w:firstLine="3969"/>
        <w:rPr>
          <w:b/>
        </w:rPr>
      </w:pPr>
    </w:p>
    <w:p w14:paraId="4E7812FA" w14:textId="23883756" w:rsidR="004954B9" w:rsidRDefault="004954B9" w:rsidP="004954B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E05CA" w:rsidRPr="00EE05CA">
        <w:rPr>
          <w:b/>
        </w:rPr>
        <w:t xml:space="preserve">Dostawa specjalistycznych odczynników chemicznych i materiałów do oznaczeń radionuklidów dla </w:t>
      </w:r>
      <w:proofErr w:type="spellStart"/>
      <w:r w:rsidR="00EE05CA" w:rsidRPr="00EE05CA">
        <w:rPr>
          <w:b/>
        </w:rPr>
        <w:t>WEiP</w:t>
      </w:r>
      <w:proofErr w:type="spellEnd"/>
      <w:r w:rsidR="00EE05CA" w:rsidRPr="00EE05CA">
        <w:rPr>
          <w:b/>
        </w:rPr>
        <w:t xml:space="preserve"> - DE-dzp.272-563/24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warunków zamówienia.</w:t>
      </w:r>
    </w:p>
    <w:p w14:paraId="6F7CE8F8" w14:textId="77777777" w:rsidR="004954B9" w:rsidRDefault="004954B9" w:rsidP="004954B9">
      <w:pPr>
        <w:tabs>
          <w:tab w:val="right" w:pos="9000"/>
        </w:tabs>
        <w:rPr>
          <w:b/>
          <w:sz w:val="22"/>
          <w:szCs w:val="22"/>
        </w:rPr>
      </w:pPr>
    </w:p>
    <w:p w14:paraId="26025E5E" w14:textId="77777777" w:rsidR="004954B9" w:rsidRPr="00A63A11" w:rsidRDefault="004954B9" w:rsidP="004954B9">
      <w:pPr>
        <w:tabs>
          <w:tab w:val="right" w:pos="9000"/>
        </w:tabs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>Cena netto</w:t>
      </w:r>
      <w:r>
        <w:rPr>
          <w:b/>
          <w:sz w:val="22"/>
          <w:szCs w:val="22"/>
        </w:rPr>
        <w:t xml:space="preserve">: </w:t>
      </w:r>
      <w:r w:rsidRPr="00A63A11">
        <w:rPr>
          <w:b/>
          <w:sz w:val="22"/>
          <w:szCs w:val="22"/>
        </w:rPr>
        <w:t>……………………………………………………</w:t>
      </w:r>
      <w:r>
        <w:rPr>
          <w:b/>
          <w:sz w:val="22"/>
          <w:szCs w:val="22"/>
        </w:rPr>
        <w:t>………………………………..</w:t>
      </w:r>
    </w:p>
    <w:p w14:paraId="43EB01C2" w14:textId="77777777" w:rsidR="004954B9" w:rsidRPr="00A63A11" w:rsidRDefault="004954B9" w:rsidP="004954B9">
      <w:pPr>
        <w:tabs>
          <w:tab w:val="right" w:pos="9000"/>
        </w:tabs>
        <w:rPr>
          <w:b/>
          <w:sz w:val="22"/>
          <w:szCs w:val="22"/>
        </w:rPr>
      </w:pPr>
    </w:p>
    <w:p w14:paraId="29AF3F80" w14:textId="77777777" w:rsidR="004954B9" w:rsidRPr="00A63A11" w:rsidRDefault="004954B9" w:rsidP="004954B9">
      <w:pPr>
        <w:tabs>
          <w:tab w:val="right" w:pos="9000"/>
        </w:tabs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>Cena brutto</w:t>
      </w:r>
      <w:r>
        <w:rPr>
          <w:b/>
          <w:sz w:val="22"/>
          <w:szCs w:val="22"/>
        </w:rPr>
        <w:t xml:space="preserve">: </w:t>
      </w:r>
      <w:r w:rsidRPr="00A63A11">
        <w:rPr>
          <w:b/>
          <w:sz w:val="22"/>
          <w:szCs w:val="22"/>
        </w:rPr>
        <w:t xml:space="preserve"> …………………………………………………</w:t>
      </w:r>
      <w:r>
        <w:rPr>
          <w:b/>
          <w:sz w:val="22"/>
          <w:szCs w:val="22"/>
        </w:rPr>
        <w:t>………………………………..</w:t>
      </w:r>
    </w:p>
    <w:p w14:paraId="4323EB0A" w14:textId="77777777" w:rsidR="004954B9" w:rsidRPr="00A63A11" w:rsidRDefault="004954B9" w:rsidP="004954B9">
      <w:pPr>
        <w:tabs>
          <w:tab w:val="right" w:pos="9000"/>
        </w:tabs>
        <w:rPr>
          <w:b/>
          <w:sz w:val="22"/>
          <w:szCs w:val="22"/>
        </w:rPr>
      </w:pPr>
    </w:p>
    <w:p w14:paraId="53FCBACB" w14:textId="77777777" w:rsidR="004954B9" w:rsidRPr="00A63A11" w:rsidRDefault="004954B9" w:rsidP="004954B9">
      <w:pPr>
        <w:tabs>
          <w:tab w:val="right" w:pos="9000"/>
        </w:tabs>
        <w:rPr>
          <w:b/>
          <w:sz w:val="22"/>
          <w:szCs w:val="22"/>
        </w:rPr>
      </w:pPr>
      <w:r w:rsidRPr="00A63A11">
        <w:rPr>
          <w:b/>
          <w:sz w:val="22"/>
          <w:szCs w:val="22"/>
        </w:rPr>
        <w:t>Słownie brutto</w:t>
      </w:r>
      <w:r>
        <w:rPr>
          <w:b/>
          <w:sz w:val="22"/>
          <w:szCs w:val="22"/>
        </w:rPr>
        <w:t xml:space="preserve">: </w:t>
      </w:r>
      <w:r w:rsidRPr="00A63A11">
        <w:rPr>
          <w:b/>
          <w:sz w:val="22"/>
          <w:szCs w:val="22"/>
        </w:rPr>
        <w:t xml:space="preserve"> ………………………………………………</w:t>
      </w:r>
      <w:r>
        <w:rPr>
          <w:b/>
          <w:sz w:val="22"/>
          <w:szCs w:val="22"/>
        </w:rPr>
        <w:t>……………………………….</w:t>
      </w:r>
    </w:p>
    <w:p w14:paraId="2196E79F" w14:textId="77777777" w:rsidR="004954B9" w:rsidRPr="00A63A11" w:rsidRDefault="004954B9" w:rsidP="004954B9">
      <w:pPr>
        <w:tabs>
          <w:tab w:val="right" w:pos="9000"/>
        </w:tabs>
        <w:rPr>
          <w:sz w:val="22"/>
          <w:szCs w:val="22"/>
        </w:rPr>
      </w:pPr>
    </w:p>
    <w:p w14:paraId="35408B7D" w14:textId="77777777" w:rsidR="004954B9" w:rsidRPr="00A63A11" w:rsidRDefault="004954B9" w:rsidP="004954B9">
      <w:pPr>
        <w:tabs>
          <w:tab w:val="right" w:pos="9000"/>
        </w:tabs>
        <w:rPr>
          <w:sz w:val="22"/>
          <w:szCs w:val="22"/>
        </w:rPr>
      </w:pPr>
      <w:r w:rsidRPr="00A63A11">
        <w:rPr>
          <w:sz w:val="22"/>
          <w:szCs w:val="22"/>
        </w:rPr>
        <w:t>Wskazana cena brutto zawiera właściwa stawkę podatku VAT</w:t>
      </w:r>
    </w:p>
    <w:p w14:paraId="156BB320" w14:textId="1B788243" w:rsidR="004954B9" w:rsidRPr="00A63A11" w:rsidRDefault="004954B9" w:rsidP="004954B9">
      <w:pPr>
        <w:widowControl w:val="0"/>
        <w:ind w:right="1"/>
        <w:jc w:val="both"/>
        <w:rPr>
          <w:sz w:val="22"/>
          <w:szCs w:val="22"/>
        </w:rPr>
      </w:pPr>
      <w:r w:rsidRPr="00A63A11">
        <w:rPr>
          <w:b/>
          <w:sz w:val="22"/>
          <w:szCs w:val="22"/>
        </w:rPr>
        <w:t xml:space="preserve">Termin realizacji: </w:t>
      </w:r>
      <w:r w:rsidR="00EE05CA">
        <w:rPr>
          <w:b/>
          <w:bCs/>
        </w:rPr>
        <w:t>do ……..  dni od daty podpisania umowy</w:t>
      </w:r>
      <w:r w:rsidRPr="00EB4B7B">
        <w:rPr>
          <w:b/>
          <w:bCs/>
          <w:i/>
          <w:color w:val="FF0000"/>
          <w:sz w:val="22"/>
          <w:szCs w:val="22"/>
        </w:rPr>
        <w:t>/kryterium oceny ofert/</w:t>
      </w:r>
      <w:r>
        <w:rPr>
          <w:b/>
          <w:bCs/>
          <w:i/>
          <w:color w:val="FF0000"/>
          <w:sz w:val="22"/>
          <w:szCs w:val="22"/>
        </w:rPr>
        <w:t>.</w:t>
      </w:r>
    </w:p>
    <w:p w14:paraId="5FC3A0D9" w14:textId="77777777" w:rsidR="004954B9" w:rsidRDefault="004954B9" w:rsidP="004954B9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EFE96F2" w14:textId="77777777" w:rsidR="004954B9" w:rsidRPr="00A63A11" w:rsidRDefault="004954B9" w:rsidP="004954B9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7F1B441" w14:textId="77777777" w:rsidR="004954B9" w:rsidRDefault="004954B9" w:rsidP="004954B9">
      <w:pPr>
        <w:rPr>
          <w:b/>
          <w:sz w:val="20"/>
          <w:szCs w:val="20"/>
          <w:u w:val="single"/>
        </w:rPr>
      </w:pPr>
      <w:bookmarkStart w:id="0" w:name="_GoBack"/>
      <w:bookmarkEnd w:id="0"/>
      <w:r>
        <w:rPr>
          <w:sz w:val="22"/>
          <w:szCs w:val="22"/>
        </w:rPr>
        <w:br w:type="page"/>
      </w:r>
      <w:r>
        <w:rPr>
          <w:b/>
          <w:sz w:val="20"/>
          <w:szCs w:val="20"/>
          <w:u w:val="single"/>
        </w:rPr>
        <w:lastRenderedPageBreak/>
        <w:t>Jednocześnie oświadczamy, że:</w:t>
      </w:r>
    </w:p>
    <w:p w14:paraId="4E9D02A5" w14:textId="77777777" w:rsidR="004954B9" w:rsidRDefault="004954B9" w:rsidP="004954B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87B5665" w14:textId="77777777" w:rsidR="004954B9" w:rsidRDefault="004954B9" w:rsidP="004954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2EAE5475" w14:textId="77777777" w:rsidR="004954B9" w:rsidRDefault="004954B9" w:rsidP="004954B9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EAD867" w14:textId="77777777" w:rsidR="004954B9" w:rsidRDefault="004954B9" w:rsidP="004954B9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7CE7B1" w14:textId="77777777" w:rsidR="004954B9" w:rsidRDefault="004954B9" w:rsidP="004954B9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D1704D" w14:textId="77777777" w:rsidR="004954B9" w:rsidRDefault="004954B9" w:rsidP="004954B9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954B9" w14:paraId="5B876E4C" w14:textId="77777777" w:rsidTr="005E1B5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E35AE" w14:textId="77777777" w:rsidR="004954B9" w:rsidRDefault="004954B9" w:rsidP="005E1B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E29C8" w14:textId="77777777" w:rsidR="004954B9" w:rsidRDefault="004954B9" w:rsidP="005E1B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23C5A1C5" w14:textId="77777777" w:rsidR="004954B9" w:rsidRDefault="004954B9" w:rsidP="005E1B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BBA4F" w14:textId="77777777" w:rsidR="004954B9" w:rsidRDefault="004954B9" w:rsidP="005E1B5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4954B9" w14:paraId="6E0486DF" w14:textId="77777777" w:rsidTr="005E1B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F2E5A" w14:textId="77777777" w:rsidR="004954B9" w:rsidRDefault="004954B9" w:rsidP="005E1B5E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21D3E" w14:textId="77777777" w:rsidR="004954B9" w:rsidRDefault="004954B9" w:rsidP="005E1B5E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8B8C1" w14:textId="77777777" w:rsidR="004954B9" w:rsidRDefault="004954B9" w:rsidP="005E1B5E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954B9" w14:paraId="49302508" w14:textId="77777777" w:rsidTr="005E1B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71325" w14:textId="77777777" w:rsidR="004954B9" w:rsidRDefault="004954B9" w:rsidP="005E1B5E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64F48" w14:textId="77777777" w:rsidR="004954B9" w:rsidRDefault="004954B9" w:rsidP="005E1B5E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C32A8" w14:textId="77777777" w:rsidR="004954B9" w:rsidRDefault="004954B9" w:rsidP="005E1B5E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709811E" w14:textId="77777777" w:rsidR="004954B9" w:rsidRDefault="004954B9" w:rsidP="004954B9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22AB343E" w14:textId="77777777" w:rsidR="004954B9" w:rsidRDefault="004954B9" w:rsidP="004954B9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>
        <w:rPr>
          <w:b/>
          <w:bCs/>
          <w:kern w:val="32"/>
          <w:sz w:val="20"/>
          <w:szCs w:val="20"/>
        </w:rPr>
        <w:tab/>
        <w:t>Imię i Nazwisko</w:t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  <w:r>
        <w:rPr>
          <w:b/>
          <w:bCs/>
          <w:kern w:val="32"/>
          <w:sz w:val="20"/>
          <w:szCs w:val="20"/>
        </w:rPr>
        <w:tab/>
      </w:r>
    </w:p>
    <w:p w14:paraId="1CFFE7EC" w14:textId="77777777" w:rsidR="004954B9" w:rsidRDefault="004954B9" w:rsidP="004954B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20710175" w14:textId="77777777" w:rsidR="004954B9" w:rsidRDefault="004954B9" w:rsidP="004954B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2A51AC3D" w14:textId="77777777" w:rsidR="004954B9" w:rsidRDefault="004954B9" w:rsidP="004954B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1A49659F" w14:textId="77777777" w:rsidR="004954B9" w:rsidRDefault="004954B9" w:rsidP="004954B9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0CCC46DA" w14:textId="77777777" w:rsidR="004954B9" w:rsidRDefault="004954B9" w:rsidP="004954B9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13C6D49E" w14:textId="77777777" w:rsidR="004954B9" w:rsidRDefault="004954B9" w:rsidP="004954B9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14:paraId="4DD76672" w14:textId="77777777" w:rsidR="004954B9" w:rsidRDefault="004954B9" w:rsidP="00495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5B821454" w14:textId="77777777" w:rsidR="004954B9" w:rsidRDefault="004954B9" w:rsidP="00495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2852D074" w14:textId="77777777" w:rsidR="004954B9" w:rsidRDefault="004954B9" w:rsidP="00495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C13C83D" w14:textId="77777777" w:rsidR="004954B9" w:rsidRDefault="004954B9" w:rsidP="00495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6DF57452" w14:textId="77777777" w:rsidR="004954B9" w:rsidRDefault="004954B9" w:rsidP="00495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7C7C5569" w14:textId="77777777" w:rsidR="004954B9" w:rsidRDefault="004954B9" w:rsidP="004954B9">
      <w:pPr>
        <w:jc w:val="both"/>
        <w:rPr>
          <w:sz w:val="20"/>
          <w:szCs w:val="20"/>
        </w:rPr>
      </w:pPr>
    </w:p>
    <w:p w14:paraId="48E5A570" w14:textId="77777777" w:rsidR="004954B9" w:rsidRDefault="004954B9" w:rsidP="004954B9">
      <w:pPr>
        <w:jc w:val="right"/>
        <w:rPr>
          <w:sz w:val="20"/>
          <w:szCs w:val="20"/>
        </w:rPr>
      </w:pPr>
    </w:p>
    <w:p w14:paraId="2D08A31D" w14:textId="77777777" w:rsidR="004954B9" w:rsidRDefault="004954B9" w:rsidP="004954B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F6658D1" w14:textId="77777777" w:rsidR="004954B9" w:rsidRDefault="004954B9" w:rsidP="004954B9">
      <w:pPr>
        <w:tabs>
          <w:tab w:val="right" w:pos="9000"/>
        </w:tabs>
      </w:pPr>
    </w:p>
    <w:p w14:paraId="42FFF6EC" w14:textId="77777777" w:rsidR="004954B9" w:rsidRDefault="004954B9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6F3E6E8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2E36C" w14:textId="77777777" w:rsidR="00BC7C3D" w:rsidRDefault="00BC7C3D">
      <w:r>
        <w:separator/>
      </w:r>
    </w:p>
  </w:endnote>
  <w:endnote w:type="continuationSeparator" w:id="0">
    <w:p w14:paraId="76614FD1" w14:textId="77777777" w:rsidR="00BC7C3D" w:rsidRDefault="00BC7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A8A4A9" w14:textId="77777777" w:rsidR="005230A5" w:rsidRDefault="005230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C7CA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32AD4" w14:textId="77777777" w:rsidR="005230A5" w:rsidRDefault="005230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FD594" w14:textId="77777777" w:rsidR="00BC7C3D" w:rsidRDefault="00BC7C3D">
      <w:r>
        <w:separator/>
      </w:r>
    </w:p>
  </w:footnote>
  <w:footnote w:type="continuationSeparator" w:id="0">
    <w:p w14:paraId="05FF79BF" w14:textId="77777777" w:rsidR="00BC7C3D" w:rsidRDefault="00BC7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F7C43" w14:textId="77777777" w:rsidR="005230A5" w:rsidRDefault="005230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D229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4E2EE1" w14:textId="77777777" w:rsidR="005230A5" w:rsidRDefault="005230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7D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27DD"/>
    <w:rsid w:val="004954B9"/>
    <w:rsid w:val="004B7300"/>
    <w:rsid w:val="004C6753"/>
    <w:rsid w:val="005230A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C7C3D"/>
    <w:rsid w:val="00C527A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7906"/>
    <w:rsid w:val="00EE05C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B12B9"/>
  <w15:chartTrackingRefBased/>
  <w15:docId w15:val="{981EF73C-EBCE-41C5-B6EC-A0F21A46C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6E13A-CB33-4846-ABFF-BA7A888BB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622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3</cp:revision>
  <cp:lastPrinted>1899-12-31T23:00:00Z</cp:lastPrinted>
  <dcterms:created xsi:type="dcterms:W3CDTF">2024-10-18T11:02:00Z</dcterms:created>
  <dcterms:modified xsi:type="dcterms:W3CDTF">2024-10-18T11:03:00Z</dcterms:modified>
</cp:coreProperties>
</file>