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23B2B" w:rsidRPr="00423B2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23B2B" w:rsidRPr="00423B2B">
        <w:rPr>
          <w:rFonts w:eastAsia="Times New Roman" w:cs="Calibri"/>
          <w:b/>
          <w:lang w:eastAsia="pl-PL"/>
        </w:rPr>
        <w:t xml:space="preserve">Dostawa specjalistycznych odczynników chemicznych i materiałów do oznaczeń radionuklidów dla </w:t>
      </w:r>
      <w:proofErr w:type="spellStart"/>
      <w:r w:rsidR="00423B2B" w:rsidRPr="00423B2B">
        <w:rPr>
          <w:rFonts w:eastAsia="Times New Roman" w:cs="Calibri"/>
          <w:b/>
          <w:lang w:eastAsia="pl-PL"/>
        </w:rPr>
        <w:t>WEiP</w:t>
      </w:r>
      <w:proofErr w:type="spellEnd"/>
      <w:r w:rsidR="00423B2B" w:rsidRPr="00423B2B">
        <w:rPr>
          <w:rFonts w:eastAsia="Times New Roman" w:cs="Calibri"/>
          <w:b/>
          <w:lang w:eastAsia="pl-PL"/>
        </w:rPr>
        <w:t xml:space="preserve"> - DE-dzp.272-563/24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>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C4C" w:rsidRDefault="002F3C4C" w:rsidP="0038231F">
      <w:pPr>
        <w:spacing w:after="0" w:line="240" w:lineRule="auto"/>
      </w:pPr>
      <w:r>
        <w:separator/>
      </w:r>
    </w:p>
  </w:endnote>
  <w:endnote w:type="continuationSeparator" w:id="0">
    <w:p w:rsidR="002F3C4C" w:rsidRDefault="002F3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2B" w:rsidRDefault="00423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2B" w:rsidRDefault="00423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C4C" w:rsidRDefault="002F3C4C" w:rsidP="0038231F">
      <w:pPr>
        <w:spacing w:after="0" w:line="240" w:lineRule="auto"/>
      </w:pPr>
      <w:r>
        <w:separator/>
      </w:r>
    </w:p>
  </w:footnote>
  <w:footnote w:type="continuationSeparator" w:id="0">
    <w:p w:rsidR="002F3C4C" w:rsidRDefault="002F3C4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2B" w:rsidRDefault="00423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2B" w:rsidRDefault="00423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B2B" w:rsidRDefault="00423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C4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C4C"/>
    <w:rsid w:val="00311D5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3B2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3EB5AA-7E14-4F6F-A5FA-0E2A1BE2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95E6-662F-40E2-A1E9-8F7C8300E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2024-10-18T11:04:00Z</dcterms:created>
  <dcterms:modified xsi:type="dcterms:W3CDTF">2024-10-18T11:04:00Z</dcterms:modified>
</cp:coreProperties>
</file>