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64608A7C" w14:textId="77777777" w:rsidR="00BC516E" w:rsidRPr="00BC516E" w:rsidRDefault="000247FB" w:rsidP="00E561F8">
      <w:pPr>
        <w:pStyle w:val="Akapitzlist"/>
        <w:numPr>
          <w:ilvl w:val="0"/>
          <w:numId w:val="2"/>
        </w:numPr>
        <w:tabs>
          <w:tab w:val="num" w:pos="360"/>
        </w:tabs>
        <w:ind w:left="360" w:right="-47"/>
        <w:jc w:val="both"/>
        <w:rPr>
          <w:rFonts w:ascii="Verdana" w:hAnsi="Verdana"/>
          <w:iCs/>
          <w:sz w:val="18"/>
          <w:szCs w:val="18"/>
          <w:lang w:val="pl-PL"/>
        </w:rPr>
      </w:pPr>
      <w:r w:rsidRPr="00BC516E">
        <w:rPr>
          <w:rFonts w:ascii="Verdana" w:hAnsi="Verdana"/>
          <w:sz w:val="18"/>
          <w:szCs w:val="18"/>
          <w:lang w:val="pl-PL"/>
        </w:rPr>
        <w:t>Przedmiotem niniejszej umowy jest</w:t>
      </w:r>
      <w:bookmarkStart w:id="0" w:name="_Hlk58842586"/>
      <w:r w:rsidRPr="00BC516E">
        <w:rPr>
          <w:rFonts w:ascii="Verdana" w:hAnsi="Verdana"/>
          <w:sz w:val="18"/>
          <w:szCs w:val="18"/>
          <w:lang w:val="pl-PL"/>
        </w:rPr>
        <w:t xml:space="preserve">: </w:t>
      </w:r>
      <w:bookmarkStart w:id="1" w:name="_Hlk98922074"/>
      <w:bookmarkEnd w:id="0"/>
      <w:r w:rsidR="00BC516E" w:rsidRPr="00BC516E">
        <w:rPr>
          <w:rFonts w:ascii="Verdana" w:hAnsi="Verdana"/>
          <w:b/>
          <w:bCs/>
          <w:sz w:val="18"/>
          <w:szCs w:val="18"/>
          <w:lang w:val="pl-PL"/>
        </w:rPr>
        <w:t>Dostawa separatora magnetycznego wirowo-prądowego ze wstępnym odzyskiem cząstek ferromagnetycznych dla WILiGZ DE.dzp.272-588/24</w:t>
      </w:r>
    </w:p>
    <w:p w14:paraId="0D370340" w14:textId="4C834E52" w:rsidR="000247FB" w:rsidRDefault="000247FB" w:rsidP="00E561F8">
      <w:pPr>
        <w:pStyle w:val="Akapitzlist"/>
        <w:numPr>
          <w:ilvl w:val="0"/>
          <w:numId w:val="2"/>
        </w:numPr>
        <w:tabs>
          <w:tab w:val="num" w:pos="360"/>
        </w:tabs>
        <w:ind w:left="360" w:right="-47"/>
        <w:jc w:val="both"/>
        <w:rPr>
          <w:rFonts w:ascii="Verdana" w:hAnsi="Verdana"/>
          <w:iCs/>
          <w:sz w:val="18"/>
          <w:szCs w:val="18"/>
          <w:lang w:val="pl-PL"/>
        </w:rPr>
      </w:pPr>
      <w:r w:rsidRPr="00BC516E">
        <w:rPr>
          <w:rFonts w:ascii="Verdana" w:hAnsi="Verdana"/>
          <w:sz w:val="18"/>
          <w:szCs w:val="18"/>
          <w:lang w:val="pl-PL"/>
        </w:rPr>
        <w:t xml:space="preserve">Szczegółowa specyfikacja urządzenia </w:t>
      </w:r>
      <w:bookmarkEnd w:id="1"/>
      <w:r w:rsidRPr="00BC516E">
        <w:rPr>
          <w:rFonts w:ascii="Verdana" w:hAnsi="Verdana"/>
          <w:sz w:val="18"/>
          <w:szCs w:val="18"/>
          <w:lang w:val="pl-PL"/>
        </w:rPr>
        <w:t xml:space="preserve">jest określona w </w:t>
      </w:r>
      <w:r w:rsidRPr="00BC516E">
        <w:rPr>
          <w:rFonts w:ascii="Verdana" w:hAnsi="Verdana"/>
          <w:iCs/>
          <w:sz w:val="18"/>
          <w:szCs w:val="18"/>
          <w:lang w:val="pl-PL"/>
        </w:rPr>
        <w:t>załączniku nr 1 - ofercie Sprzedawcy, który stanowi integralną część niniejszej umowy.</w:t>
      </w:r>
    </w:p>
    <w:p w14:paraId="6E974DB9" w14:textId="77777777" w:rsidR="00BC516E" w:rsidRPr="00BC516E" w:rsidRDefault="00BC516E" w:rsidP="00BC516E">
      <w:pPr>
        <w:pStyle w:val="Akapitzlist"/>
        <w:tabs>
          <w:tab w:val="num" w:pos="360"/>
        </w:tabs>
        <w:ind w:left="360" w:right="-47"/>
        <w:jc w:val="both"/>
        <w:rPr>
          <w:rFonts w:ascii="Verdana" w:hAnsi="Verdana"/>
          <w:iCs/>
          <w:sz w:val="18"/>
          <w:szCs w:val="18"/>
          <w:lang w:val="pl-PL"/>
        </w:rPr>
      </w:pP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381810EC" w14:textId="69866EED" w:rsidR="006C635C" w:rsidRPr="002F5DBC" w:rsidRDefault="006C635C" w:rsidP="006020FA">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w:t>
      </w:r>
      <w:r w:rsidR="00CE6A84">
        <w:rPr>
          <w:rFonts w:ascii="Verdana" w:hAnsi="Verdana"/>
          <w:sz w:val="18"/>
          <w:szCs w:val="18"/>
        </w:rPr>
        <w:t xml:space="preserve"> wraz z dostawą uruchomić urządzenie i </w:t>
      </w:r>
      <w:r>
        <w:rPr>
          <w:rFonts w:ascii="Verdana" w:hAnsi="Verdana"/>
          <w:sz w:val="18"/>
          <w:szCs w:val="18"/>
        </w:rPr>
        <w:t xml:space="preserve"> przeprowadzić szkolenie z obsługi w wymiarze 8h dla 3 osób oraz dołączyć instrukcję obsługi w języku polskim lub angielskim.</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655A604C"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w:t>
      </w:r>
      <w:r w:rsidR="002F5DBC">
        <w:rPr>
          <w:rFonts w:ascii="Verdana" w:hAnsi="Verdana"/>
          <w:sz w:val="18"/>
          <w:szCs w:val="18"/>
        </w:rPr>
        <w:t xml:space="preserve">instrukcje obsługi,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07BFE130" w14:textId="77777777" w:rsidR="00BC516E" w:rsidRDefault="00BC516E" w:rsidP="009653CC">
      <w:pPr>
        <w:pStyle w:val="Tekstpodstawowy"/>
        <w:spacing w:line="240" w:lineRule="auto"/>
        <w:ind w:right="-47"/>
        <w:jc w:val="center"/>
        <w:rPr>
          <w:rFonts w:ascii="Verdana" w:hAnsi="Verdana"/>
          <w:b/>
          <w:sz w:val="18"/>
          <w:szCs w:val="18"/>
        </w:rPr>
      </w:pPr>
      <w:bookmarkStart w:id="2" w:name="_Hlk93917097"/>
    </w:p>
    <w:p w14:paraId="2B5984EC" w14:textId="23D00D35" w:rsidR="00BC516E" w:rsidRPr="00B5629A" w:rsidRDefault="009653CC" w:rsidP="00BC516E">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49282822"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24988296"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9D66CFE" w14:textId="77777777" w:rsidR="00BC516E" w:rsidRPr="00B5629A" w:rsidRDefault="00BC516E" w:rsidP="00BC516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za zwłokę w wykonaniu przedmiotu umowy w wysokości 0,2% ceny netto określonej w §  3 pkt. 1  za każdy dzień zwłoki;</w:t>
      </w:r>
    </w:p>
    <w:p w14:paraId="021FFE1B" w14:textId="77777777" w:rsidR="00BC516E" w:rsidRPr="00B5629A" w:rsidRDefault="00BC516E" w:rsidP="00BC516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2063FD45" w14:textId="77777777" w:rsidR="00BC516E" w:rsidRPr="00B5629A" w:rsidRDefault="00BC516E" w:rsidP="00BC516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36F80108" w14:textId="77777777" w:rsidR="00BC516E" w:rsidRPr="00B5629A" w:rsidRDefault="00BC516E" w:rsidP="00BC516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34C6CE4"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05FA50A1" w14:textId="77777777" w:rsidR="00BC516E" w:rsidRPr="00B5629A" w:rsidRDefault="00BC516E" w:rsidP="00BC516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F3F63E" w14:textId="77777777" w:rsidR="00BC516E" w:rsidRPr="00B5629A" w:rsidRDefault="00BC516E" w:rsidP="00BC516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203AACD9"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0605D248"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860D8A4"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2663E62B" w14:textId="77777777" w:rsidR="00BC516E" w:rsidRPr="00B5629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6181CA3F" w14:textId="77777777" w:rsidR="00BC516E" w:rsidRPr="001B54DA" w:rsidRDefault="00BC516E" w:rsidP="00BC516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243E48B"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Sprzedawca oświadcza, że posiada odpowiednie zgody producentów na sprzedaż</w:t>
      </w:r>
      <w:r w:rsidR="00AB174D">
        <w:rPr>
          <w:rFonts w:ascii="Verdana" w:hAnsi="Verdana"/>
          <w:color w:val="000000"/>
          <w:sz w:val="18"/>
          <w:szCs w:val="18"/>
          <w:lang w:val="pl-PL"/>
        </w:rPr>
        <w:t xml:space="preserve"> licencji</w:t>
      </w:r>
      <w:r w:rsidRPr="00B5629A">
        <w:rPr>
          <w:rFonts w:ascii="Verdana" w:hAnsi="Verdana"/>
          <w:color w:val="000000"/>
          <w:sz w:val="18"/>
          <w:szCs w:val="18"/>
          <w:lang w:val="pl-PL"/>
        </w:rPr>
        <w:t xml:space="preserve">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w:t>
      </w:r>
      <w:r w:rsidRPr="00B5629A">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1C809ADA"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BC516E">
        <w:rPr>
          <w:rFonts w:ascii="Verdana" w:hAnsi="Verdana"/>
          <w:b/>
          <w:sz w:val="18"/>
          <w:szCs w:val="18"/>
          <w:lang w:val="pl-PL" w:eastAsia="en-US"/>
        </w:rPr>
        <w:t>48h</w:t>
      </w:r>
      <w:r w:rsidR="004C75D7" w:rsidRPr="00B76CE7">
        <w:rPr>
          <w:rFonts w:ascii="Verdana" w:hAnsi="Verdana"/>
          <w:bCs/>
          <w:sz w:val="18"/>
          <w:szCs w:val="18"/>
          <w:lang w:val="pl-PL" w:eastAsia="en-US"/>
        </w:rPr>
        <w:t xml:space="preserve"> od momentu zgłoszenia, czas naprawy nie dłuższy niż </w:t>
      </w:r>
      <w:r w:rsidR="00BC516E">
        <w:rPr>
          <w:rFonts w:ascii="Verdana" w:hAnsi="Verdana"/>
          <w:b/>
          <w:sz w:val="18"/>
          <w:szCs w:val="18"/>
          <w:lang w:val="pl-PL" w:eastAsia="en-US"/>
        </w:rPr>
        <w:t>60</w:t>
      </w:r>
      <w:r w:rsidR="004C75D7" w:rsidRPr="00B76CE7">
        <w:rPr>
          <w:rFonts w:ascii="Verdana" w:hAnsi="Verdana"/>
          <w:b/>
          <w:sz w:val="18"/>
          <w:szCs w:val="18"/>
          <w:lang w:val="pl-PL" w:eastAsia="en-US"/>
        </w:rPr>
        <w:t xml:space="preserve"> dni</w:t>
      </w:r>
      <w:r w:rsidR="004C75D7" w:rsidRPr="00B76CE7">
        <w:rPr>
          <w:rFonts w:ascii="Verdana" w:hAnsi="Verdana"/>
          <w:bCs/>
          <w:sz w:val="18"/>
          <w:szCs w:val="18"/>
          <w:lang w:val="pl-PL" w:eastAsia="en-US"/>
        </w:rPr>
        <w:t xml:space="preserve">  od momentu zgłoszenia.</w:t>
      </w:r>
    </w:p>
    <w:p w14:paraId="05C153E4" w14:textId="38B16947"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na </w:t>
      </w:r>
      <w:r w:rsidR="00AB174D">
        <w:rPr>
          <w:rFonts w:ascii="Verdana" w:hAnsi="Verdana"/>
          <w:bCs/>
          <w:sz w:val="18"/>
          <w:szCs w:val="18"/>
          <w:lang w:val="pl-PL" w:eastAsia="en-US"/>
        </w:rPr>
        <w:t>adres e-mail</w:t>
      </w:r>
      <w:r w:rsidRPr="00B76CE7">
        <w:rPr>
          <w:rFonts w:ascii="Verdana" w:hAnsi="Verdana"/>
          <w:bCs/>
          <w:sz w:val="18"/>
          <w:szCs w:val="18"/>
          <w:lang w:val="pl-PL" w:eastAsia="en-US"/>
        </w:rPr>
        <w:t xml:space="preserve"> Kupującego</w:t>
      </w:r>
      <w:r w:rsidR="00AB174D">
        <w:rPr>
          <w:rFonts w:ascii="Verdana" w:hAnsi="Verdana"/>
          <w:bCs/>
          <w:sz w:val="18"/>
          <w:szCs w:val="18"/>
          <w:lang w:val="pl-PL" w:eastAsia="en-US"/>
        </w:rPr>
        <w:t>: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1686F859"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BC516E" w:rsidRPr="006C635C">
        <w:rPr>
          <w:rFonts w:ascii="Verdana" w:hAnsi="Verdana"/>
          <w:b/>
          <w:sz w:val="18"/>
          <w:szCs w:val="18"/>
          <w:lang w:val="pl-PL" w:eastAsia="en-US"/>
        </w:rPr>
        <w:t>60</w:t>
      </w:r>
      <w:r w:rsidR="002F5DBC" w:rsidRPr="006C635C">
        <w:rPr>
          <w:rFonts w:ascii="Verdana" w:hAnsi="Verdana"/>
          <w:b/>
          <w:sz w:val="18"/>
          <w:szCs w:val="18"/>
          <w:lang w:val="pl-PL" w:eastAsia="en-US"/>
        </w:rPr>
        <w:t xml:space="preserve"> </w:t>
      </w:r>
      <w:r w:rsidRPr="006C635C">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B5629A">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7982DF82" w14:textId="77777777" w:rsidR="00BC516E" w:rsidRDefault="00BC516E" w:rsidP="00BC516E">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2CC587B9" w14:textId="77777777" w:rsidR="00BC516E" w:rsidRPr="00E227D6" w:rsidRDefault="00BC516E" w:rsidP="00BC516E">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30F483AC" w14:textId="77777777" w:rsidR="00BC516E" w:rsidRDefault="00BC516E" w:rsidP="00BC516E">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F6C318E" w14:textId="77777777" w:rsidR="00BC516E" w:rsidRDefault="00BC516E" w:rsidP="00BC516E">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64B5E6C8" w14:textId="77777777" w:rsidR="00BC516E" w:rsidRPr="00E227D6" w:rsidRDefault="00BC516E" w:rsidP="00BC516E">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1636A76" w14:textId="77777777" w:rsidR="00BC516E" w:rsidRPr="00E227D6" w:rsidRDefault="00BC516E" w:rsidP="00BC516E">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DF8089C" w14:textId="77777777" w:rsidR="00BC516E" w:rsidRPr="00E227D6" w:rsidRDefault="00BC516E" w:rsidP="00BC516E">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3F6F170C" w14:textId="77777777" w:rsidR="00BC516E" w:rsidRDefault="00BC516E" w:rsidP="00BC516E">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3D4010D" w14:textId="77777777" w:rsidR="00BC516E" w:rsidRPr="009C6AD6" w:rsidRDefault="00BC516E" w:rsidP="00BC516E">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423F4C1" w14:textId="77777777" w:rsidR="00FF33B7" w:rsidRDefault="00FF33B7" w:rsidP="001B54DA">
      <w:pPr>
        <w:pStyle w:val="Zwykytekst"/>
        <w:rPr>
          <w:rFonts w:ascii="Verdana" w:hAnsi="Verdana" w:cs="Times New Roman"/>
          <w:sz w:val="18"/>
          <w:szCs w:val="18"/>
          <w:lang w:val="pl-PL"/>
        </w:rPr>
      </w:pPr>
    </w:p>
    <w:p w14:paraId="643CA456" w14:textId="77777777" w:rsidR="00FF33B7" w:rsidRDefault="00FF33B7" w:rsidP="001B54DA">
      <w:pPr>
        <w:pStyle w:val="Zwykytekst"/>
        <w:rPr>
          <w:rFonts w:ascii="Verdana" w:hAnsi="Verdana" w:cs="Times New Roman"/>
          <w:sz w:val="18"/>
          <w:szCs w:val="18"/>
          <w:lang w:val="pl-PL"/>
        </w:rPr>
      </w:pPr>
    </w:p>
    <w:p w14:paraId="1D222208" w14:textId="77777777" w:rsidR="00FF33B7" w:rsidRDefault="00FF33B7" w:rsidP="001B54DA">
      <w:pPr>
        <w:pStyle w:val="Zwykytekst"/>
        <w:rPr>
          <w:rFonts w:ascii="Verdana" w:hAnsi="Verdana" w:cs="Times New Roman"/>
          <w:sz w:val="18"/>
          <w:szCs w:val="18"/>
          <w:lang w:val="pl-PL"/>
        </w:rPr>
      </w:pPr>
    </w:p>
    <w:p w14:paraId="73323EBE" w14:textId="77777777" w:rsidR="00FF33B7" w:rsidRDefault="00FF33B7" w:rsidP="001B54DA">
      <w:pPr>
        <w:pStyle w:val="Zwykytekst"/>
        <w:rPr>
          <w:rFonts w:ascii="Verdana" w:hAnsi="Verdana" w:cs="Times New Roman"/>
          <w:sz w:val="18"/>
          <w:szCs w:val="18"/>
          <w:lang w:val="pl-PL"/>
        </w:rPr>
      </w:pPr>
    </w:p>
    <w:p w14:paraId="6958B3A7" w14:textId="77777777" w:rsidR="00FF33B7" w:rsidRDefault="00FF33B7" w:rsidP="001B54DA">
      <w:pPr>
        <w:pStyle w:val="Zwykytekst"/>
        <w:rPr>
          <w:rFonts w:ascii="Verdana" w:hAnsi="Verdana" w:cs="Times New Roman"/>
          <w:sz w:val="18"/>
          <w:szCs w:val="18"/>
          <w:lang w:val="pl-PL"/>
        </w:rPr>
      </w:pPr>
    </w:p>
    <w:p w14:paraId="57A34FC0" w14:textId="77777777" w:rsidR="00FF33B7" w:rsidRDefault="00FF33B7" w:rsidP="001B54DA">
      <w:pPr>
        <w:pStyle w:val="Zwykytekst"/>
        <w:rPr>
          <w:rFonts w:ascii="Verdana" w:hAnsi="Verdana" w:cs="Times New Roman"/>
          <w:sz w:val="18"/>
          <w:szCs w:val="18"/>
          <w:lang w:val="pl-PL"/>
        </w:rPr>
      </w:pPr>
    </w:p>
    <w:p w14:paraId="79AD0DE9" w14:textId="77777777" w:rsidR="00FF33B7" w:rsidRDefault="00FF33B7" w:rsidP="001B54DA">
      <w:pPr>
        <w:pStyle w:val="Zwykytekst"/>
        <w:rPr>
          <w:rFonts w:ascii="Verdana" w:hAnsi="Verdana" w:cs="Times New Roman"/>
          <w:sz w:val="18"/>
          <w:szCs w:val="18"/>
          <w:lang w:val="pl-PL"/>
        </w:rPr>
      </w:pPr>
    </w:p>
    <w:p w14:paraId="6A66ACB0" w14:textId="77777777" w:rsidR="002A7BD8" w:rsidRPr="001B54DA" w:rsidRDefault="002A7B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AB174D"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upoważnionej/ych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A59BC" w14:textId="77777777" w:rsidR="001F6661" w:rsidRDefault="001F6661">
      <w:r>
        <w:separator/>
      </w:r>
    </w:p>
  </w:endnote>
  <w:endnote w:type="continuationSeparator" w:id="0">
    <w:p w14:paraId="0B287C9E" w14:textId="77777777" w:rsidR="001F6661" w:rsidRDefault="001F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DC31B8" w14:textId="77777777" w:rsidR="001F6661" w:rsidRDefault="001F6661">
      <w:r>
        <w:separator/>
      </w:r>
    </w:p>
  </w:footnote>
  <w:footnote w:type="continuationSeparator" w:id="0">
    <w:p w14:paraId="16046832" w14:textId="77777777" w:rsidR="001F6661" w:rsidRDefault="001F666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3"/>
  </w:num>
  <w:num w:numId="24" w16cid:durableId="289090164">
    <w:abstractNumId w:val="18"/>
  </w:num>
  <w:num w:numId="25" w16cid:durableId="1804033111">
    <w:abstractNumId w:val="18"/>
    <w:lvlOverride w:ilvl="0">
      <w:startOverride w:val="1"/>
    </w:lvlOverride>
  </w:num>
  <w:num w:numId="26" w16cid:durableId="939023695">
    <w:abstractNumId w:val="16"/>
  </w:num>
  <w:num w:numId="27" w16cid:durableId="2054764751">
    <w:abstractNumId w:val="16"/>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03C83"/>
    <w:rsid w:val="000227A1"/>
    <w:rsid w:val="0002467C"/>
    <w:rsid w:val="000247FB"/>
    <w:rsid w:val="00032C00"/>
    <w:rsid w:val="00040A7A"/>
    <w:rsid w:val="0007315E"/>
    <w:rsid w:val="000936CA"/>
    <w:rsid w:val="00097182"/>
    <w:rsid w:val="000B1A00"/>
    <w:rsid w:val="000C0F66"/>
    <w:rsid w:val="001764D4"/>
    <w:rsid w:val="0017740E"/>
    <w:rsid w:val="001B24AC"/>
    <w:rsid w:val="001B54DA"/>
    <w:rsid w:val="001F19DC"/>
    <w:rsid w:val="001F341B"/>
    <w:rsid w:val="001F6661"/>
    <w:rsid w:val="002430FD"/>
    <w:rsid w:val="0025735F"/>
    <w:rsid w:val="00267340"/>
    <w:rsid w:val="0026799E"/>
    <w:rsid w:val="00275C59"/>
    <w:rsid w:val="00293FC0"/>
    <w:rsid w:val="002A59F9"/>
    <w:rsid w:val="002A7BD8"/>
    <w:rsid w:val="002B744E"/>
    <w:rsid w:val="002F5DBC"/>
    <w:rsid w:val="00320323"/>
    <w:rsid w:val="00337165"/>
    <w:rsid w:val="0036402F"/>
    <w:rsid w:val="00370F6A"/>
    <w:rsid w:val="003974EB"/>
    <w:rsid w:val="003C6167"/>
    <w:rsid w:val="003D0016"/>
    <w:rsid w:val="003F045F"/>
    <w:rsid w:val="003F1749"/>
    <w:rsid w:val="003F74F1"/>
    <w:rsid w:val="00417008"/>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60027"/>
    <w:rsid w:val="006704D3"/>
    <w:rsid w:val="0069339E"/>
    <w:rsid w:val="006C635C"/>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57131"/>
    <w:rsid w:val="00A601F8"/>
    <w:rsid w:val="00A701A7"/>
    <w:rsid w:val="00A70EA7"/>
    <w:rsid w:val="00AA5379"/>
    <w:rsid w:val="00AA7F39"/>
    <w:rsid w:val="00AB174D"/>
    <w:rsid w:val="00AC7C4B"/>
    <w:rsid w:val="00AD251B"/>
    <w:rsid w:val="00AF7449"/>
    <w:rsid w:val="00B31556"/>
    <w:rsid w:val="00B44F16"/>
    <w:rsid w:val="00B5629A"/>
    <w:rsid w:val="00B73E39"/>
    <w:rsid w:val="00B76CE7"/>
    <w:rsid w:val="00B94580"/>
    <w:rsid w:val="00BA1B11"/>
    <w:rsid w:val="00BA5498"/>
    <w:rsid w:val="00BC516E"/>
    <w:rsid w:val="00BD0C12"/>
    <w:rsid w:val="00BD5E3D"/>
    <w:rsid w:val="00C07E7C"/>
    <w:rsid w:val="00C12A61"/>
    <w:rsid w:val="00C14141"/>
    <w:rsid w:val="00C17D1B"/>
    <w:rsid w:val="00C2196F"/>
    <w:rsid w:val="00C23E95"/>
    <w:rsid w:val="00C74D2A"/>
    <w:rsid w:val="00C923E8"/>
    <w:rsid w:val="00C93478"/>
    <w:rsid w:val="00CB68FA"/>
    <w:rsid w:val="00CD0463"/>
    <w:rsid w:val="00CD12B0"/>
    <w:rsid w:val="00CD54C5"/>
    <w:rsid w:val="00CE6A84"/>
    <w:rsid w:val="00CF5446"/>
    <w:rsid w:val="00D03706"/>
    <w:rsid w:val="00D432AD"/>
    <w:rsid w:val="00D46DCD"/>
    <w:rsid w:val="00D70657"/>
    <w:rsid w:val="00D84145"/>
    <w:rsid w:val="00D90ED3"/>
    <w:rsid w:val="00D9696A"/>
    <w:rsid w:val="00D97E9A"/>
    <w:rsid w:val="00DD0EDB"/>
    <w:rsid w:val="00DE2464"/>
    <w:rsid w:val="00E13592"/>
    <w:rsid w:val="00E256BD"/>
    <w:rsid w:val="00E27575"/>
    <w:rsid w:val="00E3334C"/>
    <w:rsid w:val="00E37BBA"/>
    <w:rsid w:val="00E41EFD"/>
    <w:rsid w:val="00E45D55"/>
    <w:rsid w:val="00E4751B"/>
    <w:rsid w:val="00E874DC"/>
    <w:rsid w:val="00ED7A5A"/>
    <w:rsid w:val="00EE6740"/>
    <w:rsid w:val="00EF0390"/>
    <w:rsid w:val="00F735E6"/>
    <w:rsid w:val="00FA4460"/>
    <w:rsid w:val="00FB4F4A"/>
    <w:rsid w:val="00FF33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8</Pages>
  <Words>3292</Words>
  <Characters>22207</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2024-09-05T07:33:00Z</cp:lastPrinted>
  <dcterms:created xsi:type="dcterms:W3CDTF">2024-10-14T12:38:00Z</dcterms:created>
  <dcterms:modified xsi:type="dcterms:W3CDTF">2024-10-22T10:24:00Z</dcterms:modified>
</cp:coreProperties>
</file>