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3D2F8F8A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6225DD" w:rsidRPr="006225DD">
        <w:rPr>
          <w:b/>
          <w:bCs/>
          <w:color w:val="000000" w:themeColor="text1"/>
        </w:rPr>
        <w:t xml:space="preserve">Dostawa separatora magnetycznego wirowo-prądowego ze wstępnym odzyskiem cząstek ferromagnetycznych dla </w:t>
      </w:r>
      <w:proofErr w:type="spellStart"/>
      <w:r w:rsidR="006225DD" w:rsidRPr="006225DD">
        <w:rPr>
          <w:b/>
          <w:bCs/>
          <w:color w:val="000000" w:themeColor="text1"/>
        </w:rPr>
        <w:t>WILiGZ</w:t>
      </w:r>
      <w:proofErr w:type="spellEnd"/>
      <w:r w:rsidR="006225DD" w:rsidRPr="006225DD">
        <w:rPr>
          <w:b/>
          <w:bCs/>
          <w:color w:val="000000" w:themeColor="text1"/>
        </w:rPr>
        <w:t xml:space="preserve"> DE.dzp.272-588/24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734746" w14:textId="77777777" w:rsidR="00CD6A8D" w:rsidRDefault="00CD6A8D">
      <w:pPr>
        <w:spacing w:after="0" w:line="240" w:lineRule="auto"/>
      </w:pPr>
      <w:r>
        <w:separator/>
      </w:r>
    </w:p>
  </w:endnote>
  <w:endnote w:type="continuationSeparator" w:id="0">
    <w:p w14:paraId="500617D6" w14:textId="77777777" w:rsidR="00CD6A8D" w:rsidRDefault="00CD6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C26FF" w14:textId="77777777" w:rsidR="00CD6A8D" w:rsidRDefault="00CD6A8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11DA33C" w14:textId="77777777" w:rsidR="00CD6A8D" w:rsidRDefault="00CD6A8D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A54B0"/>
    <w:rsid w:val="0023787B"/>
    <w:rsid w:val="002C0A27"/>
    <w:rsid w:val="003625A6"/>
    <w:rsid w:val="003C5D2F"/>
    <w:rsid w:val="00441118"/>
    <w:rsid w:val="006225DD"/>
    <w:rsid w:val="007A6003"/>
    <w:rsid w:val="007F063B"/>
    <w:rsid w:val="0088626D"/>
    <w:rsid w:val="008A7D97"/>
    <w:rsid w:val="008D617C"/>
    <w:rsid w:val="00914139"/>
    <w:rsid w:val="009808F2"/>
    <w:rsid w:val="009A42E9"/>
    <w:rsid w:val="009A7723"/>
    <w:rsid w:val="00CA28F9"/>
    <w:rsid w:val="00CB68FA"/>
    <w:rsid w:val="00CD0463"/>
    <w:rsid w:val="00CD6A8D"/>
    <w:rsid w:val="00CD7E1D"/>
    <w:rsid w:val="00E03F9E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2024-10-14T12:37:00Z</dcterms:created>
  <dcterms:modified xsi:type="dcterms:W3CDTF">2024-10-17T11:08:00Z</dcterms:modified>
</cp:coreProperties>
</file>