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C238" w14:textId="77777777" w:rsidR="00FB7F50" w:rsidRPr="002245BE" w:rsidRDefault="00EF0E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0E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0EED">
        <w:rPr>
          <w:sz w:val="22"/>
          <w:szCs w:val="22"/>
        </w:rPr>
        <w:t>2024-10-23</w:t>
      </w:r>
    </w:p>
    <w:p w14:paraId="4C80CD5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515048" w14:textId="77777777" w:rsidR="00EF0EED" w:rsidRPr="00EF0EED" w:rsidRDefault="00EF0EED" w:rsidP="00FB7F50">
      <w:pPr>
        <w:spacing w:after="40"/>
        <w:rPr>
          <w:b/>
          <w:bCs/>
          <w:sz w:val="22"/>
          <w:szCs w:val="22"/>
        </w:rPr>
      </w:pPr>
      <w:r w:rsidRPr="00EF0EED">
        <w:rPr>
          <w:b/>
          <w:bCs/>
          <w:sz w:val="22"/>
          <w:szCs w:val="22"/>
        </w:rPr>
        <w:t>Akademia Górniczo - Hutnicza</w:t>
      </w:r>
    </w:p>
    <w:p w14:paraId="3E8181F2" w14:textId="77777777" w:rsidR="00EF0EED" w:rsidRPr="00EF0EED" w:rsidRDefault="00EF0EED" w:rsidP="00FB7F50">
      <w:pPr>
        <w:spacing w:after="40"/>
        <w:rPr>
          <w:b/>
          <w:bCs/>
          <w:sz w:val="22"/>
          <w:szCs w:val="22"/>
        </w:rPr>
      </w:pPr>
      <w:r w:rsidRPr="00EF0EED">
        <w:rPr>
          <w:b/>
          <w:bCs/>
          <w:sz w:val="22"/>
          <w:szCs w:val="22"/>
        </w:rPr>
        <w:t>im. Stanisława Staszica w Krakowie</w:t>
      </w:r>
    </w:p>
    <w:p w14:paraId="0962E5B4" w14:textId="77777777" w:rsidR="00FB7F50" w:rsidRPr="002245BE" w:rsidRDefault="00EF0EED" w:rsidP="00FB7F50">
      <w:pPr>
        <w:spacing w:after="40"/>
        <w:rPr>
          <w:b/>
          <w:bCs/>
          <w:sz w:val="22"/>
          <w:szCs w:val="22"/>
        </w:rPr>
      </w:pPr>
      <w:r w:rsidRPr="00EF0EED">
        <w:rPr>
          <w:b/>
          <w:bCs/>
          <w:sz w:val="22"/>
          <w:szCs w:val="22"/>
        </w:rPr>
        <w:t>Dział Zamówień Publicznych</w:t>
      </w:r>
    </w:p>
    <w:p w14:paraId="3212D420" w14:textId="77777777" w:rsidR="00FB7F50" w:rsidRPr="002245BE" w:rsidRDefault="00EF0EED" w:rsidP="00FB7F50">
      <w:pPr>
        <w:rPr>
          <w:sz w:val="22"/>
          <w:szCs w:val="22"/>
        </w:rPr>
      </w:pPr>
      <w:r w:rsidRPr="00EF0EE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0EED">
        <w:rPr>
          <w:sz w:val="22"/>
          <w:szCs w:val="22"/>
        </w:rPr>
        <w:t>30</w:t>
      </w:r>
    </w:p>
    <w:p w14:paraId="1760B023" w14:textId="77777777" w:rsidR="00FB7F50" w:rsidRPr="002245BE" w:rsidRDefault="00EF0EED" w:rsidP="00FB7F50">
      <w:pPr>
        <w:rPr>
          <w:sz w:val="22"/>
          <w:szCs w:val="22"/>
        </w:rPr>
      </w:pPr>
      <w:r w:rsidRPr="00EF0EE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0EED">
        <w:rPr>
          <w:sz w:val="22"/>
          <w:szCs w:val="22"/>
        </w:rPr>
        <w:t>Kraków</w:t>
      </w:r>
    </w:p>
    <w:p w14:paraId="7351E06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1A469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0EED" w:rsidRPr="00607F9B" w14:paraId="6C4852A0" w14:textId="77777777" w:rsidTr="00370830">
        <w:trPr>
          <w:trHeight w:val="638"/>
        </w:trPr>
        <w:tc>
          <w:tcPr>
            <w:tcW w:w="959" w:type="dxa"/>
            <w:shd w:val="clear" w:color="auto" w:fill="auto"/>
          </w:tcPr>
          <w:p w14:paraId="3612651F" w14:textId="77777777" w:rsidR="00EF0EED" w:rsidRPr="00607F9B" w:rsidRDefault="00EF0EED" w:rsidP="003708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BE296E" w14:textId="6FB1994E" w:rsidR="00EF0EED" w:rsidRPr="00607F9B" w:rsidRDefault="00EF0EED" w:rsidP="003708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0EED">
              <w:rPr>
                <w:sz w:val="22"/>
                <w:szCs w:val="22"/>
              </w:rPr>
              <w:t>podstawowy</w:t>
            </w:r>
            <w:r w:rsidR="002628CA">
              <w:rPr>
                <w:sz w:val="22"/>
                <w:szCs w:val="22"/>
              </w:rPr>
              <w:t>m</w:t>
            </w:r>
            <w:r w:rsidRPr="00EF0EE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F0E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0EED">
              <w:rPr>
                <w:b/>
                <w:bCs/>
                <w:sz w:val="22"/>
                <w:szCs w:val="22"/>
              </w:rPr>
              <w:t>Dostawa i montaż mebli do części wspólnych w budynku D-8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0EED">
              <w:rPr>
                <w:b/>
                <w:sz w:val="22"/>
                <w:szCs w:val="22"/>
              </w:rPr>
              <w:t>DE-dzp.272-528/24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96B31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0EED" w14:paraId="2AF12C0C" w14:textId="77777777" w:rsidTr="003708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9617A03" w14:textId="77777777" w:rsidR="00EF0EED" w:rsidRPr="00D26ED6" w:rsidRDefault="00EF0EED" w:rsidP="0037083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0EED">
              <w:rPr>
                <w:b/>
                <w:sz w:val="22"/>
                <w:szCs w:val="22"/>
              </w:rPr>
              <w:t>Logan Spółka z o. o.</w:t>
            </w:r>
          </w:p>
          <w:p w14:paraId="7B9273D7" w14:textId="77777777" w:rsidR="00EF0EED" w:rsidRPr="009F0E5C" w:rsidRDefault="00EF0EED" w:rsidP="00370830">
            <w:pPr>
              <w:jc w:val="both"/>
              <w:rPr>
                <w:bCs/>
                <w:sz w:val="22"/>
                <w:szCs w:val="22"/>
              </w:rPr>
            </w:pPr>
            <w:r w:rsidRPr="00EF0EED">
              <w:rPr>
                <w:bCs/>
                <w:sz w:val="22"/>
                <w:szCs w:val="22"/>
              </w:rPr>
              <w:t>Lasówka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0EED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730C7F" w14:textId="77777777" w:rsidR="00EF0EED" w:rsidRPr="009F0E5C" w:rsidRDefault="00EF0EED" w:rsidP="00370830">
            <w:pPr>
              <w:jc w:val="both"/>
              <w:rPr>
                <w:bCs/>
                <w:sz w:val="22"/>
                <w:szCs w:val="22"/>
              </w:rPr>
            </w:pPr>
            <w:r w:rsidRPr="00EF0EED">
              <w:rPr>
                <w:bCs/>
                <w:sz w:val="22"/>
                <w:szCs w:val="22"/>
              </w:rPr>
              <w:t>30-718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0EED">
              <w:rPr>
                <w:bCs/>
                <w:sz w:val="22"/>
                <w:szCs w:val="22"/>
              </w:rPr>
              <w:t>Kraków</w:t>
            </w:r>
          </w:p>
          <w:p w14:paraId="24B334B0" w14:textId="77777777" w:rsidR="00EF0EED" w:rsidRPr="00D26ED6" w:rsidRDefault="00EF0EED" w:rsidP="003708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F90188" w14:textId="13BF5AF8" w:rsidR="00EF0EED" w:rsidRDefault="00EF0EED" w:rsidP="0037083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F0EED">
              <w:rPr>
                <w:sz w:val="22"/>
                <w:szCs w:val="22"/>
              </w:rPr>
              <w:t>Dostaw</w:t>
            </w:r>
            <w:r w:rsidR="002628CA">
              <w:rPr>
                <w:sz w:val="22"/>
                <w:szCs w:val="22"/>
              </w:rPr>
              <w:t>ę</w:t>
            </w:r>
            <w:r w:rsidRPr="00EF0EED">
              <w:rPr>
                <w:sz w:val="22"/>
                <w:szCs w:val="22"/>
              </w:rPr>
              <w:t xml:space="preserve"> i montaż mebli do części wspólnych w budynku D-8 AGH w Krakowie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0BC7DB9" w14:textId="77777777" w:rsidR="00EF0EED" w:rsidRPr="00D26ED6" w:rsidRDefault="00EF0EED" w:rsidP="0037083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0EED">
              <w:rPr>
                <w:b/>
                <w:sz w:val="22"/>
                <w:szCs w:val="22"/>
              </w:rPr>
              <w:t>195 941.20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A2FE857" w14:textId="77777777" w:rsidR="00EF0EED" w:rsidRDefault="00EF0EED" w:rsidP="0037083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133850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61A628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084228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82CA67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FA6B39" w14:textId="77777777" w:rsidR="002B6761" w:rsidRPr="008567C7" w:rsidRDefault="00EF0E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8F038FA" w14:textId="77777777" w:rsidR="002B6761" w:rsidRPr="008567C7" w:rsidRDefault="00EF0E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2C6D5C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039F4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02A09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D892D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86C40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0EED" w:rsidRPr="008567C7" w14:paraId="4DCE7F78" w14:textId="77777777" w:rsidTr="00370830">
        <w:tc>
          <w:tcPr>
            <w:tcW w:w="709" w:type="dxa"/>
            <w:vAlign w:val="center"/>
          </w:tcPr>
          <w:p w14:paraId="0D41F0A4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5B98E22" w14:textId="77777777" w:rsidR="00EF0EED" w:rsidRPr="002B6761" w:rsidRDefault="00EF0EED" w:rsidP="003708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/>
                <w:sz w:val="18"/>
                <w:szCs w:val="18"/>
              </w:rPr>
              <w:t>Logan Spółka z o. o.</w:t>
            </w:r>
          </w:p>
          <w:p w14:paraId="2A8E7DED" w14:textId="77777777" w:rsidR="00EF0EED" w:rsidRPr="008567C7" w:rsidRDefault="00EF0EED" w:rsidP="003708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Lasówka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81C331" w14:textId="77777777" w:rsidR="00EF0EED" w:rsidRPr="001B7815" w:rsidRDefault="00EF0EED" w:rsidP="003708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30-718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829FD54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DE840C7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209F426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E83830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C04FE0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9C4EDF6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2E9C8F0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F0EED" w:rsidRPr="008567C7" w14:paraId="1C05ABB5" w14:textId="77777777" w:rsidTr="00370830">
        <w:tc>
          <w:tcPr>
            <w:tcW w:w="709" w:type="dxa"/>
            <w:vAlign w:val="center"/>
          </w:tcPr>
          <w:p w14:paraId="05FD0819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72C50F7" w14:textId="77777777" w:rsidR="00EF0EED" w:rsidRPr="002B6761" w:rsidRDefault="00EF0EED" w:rsidP="003708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/>
                <w:sz w:val="18"/>
                <w:szCs w:val="18"/>
              </w:rPr>
              <w:t>STARPOL</w:t>
            </w:r>
          </w:p>
          <w:p w14:paraId="5A2B022C" w14:textId="77777777" w:rsidR="00EF0EED" w:rsidRPr="008567C7" w:rsidRDefault="00EF0EED" w:rsidP="003708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ul. Kołłątaja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FF4826" w14:textId="77777777" w:rsidR="00EF0EED" w:rsidRPr="001B7815" w:rsidRDefault="00EF0EED" w:rsidP="003708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24-100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Puławy</w:t>
            </w:r>
          </w:p>
        </w:tc>
        <w:tc>
          <w:tcPr>
            <w:tcW w:w="1134" w:type="dxa"/>
            <w:vAlign w:val="center"/>
          </w:tcPr>
          <w:p w14:paraId="627F9E70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50,61</w:t>
            </w:r>
          </w:p>
        </w:tc>
        <w:tc>
          <w:tcPr>
            <w:tcW w:w="1134" w:type="dxa"/>
            <w:vAlign w:val="center"/>
          </w:tcPr>
          <w:p w14:paraId="54EE1736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FD5B5E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A6FC71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2F45FA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9C7A3C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0A37A6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90,61</w:t>
            </w:r>
          </w:p>
        </w:tc>
      </w:tr>
      <w:tr w:rsidR="00EF0EED" w:rsidRPr="008567C7" w14:paraId="729AE3F9" w14:textId="77777777" w:rsidTr="00370830">
        <w:tc>
          <w:tcPr>
            <w:tcW w:w="709" w:type="dxa"/>
            <w:vAlign w:val="center"/>
          </w:tcPr>
          <w:p w14:paraId="2098EE69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5FEF9B4" w14:textId="77777777" w:rsidR="00EF0EED" w:rsidRPr="002B6761" w:rsidRDefault="00EF0EED" w:rsidP="003708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F0EED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EF0E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41BE33C6" w14:textId="77777777" w:rsidR="00EF0EED" w:rsidRPr="008567C7" w:rsidRDefault="00EF0EED" w:rsidP="003708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ul. 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D5146A" w14:textId="77777777" w:rsidR="00EF0EED" w:rsidRPr="001B7815" w:rsidRDefault="00EF0EED" w:rsidP="003708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0EE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17CE60C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23,66</w:t>
            </w:r>
          </w:p>
        </w:tc>
        <w:tc>
          <w:tcPr>
            <w:tcW w:w="1134" w:type="dxa"/>
            <w:vAlign w:val="center"/>
          </w:tcPr>
          <w:p w14:paraId="0F923567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7175820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9CCE2B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9E1BEA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BA1C71B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60549E" w14:textId="77777777" w:rsidR="00EF0EED" w:rsidRPr="008567C7" w:rsidRDefault="00EF0EED" w:rsidP="0037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EED">
              <w:rPr>
                <w:rFonts w:ascii="Times New Roman" w:hAnsi="Times New Roman" w:cs="Times New Roman"/>
                <w:sz w:val="18"/>
                <w:szCs w:val="18"/>
              </w:rPr>
              <w:t xml:space="preserve">  63,66</w:t>
            </w:r>
          </w:p>
        </w:tc>
      </w:tr>
    </w:tbl>
    <w:p w14:paraId="3B28B89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43EAA3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314B14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3E1BC" w14:textId="77777777" w:rsidR="0050610B" w:rsidRDefault="0050610B">
      <w:r>
        <w:separator/>
      </w:r>
    </w:p>
  </w:endnote>
  <w:endnote w:type="continuationSeparator" w:id="0">
    <w:p w14:paraId="3EE6448F" w14:textId="77777777" w:rsidR="0050610B" w:rsidRDefault="0050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47BA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997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D519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37F1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161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02F1E" w14:textId="77777777" w:rsidR="0050610B" w:rsidRDefault="0050610B">
      <w:r>
        <w:separator/>
      </w:r>
    </w:p>
  </w:footnote>
  <w:footnote w:type="continuationSeparator" w:id="0">
    <w:p w14:paraId="0778331E" w14:textId="77777777" w:rsidR="0050610B" w:rsidRDefault="00506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0336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1B1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11DD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10B"/>
    <w:rsid w:val="00005838"/>
    <w:rsid w:val="00022322"/>
    <w:rsid w:val="00042497"/>
    <w:rsid w:val="000C1E6F"/>
    <w:rsid w:val="000E4E56"/>
    <w:rsid w:val="001A1468"/>
    <w:rsid w:val="001B7815"/>
    <w:rsid w:val="001C31ED"/>
    <w:rsid w:val="002628CA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610B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0EE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634BC"/>
  <w15:chartTrackingRefBased/>
  <w15:docId w15:val="{5EBA2DD3-1231-43B5-820A-EB162914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2024-10-23T11:31:00Z</cp:lastPrinted>
  <dcterms:created xsi:type="dcterms:W3CDTF">2024-10-23T11:31:00Z</dcterms:created>
  <dcterms:modified xsi:type="dcterms:W3CDTF">2024-10-23T11:31:00Z</dcterms:modified>
</cp:coreProperties>
</file>