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D0BB3" w:rsidRPr="00BD0BB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D0BB3" w:rsidRPr="00BD0BB3">
        <w:rPr>
          <w:rFonts w:ascii="Arial" w:hAnsi="Arial" w:cs="Arial"/>
          <w:sz w:val="24"/>
          <w:szCs w:val="24"/>
        </w:rPr>
        <w:t>(</w:t>
      </w:r>
      <w:proofErr w:type="spellStart"/>
      <w:r w:rsidR="00BD0BB3" w:rsidRPr="00BD0BB3">
        <w:rPr>
          <w:rFonts w:ascii="Arial" w:hAnsi="Arial" w:cs="Arial"/>
          <w:sz w:val="24"/>
          <w:szCs w:val="24"/>
        </w:rPr>
        <w:t>t.j</w:t>
      </w:r>
      <w:proofErr w:type="spellEnd"/>
      <w:r w:rsidR="00BD0BB3" w:rsidRPr="00BD0BB3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D0BB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0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odbiorem brudnej bielizny, praniem bielizny z dezynfekcją chemiczno-termiczną, prasowaniem i maglowaniem, pakowaniem czystej bielizny i transportem do siedziby Zamawiającego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0BB3" w:rsidRPr="00A2540E" w:rsidTr="003A6829">
        <w:tc>
          <w:tcPr>
            <w:tcW w:w="2269" w:type="dxa"/>
            <w:shd w:val="clear" w:color="auto" w:fill="auto"/>
          </w:tcPr>
          <w:p w:rsidR="00BD0BB3" w:rsidRPr="00A2540E" w:rsidRDefault="00BD0BB3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0BB3" w:rsidRPr="00A2540E" w:rsidRDefault="00BD0BB3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0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NZ-26-2024-71-U-P-L</w:t>
            </w:r>
          </w:p>
        </w:tc>
      </w:tr>
    </w:tbl>
    <w:p w:rsidR="00DC652A" w:rsidRPr="00053927" w:rsidRDefault="00BD0BB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D0BB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D0BB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B53" w:rsidRDefault="00872B53" w:rsidP="00025386">
      <w:pPr>
        <w:spacing w:after="0" w:line="240" w:lineRule="auto"/>
      </w:pPr>
      <w:r>
        <w:separator/>
      </w:r>
    </w:p>
  </w:endnote>
  <w:endnote w:type="continuationSeparator" w:id="0">
    <w:p w:rsidR="00872B53" w:rsidRDefault="00872B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BB3" w:rsidRDefault="00BD0B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A2C30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354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1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1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BB3" w:rsidRDefault="00BD0B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B53" w:rsidRDefault="00872B53" w:rsidP="00025386">
      <w:pPr>
        <w:spacing w:after="0" w:line="240" w:lineRule="auto"/>
      </w:pPr>
      <w:r>
        <w:separator/>
      </w:r>
    </w:p>
  </w:footnote>
  <w:footnote w:type="continuationSeparator" w:id="0">
    <w:p w:rsidR="00872B53" w:rsidRDefault="00872B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BB3" w:rsidRDefault="00BD0B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BB3" w:rsidRDefault="00BD0B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BB3" w:rsidRDefault="00BD0B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B5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72B53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0BB3"/>
    <w:rsid w:val="00BD21CD"/>
    <w:rsid w:val="00BE3BCE"/>
    <w:rsid w:val="00CB29AC"/>
    <w:rsid w:val="00D520D3"/>
    <w:rsid w:val="00D55FC4"/>
    <w:rsid w:val="00D9320D"/>
    <w:rsid w:val="00DA2C30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808A453-E237-4269-917F-9635885A0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2024-10-29T08:23:00Z</dcterms:created>
  <dcterms:modified xsi:type="dcterms:W3CDTF">2024-10-29T08:23:00Z</dcterms:modified>
</cp:coreProperties>
</file>