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65CD8" w:rsidRPr="00765CD8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765CD8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65CD8">
        <w:rPr>
          <w:rFonts w:ascii="Arial" w:hAnsi="Arial" w:cs="Arial"/>
        </w:rPr>
        <w:t>Szpital Powiatowy w Limanowej Imienia Miłosierdzia Bożego</w:t>
      </w:r>
    </w:p>
    <w:p w:rsidR="005D05C3" w:rsidRPr="0012157F" w:rsidRDefault="00765CD8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65CD8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765CD8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765CD8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65CD8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765CD8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5CD8" w:rsidRPr="0012157F" w:rsidTr="003A6829">
        <w:tc>
          <w:tcPr>
            <w:tcW w:w="9104" w:type="dxa"/>
            <w:shd w:val="clear" w:color="auto" w:fill="D9D9D9"/>
          </w:tcPr>
          <w:p w:rsidR="00765CD8" w:rsidRPr="0012157F" w:rsidRDefault="00765CD8" w:rsidP="003A682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65CD8" w:rsidRPr="00094F76" w:rsidRDefault="00765CD8" w:rsidP="003A6829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65CD8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765CD8" w:rsidRPr="004B5FB1" w:rsidRDefault="00765CD8" w:rsidP="003A6829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765CD8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65CD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usług związanych z odbiorem brudnej bielizny, praniem bielizny z dezynfekcją chemiczno-termiczną, prasowaniem i maglowaniem, pakowaniem czystej bielizny i transportem do siedziby Zamawiającego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65CD8" w:rsidRPr="00A2540E" w:rsidTr="003A6829">
        <w:tc>
          <w:tcPr>
            <w:tcW w:w="2269" w:type="dxa"/>
            <w:shd w:val="clear" w:color="auto" w:fill="auto"/>
          </w:tcPr>
          <w:p w:rsidR="00765CD8" w:rsidRPr="00A2540E" w:rsidRDefault="00765CD8" w:rsidP="003A682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65CD8" w:rsidRPr="00A2540E" w:rsidRDefault="00765CD8" w:rsidP="003A682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65CD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NZ-26-2024-71-U-P-L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65CD8" w:rsidRPr="00765CD8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765CD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65CD8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6998" w:rsidRDefault="00016998" w:rsidP="0038231F">
      <w:pPr>
        <w:spacing w:after="0" w:line="240" w:lineRule="auto"/>
      </w:pPr>
      <w:r>
        <w:separator/>
      </w:r>
    </w:p>
  </w:endnote>
  <w:endnote w:type="continuationSeparator" w:id="0">
    <w:p w:rsidR="00016998" w:rsidRDefault="0001699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CD8" w:rsidRDefault="00765CD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65CD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65CD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CD8" w:rsidRDefault="00765CD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6998" w:rsidRDefault="00016998" w:rsidP="0038231F">
      <w:pPr>
        <w:spacing w:after="0" w:line="240" w:lineRule="auto"/>
      </w:pPr>
      <w:r>
        <w:separator/>
      </w:r>
    </w:p>
  </w:footnote>
  <w:footnote w:type="continuationSeparator" w:id="0">
    <w:p w:rsidR="00016998" w:rsidRDefault="0001699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CD8" w:rsidRDefault="00765C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CD8" w:rsidRDefault="00765CD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CD8" w:rsidRDefault="00765CD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6998"/>
    <w:rsid w:val="00016998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65CD8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FC17825-8951-4A83-8236-4D5321E0C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A16D6-8D9B-498F-B119-48124DEFC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361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2</cp:revision>
  <cp:lastPrinted>2016-07-26T10:32:00Z</cp:lastPrinted>
  <dcterms:created xsi:type="dcterms:W3CDTF">2024-10-17T11:26:00Z</dcterms:created>
  <dcterms:modified xsi:type="dcterms:W3CDTF">2024-10-17T11:26:00Z</dcterms:modified>
</cp:coreProperties>
</file>