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51AB8" w:rsidRPr="00351AB8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51AB8" w:rsidRPr="00351AB8">
        <w:rPr>
          <w:b/>
          <w:sz w:val="22"/>
          <w:szCs w:val="22"/>
        </w:rPr>
        <w:t>NZ-26-2024-71-U-P-L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1AB8" w:rsidRPr="00110593" w:rsidTr="003A6829">
        <w:tc>
          <w:tcPr>
            <w:tcW w:w="9104" w:type="dxa"/>
            <w:shd w:val="clear" w:color="auto" w:fill="D9D9D9"/>
          </w:tcPr>
          <w:p w:rsidR="00351AB8" w:rsidRPr="00110593" w:rsidRDefault="00351AB8" w:rsidP="003A682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51AB8" w:rsidRPr="00110593" w:rsidRDefault="00351AB8" w:rsidP="003A682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51AB8">
              <w:t>(t.j. Dz. U. z 2024 poz. 1320)</w:t>
            </w:r>
            <w:r w:rsidRPr="00110593">
              <w:t xml:space="preserve"> (dalej jako: ustawa Pzp), dotyczące:</w:t>
            </w:r>
          </w:p>
          <w:p w:rsidR="00351AB8" w:rsidRPr="0043102D" w:rsidRDefault="00351AB8" w:rsidP="003A682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51AB8" w:rsidRPr="00110593" w:rsidRDefault="00351AB8" w:rsidP="003A682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51AB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51AB8">
        <w:rPr>
          <w:b/>
          <w:sz w:val="22"/>
          <w:szCs w:val="22"/>
        </w:rPr>
        <w:t>Świadczenie usług związanych z odbiorem brudnej bielizny, praniem bielizny z dezynfekcją chemiczno-termiczną, prasowaniem i maglowaniem, pakowaniem czystej bielizny i transportem do siedziby Zamawiającego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3FA" w:rsidRDefault="002953FA">
      <w:r>
        <w:separator/>
      </w:r>
    </w:p>
  </w:endnote>
  <w:endnote w:type="continuationSeparator" w:id="0">
    <w:p w:rsidR="002953FA" w:rsidRDefault="0029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A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A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3FA" w:rsidRDefault="002953FA">
      <w:r>
        <w:separator/>
      </w:r>
    </w:p>
  </w:footnote>
  <w:footnote w:type="continuationSeparator" w:id="0">
    <w:p w:rsidR="002953FA" w:rsidRDefault="002953F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3F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53FA"/>
    <w:rsid w:val="002B1E07"/>
    <w:rsid w:val="002C2DE7"/>
    <w:rsid w:val="002D160C"/>
    <w:rsid w:val="002D3BDF"/>
    <w:rsid w:val="003024A8"/>
    <w:rsid w:val="00307E5F"/>
    <w:rsid w:val="00312A4F"/>
    <w:rsid w:val="00336EEB"/>
    <w:rsid w:val="00351AB8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BC67B4-2537-49A1-89CD-DD733A33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7259A-7A20-43EC-BA3F-FF81D6D0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2024-10-17T11:26:00Z</dcterms:created>
  <dcterms:modified xsi:type="dcterms:W3CDTF">2024-10-17T11:26:00Z</dcterms:modified>
</cp:coreProperties>
</file>