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34DED" w:rsidRPr="00F34DED">
        <w:rPr>
          <w:b/>
        </w:rPr>
        <w:t>NZ-26-2024-71-U-P-L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34DED" w:rsidRPr="00F34DED">
        <w:rPr>
          <w:rFonts w:ascii="Arial Narrow" w:hAnsi="Arial Narrow"/>
          <w:b/>
        </w:rPr>
        <w:t>Świadczenie usług związanych z odbiorem brudnej bielizny, praniem bielizny z dezynfekcją chemiczno-termiczną, prasowaniem i maglowaniem, pakowaniem czystej bielizny i transportem do siedziby Zamawiającego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A7D" w:rsidRDefault="00332A7D" w:rsidP="0038231F">
      <w:pPr>
        <w:spacing w:after="0" w:line="240" w:lineRule="auto"/>
      </w:pPr>
      <w:r>
        <w:separator/>
      </w:r>
    </w:p>
  </w:endnote>
  <w:endnote w:type="continuationSeparator" w:id="0">
    <w:p w:rsidR="00332A7D" w:rsidRDefault="00332A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DED" w:rsidRDefault="00F34D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1CA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1CA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DED" w:rsidRDefault="00F34D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A7D" w:rsidRDefault="00332A7D" w:rsidP="0038231F">
      <w:pPr>
        <w:spacing w:after="0" w:line="240" w:lineRule="auto"/>
      </w:pPr>
      <w:r>
        <w:separator/>
      </w:r>
    </w:p>
  </w:footnote>
  <w:footnote w:type="continuationSeparator" w:id="0">
    <w:p w:rsidR="00332A7D" w:rsidRDefault="00332A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DED" w:rsidRDefault="00F34D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DED" w:rsidRDefault="00F34D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DED" w:rsidRDefault="00F34D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A7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2A7D"/>
    <w:rsid w:val="00333209"/>
    <w:rsid w:val="00337073"/>
    <w:rsid w:val="00350CD9"/>
    <w:rsid w:val="00351F8A"/>
    <w:rsid w:val="00364235"/>
    <w:rsid w:val="00371CAE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12EFD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4DED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CD96DD4-C07B-4003-834F-02B06AE1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304B9-A53F-4AB1-901C-883E4B49D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645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2024-10-29T08:22:00Z</dcterms:created>
  <dcterms:modified xsi:type="dcterms:W3CDTF">2024-10-29T08:22:00Z</dcterms:modified>
</cp:coreProperties>
</file>