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8A4517" w14:textId="77777777" w:rsidR="007824F0" w:rsidRPr="00515AFA" w:rsidRDefault="007824F0" w:rsidP="007824F0">
      <w:pPr>
        <w:jc w:val="right"/>
        <w:rPr>
          <w:b/>
          <w:sz w:val="22"/>
          <w:szCs w:val="22"/>
          <w:lang w:val="pl-PL"/>
        </w:rPr>
      </w:pPr>
      <w:r w:rsidRPr="00515AFA">
        <w:rPr>
          <w:b/>
          <w:sz w:val="22"/>
          <w:szCs w:val="22"/>
          <w:lang w:val="pl-PL"/>
        </w:rPr>
        <w:t>Załącznik nr 3</w:t>
      </w:r>
    </w:p>
    <w:p w14:paraId="46894777" w14:textId="77777777" w:rsidR="007824F0" w:rsidRPr="00515AFA" w:rsidRDefault="007824F0" w:rsidP="007824F0">
      <w:pPr>
        <w:jc w:val="right"/>
        <w:rPr>
          <w:b/>
          <w:sz w:val="22"/>
          <w:szCs w:val="22"/>
          <w:lang w:val="pl-PL"/>
        </w:rPr>
      </w:pPr>
    </w:p>
    <w:p w14:paraId="1B877E58" w14:textId="77777777" w:rsidR="007824F0" w:rsidRPr="00515AFA" w:rsidRDefault="007824F0" w:rsidP="007824F0">
      <w:pPr>
        <w:jc w:val="center"/>
        <w:rPr>
          <w:b/>
          <w:sz w:val="22"/>
          <w:szCs w:val="22"/>
          <w:lang w:val="pl-PL"/>
        </w:rPr>
      </w:pPr>
      <w:r w:rsidRPr="00515AFA">
        <w:rPr>
          <w:b/>
          <w:sz w:val="22"/>
          <w:szCs w:val="22"/>
          <w:lang w:val="pl-PL"/>
        </w:rPr>
        <w:t>WZÓR UMOWY</w:t>
      </w:r>
    </w:p>
    <w:p w14:paraId="3806AED7" w14:textId="77777777" w:rsidR="007824F0" w:rsidRPr="00515AFA" w:rsidRDefault="007824F0" w:rsidP="007824F0">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736E42C6" w14:textId="77777777" w:rsidR="007824F0" w:rsidRPr="00515AFA" w:rsidRDefault="007824F0" w:rsidP="007824F0">
      <w:pPr>
        <w:jc w:val="center"/>
        <w:rPr>
          <w:b/>
          <w:sz w:val="22"/>
          <w:szCs w:val="22"/>
          <w:lang w:val="pl-PL"/>
        </w:rPr>
      </w:pPr>
    </w:p>
    <w:p w14:paraId="68048982" w14:textId="212C4397" w:rsidR="007824F0" w:rsidRPr="00515AFA" w:rsidRDefault="007824F0" w:rsidP="007824F0">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573</w:t>
      </w:r>
      <w:r w:rsidRPr="005140A1">
        <w:rPr>
          <w:sz w:val="22"/>
          <w:szCs w:val="22"/>
          <w:lang w:val="pl-PL"/>
        </w:rPr>
        <w:t>/2</w:t>
      </w:r>
      <w:r>
        <w:rPr>
          <w:sz w:val="22"/>
          <w:szCs w:val="22"/>
          <w:lang w:val="pl-PL"/>
        </w:rPr>
        <w:t>4</w:t>
      </w:r>
      <w:r w:rsidRPr="00515AFA">
        <w:rPr>
          <w:sz w:val="22"/>
          <w:szCs w:val="22"/>
          <w:lang w:val="pl-PL"/>
        </w:rPr>
        <w:t xml:space="preserve"> pomiędzy:</w:t>
      </w:r>
    </w:p>
    <w:p w14:paraId="111C2981" w14:textId="77777777" w:rsidR="007824F0" w:rsidRPr="00515AFA" w:rsidRDefault="007824F0" w:rsidP="007824F0">
      <w:pPr>
        <w:pStyle w:val="Tekstpodstawowywcity"/>
        <w:spacing w:after="0"/>
        <w:ind w:left="0"/>
        <w:jc w:val="both"/>
        <w:rPr>
          <w:sz w:val="22"/>
          <w:szCs w:val="22"/>
          <w:lang w:val="pl-PL"/>
        </w:rPr>
      </w:pPr>
    </w:p>
    <w:p w14:paraId="0070F536" w14:textId="77777777" w:rsidR="007824F0" w:rsidRPr="00515AFA" w:rsidRDefault="007824F0" w:rsidP="007824F0">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087BC6B4" w14:textId="77777777" w:rsidR="007824F0" w:rsidRPr="00515AFA" w:rsidRDefault="007824F0" w:rsidP="007824F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0F828FB5" w14:textId="77777777" w:rsidR="007824F0" w:rsidRPr="00515AFA" w:rsidRDefault="007824F0" w:rsidP="007824F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1ECFC718" w14:textId="77777777" w:rsidR="007824F0" w:rsidRPr="00515AFA" w:rsidRDefault="007824F0" w:rsidP="007824F0">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Z-cę Kwestora/ ......................................................................................................</w:t>
      </w:r>
    </w:p>
    <w:p w14:paraId="2415A59F" w14:textId="77777777" w:rsidR="007824F0" w:rsidRPr="00515AFA" w:rsidRDefault="007824F0" w:rsidP="007824F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6D7F81F0" w14:textId="77777777" w:rsidR="007824F0" w:rsidRPr="00515AFA" w:rsidRDefault="007824F0" w:rsidP="007824F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4FA8CD15" w14:textId="77777777" w:rsidR="007824F0" w:rsidRPr="00515AFA" w:rsidRDefault="007824F0" w:rsidP="007824F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19D08EA6" w14:textId="77777777" w:rsidR="007824F0" w:rsidRPr="00515AFA" w:rsidRDefault="007824F0" w:rsidP="007824F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70FD3EFC" w14:textId="77777777" w:rsidR="007824F0" w:rsidRPr="00515AFA" w:rsidRDefault="007824F0" w:rsidP="007824F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3E662ABB" w14:textId="77777777" w:rsidR="007824F0" w:rsidRPr="00515AFA" w:rsidRDefault="007824F0" w:rsidP="007824F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70821209" w14:textId="77777777" w:rsidR="007824F0" w:rsidRPr="00515AFA" w:rsidRDefault="007824F0" w:rsidP="007824F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48FAD5C2" w14:textId="77777777" w:rsidR="007824F0" w:rsidRPr="00515AFA" w:rsidRDefault="007824F0" w:rsidP="007824F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59E7624B" w14:textId="77777777" w:rsidR="007824F0" w:rsidRPr="00515AFA" w:rsidRDefault="007824F0" w:rsidP="007824F0">
      <w:pPr>
        <w:pStyle w:val="Tekstpodstawowy"/>
        <w:spacing w:line="240" w:lineRule="auto"/>
        <w:ind w:right="-47"/>
        <w:jc w:val="center"/>
        <w:rPr>
          <w:rFonts w:ascii="Times New Roman" w:hAnsi="Times New Roman"/>
          <w:b/>
          <w:sz w:val="22"/>
          <w:szCs w:val="22"/>
        </w:rPr>
      </w:pPr>
    </w:p>
    <w:p w14:paraId="1CB2C9E4" w14:textId="77777777" w:rsidR="007824F0" w:rsidRPr="00515AFA" w:rsidRDefault="007824F0" w:rsidP="007824F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11F7DFDC" w14:textId="3D8908BC" w:rsidR="007824F0" w:rsidRPr="00174A8B" w:rsidRDefault="007824F0" w:rsidP="007824F0">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174A8B" w:rsidRPr="00174A8B">
        <w:rPr>
          <w:b/>
          <w:bCs/>
          <w:color w:val="000000"/>
          <w:sz w:val="22"/>
          <w:szCs w:val="22"/>
          <w:lang w:val="pl-PL"/>
        </w:rPr>
        <w:t>Dostawa stacji obliczeniowych na potrzeby Instytutu Elektroniki WIEiT</w:t>
      </w:r>
      <w:r w:rsidR="00174A8B">
        <w:rPr>
          <w:b/>
          <w:sz w:val="22"/>
          <w:szCs w:val="22"/>
          <w:lang w:val="pl-PL"/>
        </w:rPr>
        <w:t xml:space="preserve"> (2 zadania)</w:t>
      </w:r>
    </w:p>
    <w:p w14:paraId="6D53BEF4" w14:textId="77777777" w:rsidR="007824F0" w:rsidRPr="00515AFA" w:rsidRDefault="007824F0" w:rsidP="007824F0">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40D19425" w14:textId="77777777" w:rsidR="007824F0" w:rsidRPr="00515AFA" w:rsidRDefault="007824F0" w:rsidP="007824F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432D32DF" w14:textId="77777777" w:rsidR="007824F0" w:rsidRPr="00515AFA" w:rsidRDefault="007824F0" w:rsidP="007824F0">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A128F5">
        <w:rPr>
          <w:rFonts w:ascii="Times New Roman" w:hAnsi="Times New Roman"/>
          <w:b/>
          <w:bCs/>
          <w:sz w:val="22"/>
          <w:szCs w:val="22"/>
        </w:rPr>
        <w:t>od daty otrzymania zamówienia potwierdzonego przez MNiSW</w:t>
      </w:r>
      <w:r w:rsidRPr="00515AFA">
        <w:rPr>
          <w:rFonts w:ascii="Times New Roman" w:hAnsi="Times New Roman"/>
          <w:sz w:val="22"/>
          <w:szCs w:val="22"/>
        </w:rPr>
        <w:t xml:space="preserve"> do siedziby Kupującego.</w:t>
      </w:r>
    </w:p>
    <w:p w14:paraId="38057046" w14:textId="77777777" w:rsidR="007824F0" w:rsidRPr="00515AFA" w:rsidRDefault="007824F0" w:rsidP="007824F0">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43B11069" w14:textId="77777777" w:rsidR="007824F0" w:rsidRPr="00515AFA" w:rsidRDefault="007824F0" w:rsidP="007824F0">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7ACF63F5" w14:textId="77777777" w:rsidR="007824F0" w:rsidRPr="00515AFA" w:rsidRDefault="007824F0" w:rsidP="007824F0">
      <w:pPr>
        <w:pStyle w:val="Tekstpodstawowy"/>
        <w:spacing w:line="240" w:lineRule="auto"/>
        <w:ind w:right="-47"/>
        <w:jc w:val="center"/>
        <w:rPr>
          <w:rFonts w:ascii="Times New Roman" w:hAnsi="Times New Roman"/>
          <w:b/>
          <w:sz w:val="22"/>
          <w:szCs w:val="22"/>
        </w:rPr>
      </w:pPr>
    </w:p>
    <w:p w14:paraId="013AA9B7" w14:textId="77777777" w:rsidR="007824F0" w:rsidRPr="00515AFA" w:rsidRDefault="007824F0" w:rsidP="007824F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428D80C3" w14:textId="77777777" w:rsidR="007824F0" w:rsidRPr="00515AFA" w:rsidRDefault="007824F0" w:rsidP="007824F0">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99183EB" w14:textId="77777777" w:rsidR="007824F0" w:rsidRPr="00515AFA" w:rsidRDefault="007824F0" w:rsidP="007824F0">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6E7EB3D2" w14:textId="77777777" w:rsidR="007824F0" w:rsidRPr="00515AFA" w:rsidRDefault="007824F0" w:rsidP="007824F0">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0DC57D3F" w14:textId="59A425C2" w:rsidR="007824F0" w:rsidRPr="005C5222" w:rsidRDefault="007824F0" w:rsidP="007824F0">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Dz. U. z 2023 r. poz. 1570, z późn.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sidR="00174A8B">
        <w:rPr>
          <w:rFonts w:eastAsia="Calibri"/>
          <w:b/>
          <w:sz w:val="22"/>
          <w:szCs w:val="22"/>
          <w:lang w:val="pl-PL" w:eastAsia="en-US"/>
        </w:rPr>
        <w:t>komputer stacjonarny/stację obliczeniową</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 xml:space="preserve">y </w:t>
      </w:r>
      <w:r w:rsidRPr="005C5222">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6C629A66" w14:textId="77777777" w:rsidR="007824F0" w:rsidRPr="00515AFA" w:rsidRDefault="007824F0" w:rsidP="007824F0">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1DCA23F5" w14:textId="77777777" w:rsidR="007824F0" w:rsidRPr="00515AFA" w:rsidRDefault="007824F0" w:rsidP="007824F0">
      <w:pPr>
        <w:pStyle w:val="Tekstpodstawowy"/>
        <w:spacing w:line="240" w:lineRule="auto"/>
        <w:ind w:left="340" w:right="-47"/>
        <w:jc w:val="both"/>
        <w:rPr>
          <w:rFonts w:ascii="Times New Roman" w:hAnsi="Times New Roman"/>
          <w:i/>
          <w:sz w:val="22"/>
          <w:szCs w:val="22"/>
        </w:rPr>
      </w:pPr>
    </w:p>
    <w:p w14:paraId="6ED22CDE" w14:textId="77777777" w:rsidR="007824F0" w:rsidRPr="00515AFA" w:rsidRDefault="007824F0" w:rsidP="007824F0">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r>
      <w:r w:rsidRPr="00515AFA">
        <w:rPr>
          <w:rFonts w:ascii="Times New Roman" w:hAnsi="Times New Roman"/>
          <w:sz w:val="22"/>
          <w:szCs w:val="22"/>
        </w:rPr>
        <w:lastRenderedPageBreak/>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101029B3" w14:textId="77777777" w:rsidR="007824F0" w:rsidRPr="00515AFA" w:rsidRDefault="007824F0" w:rsidP="007824F0">
      <w:pPr>
        <w:pStyle w:val="Tekstpodstawowy"/>
        <w:spacing w:line="240" w:lineRule="auto"/>
        <w:ind w:right="-47"/>
        <w:jc w:val="center"/>
        <w:rPr>
          <w:rFonts w:ascii="Times New Roman" w:hAnsi="Times New Roman"/>
          <w:b/>
          <w:sz w:val="22"/>
          <w:szCs w:val="22"/>
        </w:rPr>
      </w:pPr>
    </w:p>
    <w:p w14:paraId="571C84FA" w14:textId="77777777" w:rsidR="007824F0" w:rsidRPr="00515AFA" w:rsidRDefault="007824F0" w:rsidP="007824F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7C265990" w14:textId="77777777" w:rsidR="007824F0" w:rsidRDefault="007824F0" w:rsidP="007824F0">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6646D4FC" w14:textId="77777777" w:rsidR="007824F0" w:rsidRPr="00515AFA" w:rsidRDefault="007824F0" w:rsidP="007824F0">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4665A223" w14:textId="77777777" w:rsidR="007824F0" w:rsidRPr="00515AFA" w:rsidRDefault="007824F0" w:rsidP="007824F0">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4409E358" w14:textId="77777777" w:rsidR="007824F0" w:rsidRPr="00515AFA" w:rsidRDefault="007824F0" w:rsidP="007824F0">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4A637D83" w14:textId="77777777" w:rsidR="007824F0" w:rsidRPr="00515AFA" w:rsidRDefault="007824F0" w:rsidP="007824F0">
      <w:pPr>
        <w:pStyle w:val="Tekstpodstawowy"/>
        <w:spacing w:line="240" w:lineRule="auto"/>
        <w:ind w:right="-47"/>
        <w:jc w:val="center"/>
        <w:rPr>
          <w:rFonts w:ascii="Times New Roman" w:hAnsi="Times New Roman"/>
          <w:b/>
          <w:sz w:val="22"/>
          <w:szCs w:val="22"/>
        </w:rPr>
      </w:pPr>
    </w:p>
    <w:p w14:paraId="65D2DC8F" w14:textId="77777777" w:rsidR="007824F0" w:rsidRPr="00515AFA" w:rsidRDefault="007824F0" w:rsidP="007824F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610A94AE" w14:textId="77777777" w:rsidR="008D067C" w:rsidRPr="00515AFA" w:rsidRDefault="008D067C" w:rsidP="008D067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6DF6B47F" w14:textId="77777777" w:rsidR="008D067C" w:rsidRPr="00515AFA" w:rsidRDefault="008D067C" w:rsidP="008D067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2C774B72" w14:textId="77777777" w:rsidR="008D067C" w:rsidRPr="00515AFA" w:rsidRDefault="008D067C" w:rsidP="008D067C">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7796300C" w14:textId="77777777" w:rsidR="008D067C" w:rsidRPr="00515AFA" w:rsidRDefault="008D067C" w:rsidP="008D067C">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57BE422E" w14:textId="77777777" w:rsidR="008D067C" w:rsidRPr="00515AFA" w:rsidRDefault="008D067C" w:rsidP="008D067C">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38FDC86F" w14:textId="77777777" w:rsidR="008D067C" w:rsidRPr="00515AFA" w:rsidRDefault="008D067C" w:rsidP="008D067C">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Sprzedawcy, w wysokości 10% wartości netto części przedmiotu umowy, której dotyczy odstąpienie;</w:t>
      </w:r>
    </w:p>
    <w:p w14:paraId="7AFF2F79" w14:textId="77777777" w:rsidR="008D067C" w:rsidRPr="00515AFA" w:rsidRDefault="008D067C" w:rsidP="008D067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2ACD3D67" w14:textId="77777777" w:rsidR="008D067C" w:rsidRPr="00515AFA" w:rsidRDefault="008D067C" w:rsidP="008D067C">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całkowitego wynagrodzenia netto określonego w § 3 ust. 1;</w:t>
      </w:r>
    </w:p>
    <w:p w14:paraId="1EB9696B" w14:textId="77777777" w:rsidR="008D067C" w:rsidRPr="00515AFA" w:rsidRDefault="008D067C" w:rsidP="008D067C">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Pr="005953B3">
        <w:rPr>
          <w:rFonts w:ascii="Times New Roman" w:hAnsi="Times New Roman"/>
          <w:sz w:val="22"/>
          <w:szCs w:val="22"/>
        </w:rPr>
        <w:t>z 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wartości netto części przedmiotu umowy, której dotyczy odstąpienie</w:t>
      </w:r>
    </w:p>
    <w:p w14:paraId="4A0DEEE9" w14:textId="77777777" w:rsidR="008D067C" w:rsidRPr="00515AFA" w:rsidRDefault="008D067C" w:rsidP="008D067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13932D99" w14:textId="77777777" w:rsidR="008D067C" w:rsidRPr="00515AFA" w:rsidRDefault="008D067C" w:rsidP="008D067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10490EF7" w14:textId="77777777" w:rsidR="008D067C" w:rsidRPr="00515AFA" w:rsidRDefault="008D067C" w:rsidP="008D067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CFDF0A" w14:textId="77777777" w:rsidR="008D067C" w:rsidRPr="00515AFA" w:rsidRDefault="008D067C" w:rsidP="008D067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B26C33A" w14:textId="77777777" w:rsidR="007824F0" w:rsidRPr="00515AFA" w:rsidRDefault="007824F0" w:rsidP="007824F0">
      <w:pPr>
        <w:pStyle w:val="Tekstpodstawowy"/>
        <w:ind w:right="-47"/>
        <w:jc w:val="center"/>
        <w:rPr>
          <w:rFonts w:ascii="Times New Roman" w:hAnsi="Times New Roman"/>
          <w:b/>
          <w:sz w:val="22"/>
          <w:szCs w:val="22"/>
        </w:rPr>
      </w:pPr>
    </w:p>
    <w:p w14:paraId="191C8F35" w14:textId="77777777" w:rsidR="007824F0" w:rsidRPr="00515AFA" w:rsidRDefault="007824F0" w:rsidP="007824F0">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77AE9B2C" w14:textId="77777777" w:rsidR="007824F0" w:rsidRPr="00515AFA" w:rsidRDefault="007824F0" w:rsidP="007824F0">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083ECA9" w14:textId="77777777" w:rsidR="007824F0" w:rsidRPr="00515AFA" w:rsidRDefault="007824F0" w:rsidP="007824F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601AC4AB" w14:textId="77777777" w:rsidR="007824F0" w:rsidRPr="00515AFA" w:rsidRDefault="007824F0" w:rsidP="007824F0">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oświadcza, że certyfikaty i etykiety producenta oprogramowania, którymi jest oznakowany sprzęt są oryginalne.   </w:t>
      </w:r>
    </w:p>
    <w:p w14:paraId="7DF7B394" w14:textId="77777777" w:rsidR="007824F0" w:rsidRPr="00515AFA" w:rsidRDefault="007824F0" w:rsidP="007824F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2B129CE" w14:textId="77777777" w:rsidR="007824F0" w:rsidRPr="00515AFA" w:rsidRDefault="007824F0" w:rsidP="007824F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19D9330" w14:textId="77777777" w:rsidR="007824F0" w:rsidRPr="00515AFA" w:rsidRDefault="007824F0" w:rsidP="007824F0">
      <w:pPr>
        <w:rPr>
          <w:color w:val="00000A"/>
          <w:sz w:val="22"/>
          <w:szCs w:val="22"/>
          <w:lang w:val="pl-PL"/>
        </w:rPr>
      </w:pPr>
    </w:p>
    <w:p w14:paraId="152459A1" w14:textId="77777777" w:rsidR="007824F0" w:rsidRPr="00515AFA" w:rsidRDefault="007824F0" w:rsidP="007824F0">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2E8F2A04" w14:textId="77777777" w:rsidR="007824F0" w:rsidRPr="00515AFA" w:rsidRDefault="007824F0" w:rsidP="007824F0">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54BA718" w14:textId="77777777" w:rsidR="007824F0" w:rsidRPr="00515AFA" w:rsidRDefault="007824F0" w:rsidP="007824F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256186E" w14:textId="77777777" w:rsidR="007824F0" w:rsidRPr="00515AFA" w:rsidRDefault="007824F0" w:rsidP="007824F0">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3BF3E185" w14:textId="77777777" w:rsidR="007824F0" w:rsidRPr="00515AFA" w:rsidRDefault="007824F0" w:rsidP="007824F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61F6F95" w14:textId="77777777" w:rsidR="007824F0" w:rsidRPr="00515AFA" w:rsidRDefault="007824F0" w:rsidP="007824F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4F085D74" w14:textId="77777777" w:rsidR="007824F0" w:rsidRPr="00515AFA" w:rsidRDefault="007824F0" w:rsidP="007824F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0EF5F912" w14:textId="77777777" w:rsidR="007824F0" w:rsidRPr="00515AFA" w:rsidRDefault="007824F0" w:rsidP="007824F0">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D60D76C" w14:textId="77777777" w:rsidR="007824F0" w:rsidRPr="00515AFA" w:rsidRDefault="007824F0" w:rsidP="007824F0">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7350055" w14:textId="77777777" w:rsidR="007824F0" w:rsidRPr="00515AFA" w:rsidRDefault="007824F0" w:rsidP="007824F0">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275A9C44" w14:textId="77777777" w:rsidR="007824F0" w:rsidRPr="00515AFA" w:rsidRDefault="007824F0" w:rsidP="007824F0">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A2998F2" w14:textId="77777777" w:rsidR="007824F0" w:rsidRPr="00515AFA" w:rsidRDefault="007824F0" w:rsidP="007824F0">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08DD5741" w14:textId="77777777" w:rsidR="007824F0" w:rsidRPr="00515AFA" w:rsidRDefault="007824F0" w:rsidP="007824F0">
      <w:pPr>
        <w:ind w:left="720"/>
        <w:jc w:val="both"/>
        <w:rPr>
          <w:color w:val="00000A"/>
          <w:sz w:val="22"/>
          <w:szCs w:val="22"/>
          <w:lang w:val="pl-PL"/>
        </w:rPr>
      </w:pPr>
    </w:p>
    <w:p w14:paraId="2E691C33" w14:textId="77777777" w:rsidR="007824F0" w:rsidRPr="00515AFA" w:rsidRDefault="007824F0" w:rsidP="007824F0">
      <w:pPr>
        <w:ind w:left="170"/>
        <w:jc w:val="both"/>
        <w:rPr>
          <w:color w:val="00000A"/>
          <w:sz w:val="22"/>
          <w:szCs w:val="22"/>
          <w:lang w:val="pl-PL"/>
        </w:rPr>
      </w:pPr>
    </w:p>
    <w:p w14:paraId="116BA43A" w14:textId="77777777" w:rsidR="007824F0" w:rsidRDefault="007824F0" w:rsidP="007824F0">
      <w:pPr>
        <w:pStyle w:val="Tekstpodstawowy"/>
        <w:spacing w:line="240" w:lineRule="auto"/>
        <w:ind w:left="360" w:right="-47"/>
        <w:jc w:val="center"/>
        <w:rPr>
          <w:rFonts w:ascii="Times New Roman" w:hAnsi="Times New Roman"/>
          <w:b/>
          <w:sz w:val="22"/>
          <w:szCs w:val="22"/>
        </w:rPr>
      </w:pPr>
    </w:p>
    <w:p w14:paraId="6987F46C" w14:textId="77777777" w:rsidR="007824F0" w:rsidRDefault="007824F0" w:rsidP="007824F0">
      <w:pPr>
        <w:pStyle w:val="Tekstpodstawowy"/>
        <w:spacing w:line="240" w:lineRule="auto"/>
        <w:ind w:left="360" w:right="-47"/>
        <w:jc w:val="center"/>
        <w:rPr>
          <w:rFonts w:ascii="Times New Roman" w:hAnsi="Times New Roman"/>
          <w:b/>
          <w:sz w:val="22"/>
          <w:szCs w:val="22"/>
        </w:rPr>
      </w:pPr>
    </w:p>
    <w:p w14:paraId="1FB8CBA5" w14:textId="77777777" w:rsidR="007824F0" w:rsidRDefault="007824F0" w:rsidP="007824F0">
      <w:pPr>
        <w:pStyle w:val="Tekstpodstawowy"/>
        <w:spacing w:line="240" w:lineRule="auto"/>
        <w:ind w:left="360" w:right="-47"/>
        <w:jc w:val="center"/>
        <w:rPr>
          <w:rFonts w:ascii="Times New Roman" w:hAnsi="Times New Roman"/>
          <w:b/>
          <w:sz w:val="22"/>
          <w:szCs w:val="22"/>
        </w:rPr>
      </w:pPr>
    </w:p>
    <w:p w14:paraId="0F694ED0" w14:textId="77777777" w:rsidR="007824F0" w:rsidRPr="00515AFA" w:rsidRDefault="007824F0" w:rsidP="007824F0">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56013B2E" w14:textId="77777777" w:rsidR="007824F0" w:rsidRPr="00515AFA" w:rsidRDefault="007824F0" w:rsidP="007824F0">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84847B4" w14:textId="77777777" w:rsidR="007824F0" w:rsidRPr="00515AFA" w:rsidRDefault="007824F0" w:rsidP="007824F0">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57F37EC2" w14:textId="77777777" w:rsidR="007824F0" w:rsidRPr="00515AFA" w:rsidRDefault="007824F0" w:rsidP="007824F0">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352C56C" w14:textId="77777777" w:rsidR="007824F0" w:rsidRPr="00515AFA" w:rsidRDefault="007824F0" w:rsidP="007824F0">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096C9E20" w14:textId="77777777" w:rsidR="007824F0" w:rsidRPr="00515AFA" w:rsidRDefault="007824F0" w:rsidP="007824F0">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26FAD598" w14:textId="77777777" w:rsidR="007824F0" w:rsidRPr="00515AFA" w:rsidRDefault="007824F0" w:rsidP="007824F0">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7FE0E2E2" w14:textId="77777777" w:rsidR="007824F0" w:rsidRPr="00515AFA" w:rsidRDefault="007824F0" w:rsidP="007824F0">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716D00EB" w14:textId="77777777" w:rsidR="007824F0" w:rsidRPr="00515AFA" w:rsidRDefault="007824F0" w:rsidP="007824F0">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7DC92B48" w14:textId="300B57C9" w:rsidR="007824F0" w:rsidRPr="00515AFA" w:rsidRDefault="007824F0" w:rsidP="007824F0">
      <w:pPr>
        <w:numPr>
          <w:ilvl w:val="1"/>
          <w:numId w:val="35"/>
        </w:numPr>
        <w:jc w:val="both"/>
        <w:rPr>
          <w:bCs/>
          <w:sz w:val="22"/>
          <w:szCs w:val="22"/>
          <w:lang w:val="pl-PL" w:eastAsia="en-US"/>
        </w:rPr>
      </w:pPr>
      <w:r w:rsidRPr="00515AFA">
        <w:rPr>
          <w:bCs/>
          <w:sz w:val="22"/>
          <w:szCs w:val="22"/>
          <w:lang w:val="pl-PL" w:eastAsia="en-US"/>
        </w:rPr>
        <w:t xml:space="preserve">Wszelkie zgłoszenia usterek (wad) będą przekazywane Sprzedawcy e-mailem na adres: …………………, za zwrotnym potwierdzeniem odbioru zgłoszenia na </w:t>
      </w:r>
      <w:r w:rsidR="008D067C" w:rsidRPr="00515AFA">
        <w:rPr>
          <w:bCs/>
          <w:sz w:val="22"/>
          <w:szCs w:val="22"/>
          <w:lang w:val="pl-PL" w:eastAsia="en-US"/>
        </w:rPr>
        <w:t xml:space="preserve">e-mail </w:t>
      </w:r>
      <w:r w:rsidRPr="00515AFA">
        <w:rPr>
          <w:bCs/>
          <w:sz w:val="22"/>
          <w:szCs w:val="22"/>
          <w:lang w:val="pl-PL" w:eastAsia="en-US"/>
        </w:rPr>
        <w:t>Kupującego na adres: ……………………………. .</w:t>
      </w:r>
    </w:p>
    <w:p w14:paraId="298E695C" w14:textId="77777777" w:rsidR="007824F0" w:rsidRPr="00515AFA" w:rsidRDefault="007824F0" w:rsidP="007824F0">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576CC02B" w14:textId="77777777" w:rsidR="007824F0" w:rsidRPr="00515AFA" w:rsidRDefault="007824F0" w:rsidP="007824F0">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021511FC" w14:textId="77777777" w:rsidR="007824F0" w:rsidRPr="00515AFA" w:rsidRDefault="007824F0" w:rsidP="007824F0">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D5F9449" w14:textId="77777777" w:rsidR="007824F0" w:rsidRPr="00515AFA" w:rsidRDefault="007824F0" w:rsidP="007824F0">
      <w:pPr>
        <w:ind w:left="567"/>
        <w:jc w:val="both"/>
        <w:rPr>
          <w:bCs/>
          <w:sz w:val="22"/>
          <w:szCs w:val="22"/>
          <w:lang w:val="pl-PL" w:eastAsia="en-US"/>
        </w:rPr>
      </w:pPr>
    </w:p>
    <w:p w14:paraId="56C8A703" w14:textId="77777777" w:rsidR="007824F0" w:rsidRPr="00515AFA" w:rsidRDefault="007824F0" w:rsidP="007824F0">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6ABBFD9F" w14:textId="77777777" w:rsidR="007824F0" w:rsidRPr="00515AFA" w:rsidRDefault="007824F0" w:rsidP="007824F0">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48FDAD4E" w14:textId="77777777" w:rsidR="007824F0" w:rsidRPr="00515AFA" w:rsidRDefault="007824F0" w:rsidP="007824F0">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6EE5C6E" w14:textId="77777777" w:rsidR="007824F0" w:rsidRPr="00515AFA" w:rsidRDefault="007824F0" w:rsidP="007824F0">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415CD2A9" w14:textId="77777777" w:rsidR="007824F0" w:rsidRPr="00515AFA" w:rsidRDefault="007824F0" w:rsidP="007824F0">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r>
      <w:r w:rsidRPr="00515AFA">
        <w:rPr>
          <w:bCs/>
          <w:sz w:val="22"/>
          <w:szCs w:val="22"/>
          <w:lang w:val="pl-PL" w:eastAsia="en-US"/>
        </w:rPr>
        <w:lastRenderedPageBreak/>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10A6A0C" w14:textId="77777777" w:rsidR="007824F0" w:rsidRPr="00515AFA" w:rsidRDefault="007824F0" w:rsidP="007824F0">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2793213B" w14:textId="77777777" w:rsidR="007824F0" w:rsidRPr="00515AFA" w:rsidRDefault="007824F0" w:rsidP="007824F0">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26EAA3A" w14:textId="77777777" w:rsidR="007824F0" w:rsidRPr="00515AFA" w:rsidRDefault="007824F0" w:rsidP="007824F0">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A854C15" w14:textId="77777777" w:rsidR="007824F0" w:rsidRPr="00515AFA" w:rsidRDefault="007824F0" w:rsidP="007824F0">
      <w:pPr>
        <w:pStyle w:val="Tekstpodstawowy"/>
        <w:spacing w:line="240" w:lineRule="auto"/>
        <w:ind w:right="-47"/>
        <w:rPr>
          <w:rFonts w:ascii="Times New Roman" w:hAnsi="Times New Roman"/>
          <w:b/>
          <w:sz w:val="22"/>
          <w:szCs w:val="22"/>
        </w:rPr>
      </w:pPr>
    </w:p>
    <w:p w14:paraId="66C4B9BD" w14:textId="77777777" w:rsidR="007824F0" w:rsidRPr="00515AFA" w:rsidRDefault="007824F0" w:rsidP="007824F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24166818" w14:textId="77777777" w:rsidR="007824F0" w:rsidRPr="00515AFA" w:rsidRDefault="007824F0" w:rsidP="007824F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AA431CB" w14:textId="77777777" w:rsidR="007824F0" w:rsidRPr="00515AFA" w:rsidRDefault="007824F0" w:rsidP="007824F0">
      <w:pPr>
        <w:pStyle w:val="Tekstpodstawowy"/>
        <w:spacing w:line="240" w:lineRule="auto"/>
        <w:ind w:right="-47"/>
        <w:jc w:val="both"/>
        <w:rPr>
          <w:rFonts w:ascii="Times New Roman" w:hAnsi="Times New Roman"/>
          <w:sz w:val="22"/>
          <w:szCs w:val="22"/>
        </w:rPr>
      </w:pPr>
    </w:p>
    <w:p w14:paraId="581700C0" w14:textId="77777777" w:rsidR="007824F0" w:rsidRPr="00515AFA" w:rsidRDefault="007824F0" w:rsidP="007824F0">
      <w:pPr>
        <w:spacing w:line="240" w:lineRule="atLeast"/>
        <w:ind w:right="-47"/>
        <w:jc w:val="center"/>
        <w:rPr>
          <w:b/>
          <w:sz w:val="22"/>
          <w:szCs w:val="22"/>
        </w:rPr>
      </w:pPr>
      <w:r w:rsidRPr="00515AFA">
        <w:rPr>
          <w:b/>
          <w:sz w:val="22"/>
          <w:szCs w:val="22"/>
        </w:rPr>
        <w:t>§ 10</w:t>
      </w:r>
    </w:p>
    <w:p w14:paraId="0584B4F3" w14:textId="77777777" w:rsidR="007824F0" w:rsidRPr="00515AFA" w:rsidRDefault="007824F0" w:rsidP="007824F0">
      <w:pPr>
        <w:spacing w:line="240" w:lineRule="atLeast"/>
        <w:ind w:right="-47"/>
        <w:rPr>
          <w:sz w:val="22"/>
          <w:szCs w:val="22"/>
          <w:lang w:val="pl-PL"/>
        </w:rPr>
      </w:pPr>
    </w:p>
    <w:p w14:paraId="4F1E70AB" w14:textId="77777777" w:rsidR="007824F0" w:rsidRPr="00515AFA" w:rsidRDefault="007824F0" w:rsidP="007824F0">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5DD53845" w14:textId="77777777" w:rsidR="007824F0" w:rsidRPr="00515AFA" w:rsidRDefault="007824F0" w:rsidP="007824F0">
      <w:pPr>
        <w:tabs>
          <w:tab w:val="left" w:pos="367"/>
        </w:tabs>
        <w:spacing w:line="276" w:lineRule="auto"/>
        <w:ind w:left="360" w:right="60"/>
        <w:contextualSpacing/>
        <w:jc w:val="both"/>
        <w:rPr>
          <w:rFonts w:eastAsia="Calibri"/>
          <w:sz w:val="22"/>
          <w:szCs w:val="22"/>
          <w:lang w:val="pl-PL" w:eastAsia="en-US"/>
        </w:rPr>
      </w:pPr>
    </w:p>
    <w:p w14:paraId="57DC9B56" w14:textId="77777777" w:rsidR="007824F0" w:rsidRPr="00515AFA" w:rsidRDefault="007824F0" w:rsidP="007824F0">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45401E24" w14:textId="77777777" w:rsidR="007824F0" w:rsidRPr="00515AFA" w:rsidRDefault="007824F0" w:rsidP="007824F0">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47D11422" w14:textId="77777777" w:rsidR="007824F0" w:rsidRPr="00515AFA" w:rsidRDefault="007824F0" w:rsidP="007824F0">
      <w:pPr>
        <w:tabs>
          <w:tab w:val="left" w:pos="387"/>
        </w:tabs>
        <w:spacing w:line="276" w:lineRule="auto"/>
        <w:ind w:left="720" w:right="60"/>
        <w:contextualSpacing/>
        <w:jc w:val="both"/>
        <w:rPr>
          <w:rFonts w:eastAsia="Calibri"/>
          <w:sz w:val="22"/>
          <w:szCs w:val="22"/>
          <w:lang w:val="pl-PL" w:eastAsia="en-US"/>
        </w:rPr>
      </w:pPr>
    </w:p>
    <w:p w14:paraId="3AFE3A03" w14:textId="77777777" w:rsidR="007824F0" w:rsidRPr="00515AFA" w:rsidRDefault="007824F0" w:rsidP="007824F0">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460460E1" w14:textId="77777777" w:rsidR="007824F0" w:rsidRPr="00515AFA" w:rsidRDefault="007824F0" w:rsidP="007824F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1055EC6" w14:textId="77777777" w:rsidR="007824F0" w:rsidRPr="00515AFA" w:rsidRDefault="007824F0" w:rsidP="007824F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6118CE6" w14:textId="77777777" w:rsidR="007824F0" w:rsidRPr="00515AFA" w:rsidRDefault="007824F0" w:rsidP="007824F0">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5A572B85" w14:textId="77777777" w:rsidR="007824F0" w:rsidRPr="00515AFA" w:rsidRDefault="007824F0" w:rsidP="007824F0">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lastRenderedPageBreak/>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D2D7098" w14:textId="77777777" w:rsidR="007824F0" w:rsidRPr="00515AFA" w:rsidRDefault="007824F0" w:rsidP="007824F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33456AE9" w14:textId="77777777" w:rsidR="007824F0" w:rsidRPr="00515AFA" w:rsidRDefault="007824F0" w:rsidP="007824F0">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9233182" w14:textId="77777777" w:rsidR="007824F0" w:rsidRPr="00515AFA" w:rsidRDefault="007824F0" w:rsidP="007824F0">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262EF8EF" w14:textId="77777777" w:rsidR="007824F0" w:rsidRPr="00515AFA" w:rsidRDefault="007824F0" w:rsidP="007824F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109ED8" w14:textId="77777777" w:rsidR="007824F0" w:rsidRPr="00515AFA" w:rsidRDefault="007824F0" w:rsidP="007824F0">
      <w:pPr>
        <w:pStyle w:val="Standard"/>
        <w:widowControl w:val="0"/>
        <w:spacing w:after="0"/>
        <w:jc w:val="both"/>
        <w:rPr>
          <w:rFonts w:ascii="Times New Roman" w:eastAsia="Lucida Sans Unicode" w:hAnsi="Times New Roman" w:cs="Times New Roman"/>
          <w:lang w:eastAsia="ar-SA"/>
        </w:rPr>
      </w:pPr>
    </w:p>
    <w:p w14:paraId="5FAAC33F" w14:textId="77777777" w:rsidR="007824F0" w:rsidRPr="00515AFA" w:rsidRDefault="007824F0" w:rsidP="007824F0">
      <w:pPr>
        <w:tabs>
          <w:tab w:val="left" w:pos="387"/>
        </w:tabs>
        <w:spacing w:line="276" w:lineRule="auto"/>
        <w:ind w:left="720" w:right="60"/>
        <w:contextualSpacing/>
        <w:jc w:val="both"/>
        <w:rPr>
          <w:rFonts w:eastAsia="Calibri"/>
          <w:sz w:val="22"/>
          <w:szCs w:val="22"/>
          <w:lang w:val="pl-PL" w:eastAsia="en-US"/>
        </w:rPr>
      </w:pPr>
    </w:p>
    <w:p w14:paraId="35112E9D" w14:textId="77777777" w:rsidR="007824F0" w:rsidRPr="00515AFA" w:rsidRDefault="007824F0" w:rsidP="007824F0">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6F3617FF" w14:textId="77777777" w:rsidR="007824F0" w:rsidRPr="00515AFA" w:rsidRDefault="007824F0" w:rsidP="007824F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09437F1C" w14:textId="77777777" w:rsidR="007824F0" w:rsidRPr="00515AFA" w:rsidRDefault="007824F0" w:rsidP="007824F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7D70172E" w14:textId="77777777" w:rsidR="007824F0" w:rsidRPr="00515AFA" w:rsidRDefault="007824F0" w:rsidP="007824F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03640E3" w14:textId="77777777" w:rsidR="007824F0" w:rsidRPr="00515AFA" w:rsidRDefault="007824F0" w:rsidP="007824F0">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4C6423FF" w14:textId="77777777" w:rsidR="007824F0" w:rsidRPr="00515AFA" w:rsidRDefault="007824F0" w:rsidP="007824F0">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38C5DE2E" w14:textId="77777777" w:rsidR="007824F0" w:rsidRPr="00515AFA" w:rsidRDefault="007824F0" w:rsidP="007824F0">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19E95DCF" w14:textId="77777777" w:rsidR="007824F0" w:rsidRPr="00515AFA" w:rsidRDefault="007824F0" w:rsidP="007824F0">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28C09289" w14:textId="77777777" w:rsidR="007824F0" w:rsidRPr="00515AFA" w:rsidRDefault="007824F0" w:rsidP="007824F0">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7EC25E6B" w14:textId="77777777" w:rsidR="007824F0" w:rsidRPr="00515AFA" w:rsidRDefault="007824F0" w:rsidP="007824F0">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01AD281C" w14:textId="77777777" w:rsidR="007824F0" w:rsidRPr="00515AFA" w:rsidRDefault="007824F0" w:rsidP="007824F0">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AE869C0" w14:textId="77777777" w:rsidR="007824F0" w:rsidRPr="00515AFA" w:rsidRDefault="007824F0" w:rsidP="007824F0">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712DD1B3" w14:textId="77777777" w:rsidR="007824F0" w:rsidRPr="00515AFA" w:rsidRDefault="007824F0" w:rsidP="007824F0">
      <w:pPr>
        <w:widowControl w:val="0"/>
        <w:suppressAutoHyphens/>
        <w:autoSpaceDN w:val="0"/>
        <w:ind w:left="360"/>
        <w:jc w:val="center"/>
        <w:textAlignment w:val="baseline"/>
        <w:rPr>
          <w:rFonts w:eastAsia="SimSun"/>
          <w:b/>
          <w:bCs/>
          <w:color w:val="000000"/>
          <w:kern w:val="2"/>
          <w:sz w:val="22"/>
          <w:szCs w:val="22"/>
          <w:lang w:val="pl-PL"/>
        </w:rPr>
      </w:pPr>
    </w:p>
    <w:p w14:paraId="05D2C6FA" w14:textId="77777777" w:rsidR="007824F0" w:rsidRPr="00515AFA" w:rsidRDefault="007824F0" w:rsidP="007824F0">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02281D8C" w14:textId="77777777" w:rsidR="007824F0" w:rsidRPr="00515AFA" w:rsidRDefault="007824F0" w:rsidP="007824F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802243A" w14:textId="77777777" w:rsidR="007824F0" w:rsidRPr="00515AFA" w:rsidRDefault="007824F0" w:rsidP="007824F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534B0E4" w14:textId="77777777" w:rsidR="007824F0" w:rsidRPr="00515AFA" w:rsidRDefault="007824F0" w:rsidP="007824F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1731A48" w14:textId="77777777" w:rsidR="007824F0" w:rsidRPr="00515AFA" w:rsidRDefault="007824F0" w:rsidP="007824F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7C414E0" w14:textId="77777777" w:rsidR="007824F0" w:rsidRPr="00515AFA" w:rsidRDefault="007824F0" w:rsidP="007824F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28618B40" w14:textId="77777777" w:rsidR="007824F0" w:rsidRPr="00515AFA" w:rsidRDefault="007824F0" w:rsidP="007824F0">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127E0BB" w14:textId="77777777" w:rsidR="007824F0" w:rsidRPr="00515AFA" w:rsidRDefault="007824F0" w:rsidP="007824F0">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1E52E8A" w14:textId="77777777" w:rsidR="007824F0" w:rsidRPr="00515AFA" w:rsidRDefault="007824F0" w:rsidP="007824F0">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40373E59" w14:textId="77777777" w:rsidR="007824F0" w:rsidRPr="00515AFA" w:rsidRDefault="007824F0" w:rsidP="007824F0">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225FAA7C" w14:textId="77777777" w:rsidR="007824F0" w:rsidRPr="00515AFA" w:rsidRDefault="007824F0" w:rsidP="007824F0">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4B1C1BD5" w14:textId="77777777" w:rsidR="007824F0" w:rsidRPr="00515AFA" w:rsidRDefault="007824F0" w:rsidP="007824F0">
      <w:pPr>
        <w:pStyle w:val="Tekstpodstawowy"/>
        <w:spacing w:line="240" w:lineRule="auto"/>
        <w:ind w:right="-47"/>
        <w:jc w:val="center"/>
        <w:rPr>
          <w:rFonts w:ascii="Times New Roman" w:hAnsi="Times New Roman"/>
          <w:b/>
          <w:sz w:val="22"/>
          <w:szCs w:val="22"/>
        </w:rPr>
      </w:pPr>
    </w:p>
    <w:p w14:paraId="10648A7B" w14:textId="77777777" w:rsidR="007824F0" w:rsidRPr="00515AFA" w:rsidRDefault="007824F0" w:rsidP="007824F0">
      <w:pPr>
        <w:pStyle w:val="Tekstpodstawowy"/>
        <w:spacing w:line="240" w:lineRule="auto"/>
        <w:ind w:right="-47"/>
        <w:jc w:val="center"/>
        <w:rPr>
          <w:rFonts w:ascii="Times New Roman" w:hAnsi="Times New Roman"/>
          <w:b/>
          <w:sz w:val="22"/>
          <w:szCs w:val="22"/>
        </w:rPr>
      </w:pPr>
    </w:p>
    <w:p w14:paraId="7C214AD3" w14:textId="77777777" w:rsidR="007824F0" w:rsidRPr="00515AFA" w:rsidRDefault="007824F0" w:rsidP="007824F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24407F0F" w14:textId="77777777" w:rsidR="007824F0" w:rsidRPr="00515AFA" w:rsidRDefault="007824F0" w:rsidP="007824F0">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9572668" w14:textId="77777777" w:rsidR="007824F0" w:rsidRPr="00515AFA" w:rsidRDefault="007824F0" w:rsidP="007824F0">
      <w:pPr>
        <w:jc w:val="center"/>
        <w:rPr>
          <w:b/>
          <w:sz w:val="22"/>
          <w:szCs w:val="22"/>
          <w:lang w:val="pl-PL"/>
        </w:rPr>
      </w:pPr>
    </w:p>
    <w:p w14:paraId="7F695A50" w14:textId="77777777" w:rsidR="007824F0" w:rsidRPr="00515AFA" w:rsidRDefault="007824F0" w:rsidP="007824F0">
      <w:pPr>
        <w:jc w:val="center"/>
        <w:rPr>
          <w:b/>
          <w:sz w:val="22"/>
          <w:szCs w:val="22"/>
          <w:lang w:val="pl-PL"/>
        </w:rPr>
      </w:pPr>
      <w:r w:rsidRPr="00515AFA">
        <w:rPr>
          <w:b/>
          <w:sz w:val="22"/>
          <w:szCs w:val="22"/>
          <w:lang w:val="pl-PL"/>
        </w:rPr>
        <w:t>§16</w:t>
      </w:r>
    </w:p>
    <w:p w14:paraId="07BABCE8" w14:textId="77777777" w:rsidR="007824F0" w:rsidRPr="00515AFA" w:rsidRDefault="007824F0" w:rsidP="007824F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21EDBDEA" w14:textId="77777777" w:rsidR="007824F0" w:rsidRPr="00515AFA" w:rsidRDefault="007824F0" w:rsidP="007824F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389B853D" w14:textId="77777777" w:rsidR="007824F0" w:rsidRPr="00515AFA" w:rsidRDefault="007824F0" w:rsidP="007824F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15336B9" w14:textId="77777777" w:rsidR="007824F0" w:rsidRPr="00515AFA" w:rsidRDefault="007824F0" w:rsidP="007824F0">
      <w:pPr>
        <w:pStyle w:val="Tekstpodstawowy"/>
        <w:spacing w:line="240" w:lineRule="auto"/>
        <w:ind w:right="-47"/>
        <w:jc w:val="center"/>
        <w:rPr>
          <w:rFonts w:ascii="Times New Roman" w:hAnsi="Times New Roman"/>
          <w:b/>
          <w:sz w:val="22"/>
          <w:szCs w:val="22"/>
        </w:rPr>
      </w:pPr>
    </w:p>
    <w:p w14:paraId="30672E93" w14:textId="77777777" w:rsidR="007824F0" w:rsidRDefault="007824F0" w:rsidP="007824F0">
      <w:pPr>
        <w:pStyle w:val="Tekstpodstawowy"/>
        <w:spacing w:line="240" w:lineRule="auto"/>
        <w:ind w:right="-47"/>
        <w:jc w:val="center"/>
        <w:rPr>
          <w:rFonts w:ascii="Times New Roman" w:hAnsi="Times New Roman"/>
          <w:b/>
          <w:sz w:val="22"/>
          <w:szCs w:val="22"/>
        </w:rPr>
      </w:pPr>
    </w:p>
    <w:p w14:paraId="01728F4E" w14:textId="77777777" w:rsidR="007824F0" w:rsidRDefault="007824F0" w:rsidP="007824F0">
      <w:pPr>
        <w:pStyle w:val="Tekstpodstawowy"/>
        <w:spacing w:line="240" w:lineRule="auto"/>
        <w:ind w:right="-47"/>
        <w:jc w:val="center"/>
        <w:rPr>
          <w:rFonts w:ascii="Times New Roman" w:hAnsi="Times New Roman"/>
          <w:b/>
          <w:sz w:val="22"/>
          <w:szCs w:val="22"/>
        </w:rPr>
      </w:pPr>
    </w:p>
    <w:p w14:paraId="22F044E8" w14:textId="77777777" w:rsidR="007824F0" w:rsidRDefault="007824F0" w:rsidP="007824F0">
      <w:pPr>
        <w:pStyle w:val="Tekstpodstawowy"/>
        <w:spacing w:line="240" w:lineRule="auto"/>
        <w:ind w:right="-47"/>
        <w:jc w:val="center"/>
        <w:rPr>
          <w:rFonts w:ascii="Times New Roman" w:hAnsi="Times New Roman"/>
          <w:b/>
          <w:sz w:val="22"/>
          <w:szCs w:val="22"/>
        </w:rPr>
      </w:pPr>
    </w:p>
    <w:p w14:paraId="76903A24" w14:textId="77777777" w:rsidR="007824F0" w:rsidRDefault="007824F0" w:rsidP="007824F0">
      <w:pPr>
        <w:pStyle w:val="Tekstpodstawowy"/>
        <w:spacing w:line="240" w:lineRule="auto"/>
        <w:ind w:right="-47"/>
        <w:jc w:val="center"/>
        <w:rPr>
          <w:rFonts w:ascii="Times New Roman" w:hAnsi="Times New Roman"/>
          <w:b/>
          <w:sz w:val="22"/>
          <w:szCs w:val="22"/>
        </w:rPr>
      </w:pPr>
    </w:p>
    <w:p w14:paraId="161375D2" w14:textId="77777777" w:rsidR="007824F0" w:rsidRPr="00515AFA" w:rsidRDefault="007824F0" w:rsidP="007824F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039BC964" w14:textId="77777777" w:rsidR="007824F0" w:rsidRPr="00515AFA" w:rsidRDefault="007824F0" w:rsidP="007824F0">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0A89BB7A" w14:textId="77777777" w:rsidR="007824F0" w:rsidRPr="00515AFA" w:rsidRDefault="007824F0" w:rsidP="007824F0">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60E9E8FF" w14:textId="77777777" w:rsidR="007824F0" w:rsidRPr="00515AFA" w:rsidRDefault="007824F0" w:rsidP="007824F0">
      <w:pPr>
        <w:pStyle w:val="Tekstpodstawowy"/>
        <w:spacing w:line="240" w:lineRule="auto"/>
        <w:ind w:right="-47"/>
        <w:jc w:val="both"/>
        <w:rPr>
          <w:rFonts w:ascii="Times New Roman" w:hAnsi="Times New Roman"/>
          <w:sz w:val="22"/>
          <w:szCs w:val="22"/>
        </w:rPr>
      </w:pPr>
    </w:p>
    <w:p w14:paraId="089C68E4" w14:textId="77777777" w:rsidR="007824F0" w:rsidRPr="00515AFA" w:rsidRDefault="007824F0" w:rsidP="007824F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737095AB" w14:textId="77777777" w:rsidR="007824F0" w:rsidRPr="00515AFA" w:rsidRDefault="007824F0" w:rsidP="007824F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412AACB8" w14:textId="77777777" w:rsidR="007824F0" w:rsidRPr="00515AFA" w:rsidRDefault="007824F0" w:rsidP="007824F0">
      <w:pPr>
        <w:pStyle w:val="Tekstpodstawowy2"/>
        <w:spacing w:line="240" w:lineRule="auto"/>
        <w:ind w:right="-47"/>
        <w:rPr>
          <w:sz w:val="22"/>
          <w:szCs w:val="22"/>
        </w:rPr>
      </w:pPr>
    </w:p>
    <w:p w14:paraId="1D30E264" w14:textId="77777777" w:rsidR="007824F0" w:rsidRPr="00515AFA" w:rsidRDefault="007824F0" w:rsidP="007824F0">
      <w:pPr>
        <w:pStyle w:val="Tekstpodstawowy2"/>
        <w:spacing w:line="240" w:lineRule="auto"/>
        <w:ind w:right="-47"/>
        <w:rPr>
          <w:sz w:val="22"/>
          <w:szCs w:val="22"/>
        </w:rPr>
      </w:pPr>
    </w:p>
    <w:p w14:paraId="7769DE1B" w14:textId="77777777" w:rsidR="007824F0" w:rsidRPr="00515AFA" w:rsidRDefault="007824F0" w:rsidP="007824F0">
      <w:pPr>
        <w:pStyle w:val="Tekstpodstawowy2"/>
        <w:spacing w:line="240" w:lineRule="auto"/>
        <w:ind w:right="-47"/>
        <w:rPr>
          <w:b/>
          <w:sz w:val="22"/>
          <w:szCs w:val="22"/>
        </w:rPr>
      </w:pPr>
      <w:r w:rsidRPr="00515AFA">
        <w:rPr>
          <w:b/>
          <w:sz w:val="22"/>
          <w:szCs w:val="22"/>
        </w:rPr>
        <w:t xml:space="preserve">         Za Sprzedawcę                                                                  Za Kupującego</w:t>
      </w:r>
    </w:p>
    <w:p w14:paraId="337AB276" w14:textId="77777777" w:rsidR="007824F0" w:rsidRPr="00515AFA" w:rsidRDefault="007824F0" w:rsidP="007824F0">
      <w:pPr>
        <w:rPr>
          <w:sz w:val="22"/>
          <w:szCs w:val="22"/>
          <w:lang w:val="pl-PL"/>
        </w:rPr>
      </w:pPr>
    </w:p>
    <w:p w14:paraId="051D2E11" w14:textId="77777777" w:rsidR="007824F0" w:rsidRPr="00515AFA" w:rsidRDefault="007824F0" w:rsidP="007824F0">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4B7CE372" w14:textId="77777777" w:rsidR="007824F0" w:rsidRPr="00515AFA" w:rsidRDefault="007824F0" w:rsidP="007824F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112E58C5" w14:textId="77777777" w:rsidR="007824F0" w:rsidRPr="00515AFA" w:rsidRDefault="007824F0" w:rsidP="007824F0">
      <w:pPr>
        <w:pStyle w:val="Zwykytekst"/>
        <w:tabs>
          <w:tab w:val="left" w:pos="7050"/>
        </w:tabs>
        <w:rPr>
          <w:rFonts w:ascii="Times New Roman" w:hAnsi="Times New Roman" w:cs="Times New Roman"/>
          <w:i/>
          <w:iCs/>
          <w:sz w:val="22"/>
          <w:szCs w:val="22"/>
          <w:lang w:val="pl-PL"/>
        </w:rPr>
      </w:pPr>
    </w:p>
    <w:p w14:paraId="3A103491" w14:textId="77777777" w:rsidR="007824F0" w:rsidRPr="00515AFA" w:rsidRDefault="007824F0" w:rsidP="007824F0">
      <w:pPr>
        <w:pStyle w:val="Zwykytekst"/>
        <w:tabs>
          <w:tab w:val="left" w:pos="7050"/>
        </w:tabs>
        <w:rPr>
          <w:rFonts w:ascii="Times New Roman" w:hAnsi="Times New Roman" w:cs="Times New Roman"/>
          <w:i/>
          <w:iCs/>
          <w:sz w:val="22"/>
          <w:szCs w:val="22"/>
          <w:lang w:val="pl-PL"/>
        </w:rPr>
      </w:pPr>
    </w:p>
    <w:p w14:paraId="1ABD5E98" w14:textId="77777777" w:rsidR="007824F0" w:rsidRPr="00515AFA" w:rsidRDefault="007824F0" w:rsidP="007824F0">
      <w:pPr>
        <w:pStyle w:val="Zwykytekst"/>
        <w:tabs>
          <w:tab w:val="left" w:pos="7050"/>
        </w:tabs>
        <w:rPr>
          <w:rFonts w:ascii="Times New Roman" w:hAnsi="Times New Roman" w:cs="Times New Roman"/>
          <w:i/>
          <w:iCs/>
          <w:sz w:val="22"/>
          <w:szCs w:val="22"/>
          <w:lang w:val="pl-PL"/>
        </w:rPr>
      </w:pPr>
    </w:p>
    <w:p w14:paraId="6DE29E5F" w14:textId="77777777" w:rsidR="007824F0" w:rsidRPr="00515AFA" w:rsidRDefault="007824F0" w:rsidP="007824F0">
      <w:pPr>
        <w:pStyle w:val="Zwykytekst"/>
        <w:tabs>
          <w:tab w:val="left" w:pos="7050"/>
        </w:tabs>
        <w:rPr>
          <w:rFonts w:ascii="Times New Roman" w:hAnsi="Times New Roman" w:cs="Times New Roman"/>
          <w:i/>
          <w:iCs/>
          <w:sz w:val="22"/>
          <w:szCs w:val="22"/>
          <w:lang w:val="pl-PL"/>
        </w:rPr>
      </w:pPr>
    </w:p>
    <w:p w14:paraId="29E28259" w14:textId="77777777" w:rsidR="007824F0" w:rsidRPr="00515AFA" w:rsidRDefault="007824F0" w:rsidP="007824F0">
      <w:pPr>
        <w:pStyle w:val="Zwykytekst"/>
        <w:tabs>
          <w:tab w:val="left" w:pos="7050"/>
        </w:tabs>
        <w:rPr>
          <w:rFonts w:ascii="Times New Roman" w:hAnsi="Times New Roman" w:cs="Times New Roman"/>
          <w:i/>
          <w:iCs/>
          <w:sz w:val="22"/>
          <w:szCs w:val="22"/>
          <w:lang w:val="pl-PL"/>
        </w:rPr>
      </w:pPr>
    </w:p>
    <w:p w14:paraId="71AF5018" w14:textId="77777777" w:rsidR="007824F0" w:rsidRPr="00515AFA" w:rsidRDefault="007824F0" w:rsidP="007824F0">
      <w:pPr>
        <w:pStyle w:val="Zwykytekst"/>
        <w:tabs>
          <w:tab w:val="left" w:pos="7050"/>
        </w:tabs>
        <w:rPr>
          <w:rFonts w:ascii="Times New Roman" w:hAnsi="Times New Roman" w:cs="Times New Roman"/>
          <w:i/>
          <w:iCs/>
          <w:sz w:val="22"/>
          <w:szCs w:val="22"/>
          <w:lang w:val="pl-PL"/>
        </w:rPr>
      </w:pPr>
    </w:p>
    <w:p w14:paraId="6DA098A9" w14:textId="77777777" w:rsidR="007824F0" w:rsidRPr="00515AFA" w:rsidRDefault="007824F0" w:rsidP="007824F0">
      <w:pPr>
        <w:pStyle w:val="Zwykytekst"/>
        <w:tabs>
          <w:tab w:val="left" w:pos="7050"/>
        </w:tabs>
        <w:rPr>
          <w:rFonts w:ascii="Times New Roman" w:hAnsi="Times New Roman" w:cs="Times New Roman"/>
          <w:i/>
          <w:iCs/>
          <w:sz w:val="22"/>
          <w:szCs w:val="22"/>
          <w:lang w:val="pl-PL"/>
        </w:rPr>
      </w:pPr>
    </w:p>
    <w:p w14:paraId="450D739F" w14:textId="77777777" w:rsidR="007824F0" w:rsidRPr="00515AFA" w:rsidRDefault="007824F0" w:rsidP="007824F0">
      <w:pPr>
        <w:pStyle w:val="Zwykytekst"/>
        <w:tabs>
          <w:tab w:val="left" w:pos="7050"/>
        </w:tabs>
        <w:rPr>
          <w:rFonts w:ascii="Times New Roman" w:hAnsi="Times New Roman" w:cs="Times New Roman"/>
          <w:i/>
          <w:iCs/>
          <w:sz w:val="22"/>
          <w:szCs w:val="22"/>
          <w:lang w:val="pl-PL"/>
        </w:rPr>
      </w:pPr>
    </w:p>
    <w:p w14:paraId="301967B7" w14:textId="77777777" w:rsidR="007824F0" w:rsidRPr="00515AFA" w:rsidRDefault="007824F0" w:rsidP="007824F0">
      <w:pPr>
        <w:pStyle w:val="Zwykytekst"/>
        <w:tabs>
          <w:tab w:val="left" w:pos="7050"/>
        </w:tabs>
        <w:rPr>
          <w:rFonts w:ascii="Times New Roman" w:hAnsi="Times New Roman" w:cs="Times New Roman"/>
          <w:i/>
          <w:iCs/>
          <w:sz w:val="22"/>
          <w:szCs w:val="22"/>
          <w:lang w:val="pl-PL"/>
        </w:rPr>
      </w:pPr>
    </w:p>
    <w:p w14:paraId="59AC9FDC" w14:textId="77777777" w:rsidR="007824F0" w:rsidRPr="00515AFA" w:rsidRDefault="007824F0" w:rsidP="007824F0">
      <w:pPr>
        <w:pStyle w:val="Zwykytekst"/>
        <w:tabs>
          <w:tab w:val="left" w:pos="7050"/>
        </w:tabs>
        <w:rPr>
          <w:rFonts w:ascii="Times New Roman" w:hAnsi="Times New Roman" w:cs="Times New Roman"/>
          <w:i/>
          <w:iCs/>
          <w:sz w:val="22"/>
          <w:szCs w:val="22"/>
          <w:lang w:val="pl-PL"/>
        </w:rPr>
      </w:pPr>
    </w:p>
    <w:p w14:paraId="4E7DA698" w14:textId="77777777" w:rsidR="007824F0" w:rsidRPr="00515AFA" w:rsidRDefault="007824F0" w:rsidP="007824F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56CEFBB" w14:textId="77777777" w:rsidR="007824F0" w:rsidRPr="00515AFA" w:rsidRDefault="007824F0" w:rsidP="007824F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7F35C2F4" w14:textId="77777777" w:rsidR="007824F0" w:rsidRDefault="007824F0" w:rsidP="007824F0">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4C850BAB" w14:textId="77777777" w:rsidR="007824F0" w:rsidRDefault="007824F0" w:rsidP="007824F0">
      <w:pPr>
        <w:widowControl w:val="0"/>
        <w:autoSpaceDE w:val="0"/>
        <w:autoSpaceDN w:val="0"/>
        <w:jc w:val="right"/>
        <w:textAlignment w:val="baseline"/>
        <w:rPr>
          <w:sz w:val="22"/>
          <w:szCs w:val="22"/>
          <w:lang w:val="pl-PL"/>
        </w:rPr>
      </w:pPr>
    </w:p>
    <w:p w14:paraId="271D70DF" w14:textId="77777777" w:rsidR="007824F0" w:rsidRDefault="007824F0" w:rsidP="007824F0">
      <w:pPr>
        <w:widowControl w:val="0"/>
        <w:autoSpaceDE w:val="0"/>
        <w:autoSpaceDN w:val="0"/>
        <w:jc w:val="right"/>
        <w:textAlignment w:val="baseline"/>
        <w:rPr>
          <w:sz w:val="22"/>
          <w:szCs w:val="22"/>
          <w:lang w:val="pl-PL"/>
        </w:rPr>
      </w:pPr>
    </w:p>
    <w:p w14:paraId="2F7FD502" w14:textId="77777777" w:rsidR="007824F0" w:rsidRDefault="007824F0" w:rsidP="007824F0">
      <w:pPr>
        <w:widowControl w:val="0"/>
        <w:autoSpaceDE w:val="0"/>
        <w:autoSpaceDN w:val="0"/>
        <w:jc w:val="right"/>
        <w:textAlignment w:val="baseline"/>
        <w:rPr>
          <w:sz w:val="22"/>
          <w:szCs w:val="22"/>
          <w:lang w:val="pl-PL"/>
        </w:rPr>
      </w:pPr>
    </w:p>
    <w:p w14:paraId="561B77D4" w14:textId="77777777" w:rsidR="007824F0" w:rsidRDefault="007824F0" w:rsidP="007824F0">
      <w:pPr>
        <w:widowControl w:val="0"/>
        <w:autoSpaceDE w:val="0"/>
        <w:autoSpaceDN w:val="0"/>
        <w:jc w:val="right"/>
        <w:textAlignment w:val="baseline"/>
        <w:rPr>
          <w:sz w:val="22"/>
          <w:szCs w:val="22"/>
          <w:lang w:val="pl-PL"/>
        </w:rPr>
      </w:pPr>
    </w:p>
    <w:p w14:paraId="76D0F281" w14:textId="77777777" w:rsidR="007824F0" w:rsidRDefault="007824F0" w:rsidP="007824F0">
      <w:pPr>
        <w:widowControl w:val="0"/>
        <w:autoSpaceDE w:val="0"/>
        <w:autoSpaceDN w:val="0"/>
        <w:jc w:val="right"/>
        <w:textAlignment w:val="baseline"/>
        <w:rPr>
          <w:sz w:val="22"/>
          <w:szCs w:val="22"/>
          <w:lang w:val="pl-PL"/>
        </w:rPr>
      </w:pPr>
    </w:p>
    <w:p w14:paraId="48F42DAF" w14:textId="77777777" w:rsidR="007824F0" w:rsidRDefault="007824F0" w:rsidP="007824F0">
      <w:pPr>
        <w:widowControl w:val="0"/>
        <w:autoSpaceDE w:val="0"/>
        <w:autoSpaceDN w:val="0"/>
        <w:jc w:val="right"/>
        <w:textAlignment w:val="baseline"/>
        <w:rPr>
          <w:sz w:val="22"/>
          <w:szCs w:val="22"/>
          <w:lang w:val="pl-PL"/>
        </w:rPr>
      </w:pPr>
    </w:p>
    <w:p w14:paraId="5A895EED" w14:textId="77777777" w:rsidR="007824F0" w:rsidRDefault="007824F0" w:rsidP="007824F0">
      <w:pPr>
        <w:widowControl w:val="0"/>
        <w:autoSpaceDE w:val="0"/>
        <w:autoSpaceDN w:val="0"/>
        <w:jc w:val="right"/>
        <w:textAlignment w:val="baseline"/>
        <w:rPr>
          <w:sz w:val="22"/>
          <w:szCs w:val="22"/>
          <w:lang w:val="pl-PL"/>
        </w:rPr>
      </w:pPr>
    </w:p>
    <w:p w14:paraId="630B8775" w14:textId="77777777" w:rsidR="007824F0" w:rsidRDefault="007824F0" w:rsidP="007824F0">
      <w:pPr>
        <w:widowControl w:val="0"/>
        <w:autoSpaceDE w:val="0"/>
        <w:autoSpaceDN w:val="0"/>
        <w:jc w:val="right"/>
        <w:textAlignment w:val="baseline"/>
        <w:rPr>
          <w:sz w:val="22"/>
          <w:szCs w:val="22"/>
          <w:lang w:val="pl-PL"/>
        </w:rPr>
      </w:pPr>
    </w:p>
    <w:p w14:paraId="4C5879C8" w14:textId="77777777" w:rsidR="007824F0" w:rsidRDefault="007824F0" w:rsidP="007824F0">
      <w:pPr>
        <w:widowControl w:val="0"/>
        <w:autoSpaceDE w:val="0"/>
        <w:autoSpaceDN w:val="0"/>
        <w:jc w:val="right"/>
        <w:textAlignment w:val="baseline"/>
        <w:rPr>
          <w:sz w:val="22"/>
          <w:szCs w:val="22"/>
          <w:lang w:val="pl-PL"/>
        </w:rPr>
      </w:pPr>
    </w:p>
    <w:p w14:paraId="7944C52B" w14:textId="77777777" w:rsidR="007824F0" w:rsidRDefault="007824F0" w:rsidP="007824F0">
      <w:pPr>
        <w:widowControl w:val="0"/>
        <w:autoSpaceDE w:val="0"/>
        <w:autoSpaceDN w:val="0"/>
        <w:jc w:val="right"/>
        <w:textAlignment w:val="baseline"/>
        <w:rPr>
          <w:sz w:val="22"/>
          <w:szCs w:val="22"/>
          <w:lang w:val="pl-PL"/>
        </w:rPr>
      </w:pPr>
    </w:p>
    <w:p w14:paraId="5E4D08D1" w14:textId="77777777" w:rsidR="007824F0" w:rsidRDefault="007824F0" w:rsidP="007824F0">
      <w:pPr>
        <w:widowControl w:val="0"/>
        <w:autoSpaceDE w:val="0"/>
        <w:autoSpaceDN w:val="0"/>
        <w:jc w:val="right"/>
        <w:textAlignment w:val="baseline"/>
        <w:rPr>
          <w:sz w:val="22"/>
          <w:szCs w:val="22"/>
          <w:lang w:val="pl-PL"/>
        </w:rPr>
      </w:pPr>
    </w:p>
    <w:p w14:paraId="4C58200D" w14:textId="77777777" w:rsidR="007824F0" w:rsidRDefault="007824F0" w:rsidP="007824F0">
      <w:pPr>
        <w:widowControl w:val="0"/>
        <w:autoSpaceDE w:val="0"/>
        <w:autoSpaceDN w:val="0"/>
        <w:jc w:val="right"/>
        <w:textAlignment w:val="baseline"/>
        <w:rPr>
          <w:sz w:val="22"/>
          <w:szCs w:val="22"/>
          <w:lang w:val="pl-PL"/>
        </w:rPr>
      </w:pPr>
    </w:p>
    <w:p w14:paraId="6BD282AA" w14:textId="77777777" w:rsidR="007824F0" w:rsidRDefault="007824F0" w:rsidP="007824F0">
      <w:pPr>
        <w:widowControl w:val="0"/>
        <w:autoSpaceDE w:val="0"/>
        <w:autoSpaceDN w:val="0"/>
        <w:jc w:val="right"/>
        <w:textAlignment w:val="baseline"/>
        <w:rPr>
          <w:sz w:val="22"/>
          <w:szCs w:val="22"/>
          <w:lang w:val="pl-PL"/>
        </w:rPr>
      </w:pPr>
    </w:p>
    <w:p w14:paraId="05EB9BD6" w14:textId="77777777" w:rsidR="007824F0" w:rsidRDefault="007824F0" w:rsidP="007824F0">
      <w:pPr>
        <w:widowControl w:val="0"/>
        <w:autoSpaceDE w:val="0"/>
        <w:autoSpaceDN w:val="0"/>
        <w:jc w:val="right"/>
        <w:textAlignment w:val="baseline"/>
        <w:rPr>
          <w:sz w:val="22"/>
          <w:szCs w:val="22"/>
          <w:lang w:val="pl-PL"/>
        </w:rPr>
      </w:pPr>
    </w:p>
    <w:p w14:paraId="3AC61FC2" w14:textId="77777777" w:rsidR="007824F0" w:rsidRDefault="007824F0" w:rsidP="007824F0">
      <w:pPr>
        <w:widowControl w:val="0"/>
        <w:autoSpaceDE w:val="0"/>
        <w:autoSpaceDN w:val="0"/>
        <w:jc w:val="right"/>
        <w:textAlignment w:val="baseline"/>
        <w:rPr>
          <w:sz w:val="22"/>
          <w:szCs w:val="22"/>
          <w:lang w:val="pl-PL"/>
        </w:rPr>
      </w:pPr>
    </w:p>
    <w:p w14:paraId="5DBD2619" w14:textId="77777777" w:rsidR="007824F0" w:rsidRDefault="007824F0" w:rsidP="007824F0">
      <w:pPr>
        <w:widowControl w:val="0"/>
        <w:autoSpaceDE w:val="0"/>
        <w:autoSpaceDN w:val="0"/>
        <w:jc w:val="right"/>
        <w:textAlignment w:val="baseline"/>
        <w:rPr>
          <w:sz w:val="22"/>
          <w:szCs w:val="22"/>
          <w:lang w:val="pl-PL"/>
        </w:rPr>
      </w:pPr>
    </w:p>
    <w:p w14:paraId="3C6B7801" w14:textId="77777777" w:rsidR="007824F0" w:rsidRDefault="007824F0" w:rsidP="007824F0">
      <w:pPr>
        <w:widowControl w:val="0"/>
        <w:autoSpaceDE w:val="0"/>
        <w:autoSpaceDN w:val="0"/>
        <w:jc w:val="right"/>
        <w:textAlignment w:val="baseline"/>
        <w:rPr>
          <w:sz w:val="22"/>
          <w:szCs w:val="22"/>
          <w:lang w:val="pl-PL"/>
        </w:rPr>
      </w:pPr>
    </w:p>
    <w:p w14:paraId="01E79FED" w14:textId="77777777" w:rsidR="007824F0" w:rsidRDefault="007824F0" w:rsidP="007824F0">
      <w:pPr>
        <w:widowControl w:val="0"/>
        <w:autoSpaceDE w:val="0"/>
        <w:autoSpaceDN w:val="0"/>
        <w:jc w:val="right"/>
        <w:textAlignment w:val="baseline"/>
        <w:rPr>
          <w:sz w:val="22"/>
          <w:szCs w:val="22"/>
          <w:lang w:val="pl-PL"/>
        </w:rPr>
      </w:pPr>
    </w:p>
    <w:p w14:paraId="2DEEE73E" w14:textId="77777777" w:rsidR="007824F0" w:rsidRDefault="007824F0" w:rsidP="007824F0">
      <w:pPr>
        <w:widowControl w:val="0"/>
        <w:autoSpaceDE w:val="0"/>
        <w:autoSpaceDN w:val="0"/>
        <w:jc w:val="right"/>
        <w:textAlignment w:val="baseline"/>
        <w:rPr>
          <w:sz w:val="22"/>
          <w:szCs w:val="22"/>
          <w:lang w:val="pl-PL"/>
        </w:rPr>
      </w:pPr>
    </w:p>
    <w:p w14:paraId="412A0C71" w14:textId="77777777" w:rsidR="007824F0" w:rsidRDefault="007824F0" w:rsidP="007824F0">
      <w:pPr>
        <w:widowControl w:val="0"/>
        <w:autoSpaceDE w:val="0"/>
        <w:autoSpaceDN w:val="0"/>
        <w:jc w:val="right"/>
        <w:textAlignment w:val="baseline"/>
        <w:rPr>
          <w:sz w:val="22"/>
          <w:szCs w:val="22"/>
          <w:lang w:val="pl-PL"/>
        </w:rPr>
      </w:pPr>
    </w:p>
    <w:p w14:paraId="052C3082" w14:textId="77777777" w:rsidR="007824F0" w:rsidRDefault="007824F0" w:rsidP="007824F0">
      <w:pPr>
        <w:widowControl w:val="0"/>
        <w:autoSpaceDE w:val="0"/>
        <w:autoSpaceDN w:val="0"/>
        <w:jc w:val="right"/>
        <w:textAlignment w:val="baseline"/>
        <w:rPr>
          <w:sz w:val="22"/>
          <w:szCs w:val="22"/>
          <w:lang w:val="pl-PL"/>
        </w:rPr>
      </w:pPr>
    </w:p>
    <w:p w14:paraId="0B4D9C75" w14:textId="77777777" w:rsidR="007824F0" w:rsidRDefault="007824F0" w:rsidP="007824F0">
      <w:pPr>
        <w:widowControl w:val="0"/>
        <w:autoSpaceDE w:val="0"/>
        <w:autoSpaceDN w:val="0"/>
        <w:jc w:val="right"/>
        <w:textAlignment w:val="baseline"/>
        <w:rPr>
          <w:sz w:val="22"/>
          <w:szCs w:val="22"/>
          <w:lang w:val="pl-PL"/>
        </w:rPr>
      </w:pPr>
    </w:p>
    <w:p w14:paraId="3B77F4F1" w14:textId="77777777" w:rsidR="007824F0" w:rsidRDefault="007824F0" w:rsidP="007824F0">
      <w:pPr>
        <w:widowControl w:val="0"/>
        <w:autoSpaceDE w:val="0"/>
        <w:autoSpaceDN w:val="0"/>
        <w:jc w:val="right"/>
        <w:textAlignment w:val="baseline"/>
        <w:rPr>
          <w:sz w:val="22"/>
          <w:szCs w:val="22"/>
          <w:lang w:val="pl-PL"/>
        </w:rPr>
      </w:pPr>
    </w:p>
    <w:p w14:paraId="03FCA37C" w14:textId="77777777" w:rsidR="007824F0" w:rsidRDefault="007824F0" w:rsidP="007824F0">
      <w:pPr>
        <w:widowControl w:val="0"/>
        <w:autoSpaceDE w:val="0"/>
        <w:autoSpaceDN w:val="0"/>
        <w:jc w:val="right"/>
        <w:textAlignment w:val="baseline"/>
        <w:rPr>
          <w:sz w:val="22"/>
          <w:szCs w:val="22"/>
          <w:lang w:val="pl-PL"/>
        </w:rPr>
      </w:pPr>
    </w:p>
    <w:p w14:paraId="0E188F09" w14:textId="77777777" w:rsidR="007824F0" w:rsidRDefault="007824F0" w:rsidP="007824F0">
      <w:pPr>
        <w:widowControl w:val="0"/>
        <w:autoSpaceDE w:val="0"/>
        <w:autoSpaceDN w:val="0"/>
        <w:jc w:val="right"/>
        <w:textAlignment w:val="baseline"/>
        <w:rPr>
          <w:sz w:val="22"/>
          <w:szCs w:val="22"/>
          <w:lang w:val="pl-PL"/>
        </w:rPr>
      </w:pPr>
    </w:p>
    <w:p w14:paraId="5F340E94" w14:textId="77777777" w:rsidR="007824F0" w:rsidRDefault="007824F0" w:rsidP="007824F0">
      <w:pPr>
        <w:widowControl w:val="0"/>
        <w:autoSpaceDE w:val="0"/>
        <w:autoSpaceDN w:val="0"/>
        <w:jc w:val="right"/>
        <w:textAlignment w:val="baseline"/>
        <w:rPr>
          <w:sz w:val="22"/>
          <w:szCs w:val="22"/>
          <w:lang w:val="pl-PL"/>
        </w:rPr>
      </w:pPr>
    </w:p>
    <w:p w14:paraId="6B203A73" w14:textId="77777777" w:rsidR="007824F0" w:rsidRDefault="007824F0" w:rsidP="007824F0">
      <w:pPr>
        <w:widowControl w:val="0"/>
        <w:autoSpaceDE w:val="0"/>
        <w:autoSpaceDN w:val="0"/>
        <w:jc w:val="right"/>
        <w:textAlignment w:val="baseline"/>
        <w:rPr>
          <w:sz w:val="22"/>
          <w:szCs w:val="22"/>
          <w:lang w:val="pl-PL"/>
        </w:rPr>
      </w:pPr>
    </w:p>
    <w:p w14:paraId="4E6F4330" w14:textId="77777777" w:rsidR="007824F0" w:rsidRDefault="007824F0" w:rsidP="007824F0">
      <w:pPr>
        <w:widowControl w:val="0"/>
        <w:autoSpaceDE w:val="0"/>
        <w:autoSpaceDN w:val="0"/>
        <w:jc w:val="right"/>
        <w:textAlignment w:val="baseline"/>
        <w:rPr>
          <w:sz w:val="22"/>
          <w:szCs w:val="22"/>
          <w:lang w:val="pl-PL"/>
        </w:rPr>
      </w:pPr>
    </w:p>
    <w:p w14:paraId="1D717A8E" w14:textId="77777777" w:rsidR="007824F0" w:rsidRDefault="007824F0" w:rsidP="007824F0">
      <w:pPr>
        <w:widowControl w:val="0"/>
        <w:autoSpaceDE w:val="0"/>
        <w:autoSpaceDN w:val="0"/>
        <w:jc w:val="right"/>
        <w:textAlignment w:val="baseline"/>
        <w:rPr>
          <w:sz w:val="22"/>
          <w:szCs w:val="22"/>
          <w:lang w:val="pl-PL"/>
        </w:rPr>
      </w:pPr>
    </w:p>
    <w:p w14:paraId="25776591" w14:textId="77777777" w:rsidR="007824F0" w:rsidRDefault="007824F0" w:rsidP="007824F0">
      <w:pPr>
        <w:widowControl w:val="0"/>
        <w:autoSpaceDE w:val="0"/>
        <w:autoSpaceDN w:val="0"/>
        <w:jc w:val="right"/>
        <w:textAlignment w:val="baseline"/>
        <w:rPr>
          <w:sz w:val="22"/>
          <w:szCs w:val="22"/>
          <w:lang w:val="pl-PL"/>
        </w:rPr>
      </w:pPr>
    </w:p>
    <w:p w14:paraId="70802631" w14:textId="77777777" w:rsidR="007824F0" w:rsidRPr="00515AFA" w:rsidRDefault="007824F0" w:rsidP="007824F0">
      <w:pPr>
        <w:widowControl w:val="0"/>
        <w:autoSpaceDE w:val="0"/>
        <w:autoSpaceDN w:val="0"/>
        <w:jc w:val="right"/>
        <w:textAlignment w:val="baseline"/>
        <w:rPr>
          <w:sz w:val="22"/>
          <w:szCs w:val="22"/>
          <w:lang w:val="pl-PL"/>
        </w:rPr>
      </w:pPr>
      <w:r w:rsidRPr="00515AFA">
        <w:rPr>
          <w:sz w:val="22"/>
          <w:szCs w:val="22"/>
          <w:lang w:val="pl-PL"/>
        </w:rPr>
        <w:t>Załącznik nr 2 do umowy</w:t>
      </w:r>
    </w:p>
    <w:p w14:paraId="7F4620AE" w14:textId="77777777" w:rsidR="007824F0" w:rsidRPr="00515AFA" w:rsidRDefault="007824F0" w:rsidP="007824F0">
      <w:pPr>
        <w:widowControl w:val="0"/>
        <w:autoSpaceDE w:val="0"/>
        <w:autoSpaceDN w:val="0"/>
        <w:jc w:val="both"/>
        <w:textAlignment w:val="baseline"/>
        <w:rPr>
          <w:sz w:val="22"/>
          <w:szCs w:val="22"/>
          <w:lang w:val="pl-PL"/>
        </w:rPr>
      </w:pPr>
    </w:p>
    <w:p w14:paraId="4060AF38" w14:textId="77777777" w:rsidR="007824F0" w:rsidRPr="00515AFA" w:rsidRDefault="007824F0" w:rsidP="007824F0">
      <w:pPr>
        <w:widowControl w:val="0"/>
        <w:autoSpaceDE w:val="0"/>
        <w:autoSpaceDN w:val="0"/>
        <w:jc w:val="both"/>
        <w:textAlignment w:val="baseline"/>
        <w:rPr>
          <w:sz w:val="22"/>
          <w:szCs w:val="22"/>
          <w:lang w:val="pl-PL"/>
        </w:rPr>
      </w:pPr>
    </w:p>
    <w:p w14:paraId="582EC27F" w14:textId="77777777" w:rsidR="007824F0" w:rsidRPr="00515AFA" w:rsidRDefault="007824F0" w:rsidP="007824F0">
      <w:pPr>
        <w:widowControl w:val="0"/>
        <w:autoSpaceDE w:val="0"/>
        <w:autoSpaceDN w:val="0"/>
        <w:jc w:val="both"/>
        <w:textAlignment w:val="baseline"/>
        <w:rPr>
          <w:sz w:val="22"/>
          <w:szCs w:val="22"/>
          <w:lang w:val="pl-PL"/>
        </w:rPr>
      </w:pPr>
      <w:r w:rsidRPr="00515AFA">
        <w:rPr>
          <w:sz w:val="22"/>
          <w:szCs w:val="22"/>
          <w:lang w:val="pl-PL"/>
        </w:rPr>
        <w:t>.....................................… </w:t>
      </w:r>
    </w:p>
    <w:p w14:paraId="14E86319" w14:textId="77777777" w:rsidR="007824F0" w:rsidRPr="00515AFA" w:rsidRDefault="007824F0" w:rsidP="007824F0">
      <w:pPr>
        <w:widowControl w:val="0"/>
        <w:autoSpaceDE w:val="0"/>
        <w:autoSpaceDN w:val="0"/>
        <w:ind w:firstLine="555"/>
        <w:textAlignment w:val="baseline"/>
        <w:rPr>
          <w:sz w:val="22"/>
          <w:szCs w:val="22"/>
          <w:lang w:val="pl-PL"/>
        </w:rPr>
      </w:pPr>
      <w:r w:rsidRPr="00515AFA">
        <w:rPr>
          <w:sz w:val="22"/>
          <w:szCs w:val="22"/>
          <w:lang w:val="pl-PL"/>
        </w:rPr>
        <w:t>Nazwa Wykonawcy</w:t>
      </w:r>
    </w:p>
    <w:p w14:paraId="322E6B35" w14:textId="77777777" w:rsidR="007824F0" w:rsidRPr="00515AFA" w:rsidRDefault="007824F0" w:rsidP="007824F0">
      <w:pPr>
        <w:widowControl w:val="0"/>
        <w:autoSpaceDE w:val="0"/>
        <w:autoSpaceDN w:val="0"/>
        <w:textAlignment w:val="baseline"/>
        <w:rPr>
          <w:sz w:val="22"/>
          <w:szCs w:val="22"/>
          <w:lang w:val="pl-PL"/>
        </w:rPr>
      </w:pPr>
    </w:p>
    <w:p w14:paraId="39D3A1C7" w14:textId="77777777" w:rsidR="007824F0" w:rsidRPr="00515AFA" w:rsidRDefault="007824F0" w:rsidP="007824F0">
      <w:pPr>
        <w:widowControl w:val="0"/>
        <w:autoSpaceDE w:val="0"/>
        <w:autoSpaceDN w:val="0"/>
        <w:jc w:val="both"/>
        <w:textAlignment w:val="baseline"/>
        <w:rPr>
          <w:sz w:val="22"/>
          <w:szCs w:val="22"/>
          <w:lang w:val="pl-PL"/>
        </w:rPr>
      </w:pPr>
      <w:r w:rsidRPr="00515AFA">
        <w:rPr>
          <w:sz w:val="22"/>
          <w:szCs w:val="22"/>
          <w:lang w:val="pl-PL"/>
        </w:rPr>
        <w:t>.....................................…</w:t>
      </w:r>
    </w:p>
    <w:p w14:paraId="06F21AC0" w14:textId="77777777" w:rsidR="007824F0" w:rsidRPr="00515AFA" w:rsidRDefault="007824F0" w:rsidP="007824F0">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10F8E7DB" w14:textId="77777777" w:rsidR="007824F0" w:rsidRPr="00515AFA" w:rsidRDefault="007824F0" w:rsidP="007824F0">
      <w:pPr>
        <w:widowControl w:val="0"/>
        <w:autoSpaceDE w:val="0"/>
        <w:autoSpaceDN w:val="0"/>
        <w:spacing w:before="90"/>
        <w:ind w:left="115" w:right="110"/>
        <w:jc w:val="both"/>
        <w:outlineLvl w:val="0"/>
        <w:rPr>
          <w:rFonts w:eastAsia="Verdana"/>
          <w:b/>
          <w:bCs/>
          <w:sz w:val="22"/>
          <w:szCs w:val="22"/>
          <w:lang w:val="pl-PL" w:eastAsia="en-US"/>
        </w:rPr>
      </w:pPr>
    </w:p>
    <w:p w14:paraId="37E38790" w14:textId="77777777" w:rsidR="007824F0" w:rsidRPr="00515AFA" w:rsidRDefault="007824F0" w:rsidP="007824F0">
      <w:pPr>
        <w:widowControl w:val="0"/>
        <w:autoSpaceDE w:val="0"/>
        <w:autoSpaceDN w:val="0"/>
        <w:spacing w:before="90"/>
        <w:ind w:right="110"/>
        <w:jc w:val="both"/>
        <w:outlineLvl w:val="0"/>
        <w:rPr>
          <w:rFonts w:eastAsia="Verdana"/>
          <w:b/>
          <w:bCs/>
          <w:sz w:val="22"/>
          <w:szCs w:val="22"/>
          <w:lang w:val="pl-PL" w:eastAsia="en-US"/>
        </w:rPr>
      </w:pPr>
    </w:p>
    <w:p w14:paraId="2ED47256" w14:textId="77777777" w:rsidR="007824F0" w:rsidRPr="00515AFA" w:rsidRDefault="007824F0" w:rsidP="007824F0">
      <w:pPr>
        <w:widowControl w:val="0"/>
        <w:autoSpaceDE w:val="0"/>
        <w:autoSpaceDN w:val="0"/>
        <w:jc w:val="center"/>
        <w:textAlignment w:val="baseline"/>
        <w:rPr>
          <w:b/>
          <w:bCs/>
          <w:sz w:val="22"/>
          <w:szCs w:val="22"/>
          <w:lang w:val="pl-PL"/>
        </w:rPr>
      </w:pPr>
    </w:p>
    <w:p w14:paraId="27330A9C" w14:textId="77777777" w:rsidR="007824F0" w:rsidRPr="00515AFA" w:rsidRDefault="007824F0" w:rsidP="007824F0">
      <w:pPr>
        <w:widowControl w:val="0"/>
        <w:autoSpaceDE w:val="0"/>
        <w:autoSpaceDN w:val="0"/>
        <w:jc w:val="center"/>
        <w:textAlignment w:val="baseline"/>
        <w:rPr>
          <w:b/>
          <w:bCs/>
          <w:sz w:val="22"/>
          <w:szCs w:val="22"/>
          <w:lang w:val="pl-PL"/>
        </w:rPr>
      </w:pPr>
    </w:p>
    <w:p w14:paraId="6C2AD371" w14:textId="77777777" w:rsidR="007824F0" w:rsidRPr="00515AFA" w:rsidRDefault="007824F0" w:rsidP="007824F0">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41FE8EE9" w14:textId="77777777" w:rsidR="007824F0" w:rsidRPr="00515AFA" w:rsidRDefault="007824F0" w:rsidP="007824F0">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5DBD5A08" w14:textId="77777777" w:rsidR="007824F0" w:rsidRPr="00515AFA" w:rsidRDefault="007824F0" w:rsidP="007824F0">
      <w:pPr>
        <w:widowControl w:val="0"/>
        <w:autoSpaceDE w:val="0"/>
        <w:autoSpaceDN w:val="0"/>
        <w:jc w:val="center"/>
        <w:textAlignment w:val="baseline"/>
        <w:rPr>
          <w:b/>
          <w:bCs/>
          <w:sz w:val="22"/>
          <w:szCs w:val="22"/>
          <w:lang w:val="pl-PL"/>
        </w:rPr>
      </w:pPr>
    </w:p>
    <w:p w14:paraId="4433D97F" w14:textId="77777777" w:rsidR="007824F0" w:rsidRPr="00515AFA" w:rsidRDefault="007824F0" w:rsidP="007824F0">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42BA8E4" w14:textId="77777777" w:rsidR="007824F0" w:rsidRPr="00515AFA" w:rsidRDefault="007824F0" w:rsidP="007824F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69FAFECE" w14:textId="77777777" w:rsidR="007824F0" w:rsidRPr="00515AFA" w:rsidRDefault="007824F0" w:rsidP="007824F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5D0E05B7" w14:textId="77777777" w:rsidR="007824F0" w:rsidRPr="00515AFA" w:rsidRDefault="007824F0" w:rsidP="007824F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FE385C" w14:textId="77777777" w:rsidR="007824F0" w:rsidRPr="00515AFA" w:rsidRDefault="007824F0" w:rsidP="007824F0">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1CC51D6E" w14:textId="77777777" w:rsidR="007824F0" w:rsidRPr="00515AFA" w:rsidRDefault="007824F0" w:rsidP="007824F0">
      <w:pPr>
        <w:spacing w:after="200" w:line="276" w:lineRule="auto"/>
        <w:ind w:left="780"/>
        <w:contextualSpacing/>
        <w:textAlignment w:val="baseline"/>
        <w:rPr>
          <w:sz w:val="22"/>
          <w:szCs w:val="22"/>
          <w:lang w:val="pl-PL"/>
        </w:rPr>
      </w:pPr>
    </w:p>
    <w:p w14:paraId="5106D01D" w14:textId="77777777" w:rsidR="007824F0" w:rsidRPr="00515AFA" w:rsidRDefault="007824F0" w:rsidP="007824F0">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0D6AC97F" w14:textId="77777777" w:rsidR="007824F0" w:rsidRPr="00515AFA" w:rsidRDefault="007824F0" w:rsidP="007824F0">
      <w:pPr>
        <w:widowControl w:val="0"/>
        <w:autoSpaceDE w:val="0"/>
        <w:autoSpaceDN w:val="0"/>
        <w:spacing w:before="90"/>
        <w:ind w:right="110"/>
        <w:jc w:val="both"/>
        <w:outlineLvl w:val="0"/>
        <w:rPr>
          <w:rFonts w:eastAsia="Verdana"/>
          <w:b/>
          <w:bCs/>
          <w:sz w:val="22"/>
          <w:szCs w:val="22"/>
          <w:lang w:val="pl-PL" w:eastAsia="en-US"/>
        </w:rPr>
      </w:pPr>
    </w:p>
    <w:p w14:paraId="54C0C243" w14:textId="77777777" w:rsidR="007824F0" w:rsidRPr="00515AFA" w:rsidRDefault="007824F0" w:rsidP="007824F0">
      <w:pPr>
        <w:widowControl w:val="0"/>
        <w:autoSpaceDE w:val="0"/>
        <w:autoSpaceDN w:val="0"/>
        <w:spacing w:before="90"/>
        <w:ind w:right="110"/>
        <w:jc w:val="both"/>
        <w:outlineLvl w:val="0"/>
        <w:rPr>
          <w:rFonts w:eastAsia="Verdana"/>
          <w:b/>
          <w:bCs/>
          <w:sz w:val="22"/>
          <w:szCs w:val="22"/>
          <w:lang w:val="pl-PL" w:eastAsia="en-US"/>
        </w:rPr>
      </w:pPr>
    </w:p>
    <w:p w14:paraId="01E955DE" w14:textId="77777777" w:rsidR="007824F0" w:rsidRPr="00515AFA" w:rsidRDefault="007824F0" w:rsidP="007824F0">
      <w:pPr>
        <w:widowControl w:val="0"/>
        <w:autoSpaceDE w:val="0"/>
        <w:autoSpaceDN w:val="0"/>
        <w:spacing w:before="90"/>
        <w:ind w:right="110"/>
        <w:jc w:val="both"/>
        <w:outlineLvl w:val="0"/>
        <w:rPr>
          <w:rFonts w:eastAsia="Verdana"/>
          <w:b/>
          <w:bCs/>
          <w:sz w:val="22"/>
          <w:szCs w:val="22"/>
          <w:lang w:val="pl-PL" w:eastAsia="en-US"/>
        </w:rPr>
      </w:pPr>
    </w:p>
    <w:p w14:paraId="6F8FCABC" w14:textId="77777777" w:rsidR="007824F0" w:rsidRPr="00515AFA" w:rsidRDefault="007824F0" w:rsidP="007824F0">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7824F0" w:rsidRPr="008D067C" w14:paraId="6536AA89" w14:textId="77777777" w:rsidTr="00391E2B">
        <w:tc>
          <w:tcPr>
            <w:tcW w:w="4105" w:type="dxa"/>
            <w:hideMark/>
          </w:tcPr>
          <w:p w14:paraId="7A618B20" w14:textId="77777777" w:rsidR="007824F0" w:rsidRPr="00515AFA" w:rsidRDefault="007824F0" w:rsidP="00391E2B">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0B235313" w14:textId="77777777" w:rsidR="007824F0" w:rsidRPr="00515AFA" w:rsidRDefault="007824F0" w:rsidP="00391E2B">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upoważnionej/ych do reprezentacji)</w:t>
            </w:r>
          </w:p>
        </w:tc>
      </w:tr>
    </w:tbl>
    <w:p w14:paraId="7D39312B" w14:textId="77777777" w:rsidR="007824F0" w:rsidRPr="00515AFA" w:rsidRDefault="007824F0" w:rsidP="007824F0">
      <w:pPr>
        <w:spacing w:line="360" w:lineRule="auto"/>
        <w:jc w:val="both"/>
        <w:rPr>
          <w:rFonts w:eastAsia="Calibri"/>
          <w:color w:val="222A35"/>
          <w:sz w:val="22"/>
          <w:szCs w:val="22"/>
          <w:lang w:val="pl-PL" w:eastAsia="x-none"/>
        </w:rPr>
      </w:pPr>
    </w:p>
    <w:p w14:paraId="162031F0" w14:textId="77777777" w:rsidR="007824F0" w:rsidRPr="002E3AF9" w:rsidRDefault="007824F0" w:rsidP="007824F0">
      <w:pPr>
        <w:rPr>
          <w:lang w:val="pl-PL"/>
        </w:rPr>
      </w:pPr>
    </w:p>
    <w:p w14:paraId="6C288CA4" w14:textId="77777777" w:rsidR="007824F0" w:rsidRPr="00107444" w:rsidRDefault="007824F0" w:rsidP="007824F0">
      <w:pPr>
        <w:rPr>
          <w:lang w:val="pl-PL"/>
        </w:rPr>
      </w:pPr>
    </w:p>
    <w:p w14:paraId="6AA86237" w14:textId="77777777" w:rsidR="007824F0" w:rsidRPr="00233C0F" w:rsidRDefault="007824F0" w:rsidP="007824F0">
      <w:pPr>
        <w:rPr>
          <w:lang w:val="pl-PL"/>
        </w:rPr>
      </w:pPr>
    </w:p>
    <w:p w14:paraId="58CCD4E2" w14:textId="77777777" w:rsidR="007824F0" w:rsidRPr="00F76E64" w:rsidRDefault="007824F0" w:rsidP="007824F0">
      <w:pPr>
        <w:rPr>
          <w:lang w:val="pl-PL"/>
        </w:rPr>
      </w:pPr>
    </w:p>
    <w:p w14:paraId="450FDA70" w14:textId="77777777" w:rsidR="007824F0" w:rsidRPr="009169FF" w:rsidRDefault="007824F0" w:rsidP="007824F0">
      <w:pPr>
        <w:rPr>
          <w:lang w:val="pl-PL"/>
        </w:rPr>
      </w:pPr>
    </w:p>
    <w:p w14:paraId="0C3BC997" w14:textId="77777777" w:rsidR="007824F0" w:rsidRPr="00DB1FCD" w:rsidRDefault="007824F0" w:rsidP="007824F0">
      <w:pPr>
        <w:pStyle w:val="Zwykytekst"/>
        <w:tabs>
          <w:tab w:val="left" w:pos="7050"/>
        </w:tabs>
        <w:rPr>
          <w:lang w:val="pl-PL"/>
        </w:rPr>
      </w:pPr>
    </w:p>
    <w:p w14:paraId="6CB16398" w14:textId="77777777" w:rsidR="007824F0" w:rsidRPr="00A128F5" w:rsidRDefault="007824F0" w:rsidP="007824F0">
      <w:pPr>
        <w:rPr>
          <w:lang w:val="pl-PL"/>
        </w:rPr>
      </w:pPr>
    </w:p>
    <w:p w14:paraId="6C46B1D5" w14:textId="77777777" w:rsidR="007824F0" w:rsidRPr="005432C7" w:rsidRDefault="007824F0" w:rsidP="007824F0">
      <w:pPr>
        <w:rPr>
          <w:lang w:val="pl-PL"/>
        </w:rPr>
      </w:pPr>
    </w:p>
    <w:p w14:paraId="6F211CB5" w14:textId="77777777" w:rsidR="007824F0" w:rsidRPr="005C5222" w:rsidRDefault="007824F0" w:rsidP="007824F0">
      <w:pPr>
        <w:rPr>
          <w:lang w:val="pl-PL"/>
        </w:rPr>
      </w:pPr>
    </w:p>
    <w:p w14:paraId="4FF8E6BE" w14:textId="77777777" w:rsidR="00496551" w:rsidRPr="007824F0" w:rsidRDefault="00496551" w:rsidP="007824F0">
      <w:pPr>
        <w:rPr>
          <w:lang w:val="pl-PL"/>
        </w:rPr>
      </w:pPr>
    </w:p>
    <w:sectPr w:rsidR="00496551" w:rsidRPr="007824F0">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D9B2E6" w14:textId="77777777" w:rsidR="00204DBF" w:rsidRDefault="00204DBF">
      <w:r>
        <w:separator/>
      </w:r>
    </w:p>
  </w:endnote>
  <w:endnote w:type="continuationSeparator" w:id="0">
    <w:p w14:paraId="00F716E5" w14:textId="77777777" w:rsidR="00204DBF" w:rsidRDefault="00204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1BA575" w14:textId="77777777" w:rsidR="00174A8B" w:rsidRDefault="00174A8B">
    <w:pPr>
      <w:pStyle w:val="Stopka"/>
      <w:jc w:val="right"/>
    </w:pPr>
    <w:r>
      <w:fldChar w:fldCharType="begin"/>
    </w:r>
    <w:r>
      <w:instrText>PAGE   \* MERGEFORMAT</w:instrText>
    </w:r>
    <w:r>
      <w:fldChar w:fldCharType="separate"/>
    </w:r>
    <w:r>
      <w:rPr>
        <w:lang w:val="pl-PL"/>
      </w:rPr>
      <w:t>2</w:t>
    </w:r>
    <w:r>
      <w:fldChar w:fldCharType="end"/>
    </w:r>
  </w:p>
  <w:p w14:paraId="198207BA" w14:textId="77777777" w:rsidR="00D17C04" w:rsidRDefault="00D17C0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E68927" w14:textId="77777777" w:rsidR="00204DBF" w:rsidRDefault="00204DBF">
      <w:r>
        <w:separator/>
      </w:r>
    </w:p>
  </w:footnote>
  <w:footnote w:type="continuationSeparator" w:id="0">
    <w:p w14:paraId="4CA6B6AF" w14:textId="77777777" w:rsidR="00204DBF" w:rsidRDefault="00204DBF">
      <w:r>
        <w:continuationSeparator/>
      </w:r>
    </w:p>
  </w:footnote>
  <w:footnote w:id="1">
    <w:p w14:paraId="64572DFC" w14:textId="77777777" w:rsidR="007824F0" w:rsidRDefault="007824F0" w:rsidP="007824F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F8BFB7A" w14:textId="77777777" w:rsidR="007824F0" w:rsidRDefault="007824F0" w:rsidP="007824F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83B7CD8" w14:textId="77777777" w:rsidR="007824F0" w:rsidRDefault="007824F0" w:rsidP="007824F0">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D313851" w14:textId="77777777" w:rsidR="007824F0" w:rsidRDefault="007824F0" w:rsidP="007824F0">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44A7110" w14:textId="77777777" w:rsidR="007824F0" w:rsidRDefault="007824F0" w:rsidP="007824F0">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6E05364" w14:textId="77777777" w:rsidR="007824F0" w:rsidRDefault="007824F0" w:rsidP="007824F0">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6EC28B4" w14:textId="77777777" w:rsidR="007824F0" w:rsidRDefault="007824F0" w:rsidP="007824F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CE24127" w14:textId="77777777" w:rsidR="007824F0" w:rsidRDefault="007824F0" w:rsidP="007824F0">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EEA651D" w14:textId="77777777" w:rsidR="007824F0" w:rsidRDefault="007824F0" w:rsidP="007824F0">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135CB65" w14:textId="77777777" w:rsidR="007824F0" w:rsidRDefault="007824F0" w:rsidP="007824F0">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8D4EF" w14:textId="77777777" w:rsidR="007824F0" w:rsidRDefault="007824F0" w:rsidP="007824F0">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E9D963D" w14:textId="77777777" w:rsidR="007824F0" w:rsidRDefault="007824F0" w:rsidP="007824F0">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E996B97" w14:textId="77777777" w:rsidR="007824F0" w:rsidRDefault="007824F0" w:rsidP="007824F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EC159FE" w14:textId="77777777" w:rsidR="007824F0" w:rsidRDefault="007824F0" w:rsidP="007824F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AA652D2" w14:textId="77777777" w:rsidR="007824F0" w:rsidRDefault="007824F0" w:rsidP="007824F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9C40B59" w14:textId="77777777" w:rsidR="007824F0" w:rsidRDefault="007824F0" w:rsidP="007824F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0F40CA1" w14:textId="77777777" w:rsidR="007824F0" w:rsidRDefault="007824F0" w:rsidP="007824F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D955847" w14:textId="77777777" w:rsidR="007824F0" w:rsidRDefault="007824F0" w:rsidP="007824F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56862D3" w14:textId="77777777" w:rsidR="007824F0" w:rsidRDefault="007824F0" w:rsidP="007824F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0A419FD" w14:textId="77777777" w:rsidR="007824F0" w:rsidRDefault="007824F0" w:rsidP="007824F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285B084" w14:textId="77777777" w:rsidR="007824F0" w:rsidRDefault="007824F0" w:rsidP="007824F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DD174DF" w14:textId="77777777" w:rsidR="007824F0" w:rsidRDefault="007824F0" w:rsidP="007824F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77D67D6" w14:textId="77777777" w:rsidR="007824F0" w:rsidRDefault="007824F0" w:rsidP="007824F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1057694" w14:textId="77777777" w:rsidR="007824F0" w:rsidRDefault="007824F0" w:rsidP="007824F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9A2CCBA" w14:textId="77777777" w:rsidR="007824F0" w:rsidRDefault="007824F0" w:rsidP="007824F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594E7EB" w14:textId="77777777" w:rsidR="007824F0" w:rsidRDefault="007824F0" w:rsidP="007824F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C91EEDF" w14:textId="77777777" w:rsidR="007824F0" w:rsidRDefault="007824F0" w:rsidP="007824F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585CC4F" w14:textId="77777777" w:rsidR="007824F0" w:rsidRDefault="007824F0" w:rsidP="007824F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8FBD0BC" w14:textId="77777777" w:rsidR="007824F0" w:rsidRDefault="007824F0" w:rsidP="007824F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F839490" w14:textId="77777777" w:rsidR="007824F0" w:rsidRDefault="007824F0" w:rsidP="007824F0">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594053212">
    <w:abstractNumId w:val="19"/>
  </w:num>
  <w:num w:numId="2" w16cid:durableId="152922137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49536489">
    <w:abstractNumId w:val="29"/>
  </w:num>
  <w:num w:numId="4" w16cid:durableId="424107052">
    <w:abstractNumId w:val="11"/>
  </w:num>
  <w:num w:numId="5" w16cid:durableId="1048258495">
    <w:abstractNumId w:val="30"/>
  </w:num>
  <w:num w:numId="6" w16cid:durableId="291331077">
    <w:abstractNumId w:val="32"/>
  </w:num>
  <w:num w:numId="7" w16cid:durableId="1698965240">
    <w:abstractNumId w:val="35"/>
  </w:num>
  <w:num w:numId="8" w16cid:durableId="574124168">
    <w:abstractNumId w:val="25"/>
  </w:num>
  <w:num w:numId="9" w16cid:durableId="1441486588">
    <w:abstractNumId w:val="39"/>
  </w:num>
  <w:num w:numId="10" w16cid:durableId="1234971629">
    <w:abstractNumId w:val="27"/>
  </w:num>
  <w:num w:numId="11" w16cid:durableId="1461024713">
    <w:abstractNumId w:val="6"/>
  </w:num>
  <w:num w:numId="12" w16cid:durableId="907569853">
    <w:abstractNumId w:val="10"/>
  </w:num>
  <w:num w:numId="13" w16cid:durableId="818769554">
    <w:abstractNumId w:val="14"/>
  </w:num>
  <w:num w:numId="14" w16cid:durableId="436608343">
    <w:abstractNumId w:val="40"/>
  </w:num>
  <w:num w:numId="15" w16cid:durableId="922488418">
    <w:abstractNumId w:val="13"/>
  </w:num>
  <w:num w:numId="16" w16cid:durableId="1789423296">
    <w:abstractNumId w:val="9"/>
  </w:num>
  <w:num w:numId="17" w16cid:durableId="315307773">
    <w:abstractNumId w:val="37"/>
  </w:num>
  <w:num w:numId="18" w16cid:durableId="1026755119">
    <w:abstractNumId w:val="28"/>
  </w:num>
  <w:num w:numId="19" w16cid:durableId="1670400134">
    <w:abstractNumId w:val="23"/>
  </w:num>
  <w:num w:numId="20" w16cid:durableId="328145379">
    <w:abstractNumId w:val="26"/>
  </w:num>
  <w:num w:numId="21" w16cid:durableId="1530407955">
    <w:abstractNumId w:val="20"/>
  </w:num>
  <w:num w:numId="22" w16cid:durableId="46758385">
    <w:abstractNumId w:val="0"/>
  </w:num>
  <w:num w:numId="23" w16cid:durableId="1698310845">
    <w:abstractNumId w:val="38"/>
  </w:num>
  <w:num w:numId="24" w16cid:durableId="1027146198">
    <w:abstractNumId w:val="18"/>
  </w:num>
  <w:num w:numId="25" w16cid:durableId="307169728">
    <w:abstractNumId w:val="3"/>
  </w:num>
  <w:num w:numId="26" w16cid:durableId="755319710">
    <w:abstractNumId w:val="31"/>
  </w:num>
  <w:num w:numId="27" w16cid:durableId="15024335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294785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715484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46491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7592301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610120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6459780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680321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039137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7472015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968465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076700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093711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920998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649898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86742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524932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504128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250630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464781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27955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687129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04DBF"/>
    <w:rsid w:val="000033EA"/>
    <w:rsid w:val="0002467C"/>
    <w:rsid w:val="00040A7A"/>
    <w:rsid w:val="0007315E"/>
    <w:rsid w:val="000936CA"/>
    <w:rsid w:val="00097182"/>
    <w:rsid w:val="000B1A00"/>
    <w:rsid w:val="000C0F66"/>
    <w:rsid w:val="000F4D9C"/>
    <w:rsid w:val="00174A8B"/>
    <w:rsid w:val="001764D4"/>
    <w:rsid w:val="001F341B"/>
    <w:rsid w:val="00204DBF"/>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6025E"/>
    <w:rsid w:val="007824F0"/>
    <w:rsid w:val="007A2EF1"/>
    <w:rsid w:val="007B00D4"/>
    <w:rsid w:val="007D703B"/>
    <w:rsid w:val="00800261"/>
    <w:rsid w:val="00841B63"/>
    <w:rsid w:val="0086736E"/>
    <w:rsid w:val="008D067C"/>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17C04"/>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9512C4"/>
  <w15:chartTrackingRefBased/>
  <w15:docId w15:val="{D63B9A1F-E65C-451A-8E27-0F9AFE748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824F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174A8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3388</Words>
  <Characters>22619</Characters>
  <Application>Microsoft Office Word</Application>
  <DocSecurity>0</DocSecurity>
  <Lines>188</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25956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2024-10-10T11:55:00Z</cp:lastPrinted>
  <dcterms:created xsi:type="dcterms:W3CDTF">2024-10-10T11:56:00Z</dcterms:created>
  <dcterms:modified xsi:type="dcterms:W3CDTF">2024-10-21T07:05:00Z</dcterms:modified>
</cp:coreProperties>
</file>