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EB6099" w14:textId="77777777" w:rsidR="000545C7" w:rsidRPr="002A16E2" w:rsidRDefault="000545C7" w:rsidP="000545C7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58E5A612" w14:textId="77777777" w:rsidR="000545C7" w:rsidRPr="002A16E2" w:rsidRDefault="000545C7" w:rsidP="000545C7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7D20EE3B" w14:textId="77777777" w:rsidR="000545C7" w:rsidRPr="002A16E2" w:rsidRDefault="000545C7" w:rsidP="000545C7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73604AA3" w14:textId="77777777" w:rsidR="000545C7" w:rsidRPr="002A16E2" w:rsidRDefault="000545C7" w:rsidP="000545C7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501C3D22" w14:textId="77777777" w:rsidR="000545C7" w:rsidRPr="002A16E2" w:rsidRDefault="000545C7" w:rsidP="000545C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66622D2C" w14:textId="77777777" w:rsidR="000545C7" w:rsidRPr="00FA50AF" w:rsidRDefault="000545C7" w:rsidP="000545C7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5F6BD96F" w14:textId="77777777" w:rsidR="000545C7" w:rsidRPr="002A16E2" w:rsidRDefault="000545C7" w:rsidP="000545C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4781591B" w14:textId="77777777" w:rsidR="000545C7" w:rsidRPr="002A16E2" w:rsidRDefault="000545C7" w:rsidP="000545C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48443C39" w14:textId="77777777" w:rsidR="000545C7" w:rsidRPr="002A16E2" w:rsidRDefault="000545C7" w:rsidP="000545C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7CC72142" w14:textId="77777777" w:rsidR="000545C7" w:rsidRPr="002A16E2" w:rsidRDefault="000545C7" w:rsidP="000545C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7E53D6E9" w14:textId="77777777" w:rsidR="000545C7" w:rsidRPr="002A16E2" w:rsidRDefault="000545C7" w:rsidP="000545C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7168A53F" w14:textId="77777777" w:rsidR="000545C7" w:rsidRPr="002A16E2" w:rsidRDefault="000545C7" w:rsidP="000545C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569864C9" w14:textId="77777777" w:rsidR="000545C7" w:rsidRPr="002A16E2" w:rsidRDefault="000545C7" w:rsidP="000545C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2F5F5973" w14:textId="77777777" w:rsidR="000545C7" w:rsidRPr="002A16E2" w:rsidRDefault="000545C7" w:rsidP="000545C7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77F74FDD" w14:textId="77777777" w:rsidR="000545C7" w:rsidRPr="002A16E2" w:rsidRDefault="000545C7" w:rsidP="000545C7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65BFCF3D" w14:textId="77777777" w:rsidR="000545C7" w:rsidRPr="002A16E2" w:rsidRDefault="000545C7" w:rsidP="000545C7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0A7E3E0A" w14:textId="77777777" w:rsidR="000545C7" w:rsidRPr="002A16E2" w:rsidRDefault="000545C7" w:rsidP="000545C7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281EC82C" w14:textId="77777777" w:rsidR="000545C7" w:rsidRPr="002A16E2" w:rsidRDefault="000545C7" w:rsidP="000545C7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3FF1FED9" w14:textId="77777777" w:rsidR="000545C7" w:rsidRPr="002A16E2" w:rsidRDefault="000545C7" w:rsidP="000545C7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41CAB3E2" w14:textId="77777777" w:rsidR="000545C7" w:rsidRPr="002A16E2" w:rsidRDefault="000545C7" w:rsidP="000545C7">
      <w:pPr>
        <w:ind w:firstLine="3969"/>
        <w:rPr>
          <w:b/>
          <w:sz w:val="22"/>
          <w:szCs w:val="22"/>
        </w:rPr>
      </w:pPr>
    </w:p>
    <w:p w14:paraId="1863B1E8" w14:textId="1FD95BD0" w:rsidR="000545C7" w:rsidRPr="00971306" w:rsidRDefault="000545C7" w:rsidP="000545C7">
      <w:pPr>
        <w:widowControl w:val="0"/>
        <w:ind w:right="1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="006B43DB" w:rsidRPr="006B43DB">
        <w:rPr>
          <w:b/>
          <w:bCs/>
        </w:rPr>
        <w:t>Dostawa stacji obliczeniowych na potrzeby Instyt</w:t>
      </w:r>
      <w:r w:rsidR="006B43DB">
        <w:rPr>
          <w:b/>
          <w:bCs/>
        </w:rPr>
        <w:t>u</w:t>
      </w:r>
      <w:r w:rsidR="006B43DB" w:rsidRPr="006B43DB">
        <w:rPr>
          <w:b/>
          <w:bCs/>
        </w:rPr>
        <w:t xml:space="preserve">tu Elektroniki </w:t>
      </w:r>
      <w:proofErr w:type="spellStart"/>
      <w:r w:rsidR="006B43DB" w:rsidRPr="006B43DB">
        <w:rPr>
          <w:b/>
          <w:bCs/>
        </w:rPr>
        <w:t>WIEiT</w:t>
      </w:r>
      <w:proofErr w:type="spellEnd"/>
      <w:r>
        <w:rPr>
          <w:b/>
          <w:sz w:val="22"/>
          <w:szCs w:val="22"/>
        </w:rPr>
        <w:t>, nr sprawy: DE</w:t>
      </w:r>
      <w:r w:rsidRPr="002A16E2"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>d</w:t>
      </w:r>
      <w:r w:rsidRPr="002A16E2">
        <w:rPr>
          <w:b/>
          <w:sz w:val="22"/>
          <w:szCs w:val="22"/>
        </w:rPr>
        <w:t>zp.272-</w:t>
      </w:r>
      <w:r w:rsidR="00971306">
        <w:rPr>
          <w:b/>
          <w:sz w:val="22"/>
          <w:szCs w:val="22"/>
        </w:rPr>
        <w:t>573/</w:t>
      </w:r>
      <w:r w:rsidRPr="002A16E2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4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1B83119E" w14:textId="77777777" w:rsidR="000545C7" w:rsidRDefault="000545C7" w:rsidP="000545C7">
      <w:pPr>
        <w:widowControl w:val="0"/>
        <w:ind w:right="1"/>
        <w:jc w:val="both"/>
        <w:rPr>
          <w:sz w:val="22"/>
          <w:szCs w:val="22"/>
        </w:rPr>
      </w:pPr>
    </w:p>
    <w:p w14:paraId="2AF8D3E6" w14:textId="1C6339F9" w:rsidR="000545C7" w:rsidRPr="000545C7" w:rsidRDefault="000545C7" w:rsidP="000545C7">
      <w:pPr>
        <w:widowControl w:val="0"/>
        <w:ind w:right="1"/>
        <w:jc w:val="both"/>
        <w:rPr>
          <w:b/>
          <w:bCs/>
          <w:color w:val="0070C0"/>
          <w:sz w:val="22"/>
          <w:szCs w:val="22"/>
        </w:rPr>
      </w:pPr>
      <w:r w:rsidRPr="000545C7">
        <w:rPr>
          <w:b/>
          <w:bCs/>
          <w:color w:val="0070C0"/>
          <w:sz w:val="22"/>
          <w:szCs w:val="22"/>
        </w:rPr>
        <w:t>Zadanie nr 1: Dostawa serwera obliczeniowego wg konfiguracji nr 1</w:t>
      </w:r>
    </w:p>
    <w:p w14:paraId="7E5F713D" w14:textId="77777777" w:rsidR="000545C7" w:rsidRPr="00AE73CA" w:rsidRDefault="000545C7" w:rsidP="000545C7">
      <w:pPr>
        <w:widowControl w:val="0"/>
        <w:ind w:right="1"/>
        <w:jc w:val="both"/>
        <w:rPr>
          <w:b/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0545C7" w:rsidRPr="002A16E2" w14:paraId="577DD464" w14:textId="77777777" w:rsidTr="00567D11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3ACCBBA" w14:textId="77777777" w:rsidR="000545C7" w:rsidRPr="002A16E2" w:rsidRDefault="000545C7" w:rsidP="00567D11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7106C1F" w14:textId="77777777" w:rsidR="000545C7" w:rsidRPr="008A2B7D" w:rsidRDefault="000545C7" w:rsidP="00567D1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  <w:p w14:paraId="2C10BB07" w14:textId="77777777" w:rsidR="000545C7" w:rsidRPr="008A2B7D" w:rsidRDefault="000545C7" w:rsidP="00567D1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8E3C640" w14:textId="77777777" w:rsidR="000545C7" w:rsidRPr="008A2B7D" w:rsidRDefault="000545C7" w:rsidP="00567D1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5393C65" w14:textId="77777777" w:rsidR="000545C7" w:rsidRPr="008A2B7D" w:rsidRDefault="000545C7" w:rsidP="00567D1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2FCEE2E8" w14:textId="77777777" w:rsidR="000545C7" w:rsidRPr="008A2B7D" w:rsidRDefault="000545C7" w:rsidP="00567D1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EE3ADA2" w14:textId="77777777" w:rsidR="000545C7" w:rsidRPr="008A2B7D" w:rsidRDefault="000545C7" w:rsidP="00567D1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F88E109" w14:textId="77777777" w:rsidR="000545C7" w:rsidRPr="008A2B7D" w:rsidRDefault="000545C7" w:rsidP="00567D1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712E1785" w14:textId="77777777" w:rsidR="000545C7" w:rsidRPr="008A2B7D" w:rsidRDefault="000545C7" w:rsidP="00567D1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0492FE5" w14:textId="77777777" w:rsidR="000545C7" w:rsidRPr="008A2B7D" w:rsidRDefault="000545C7" w:rsidP="00567D1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62BF314A" w14:textId="77777777" w:rsidR="000545C7" w:rsidRPr="008A2B7D" w:rsidRDefault="000545C7" w:rsidP="00567D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5BD2E090" w14:textId="77777777" w:rsidR="000545C7" w:rsidRPr="008A2B7D" w:rsidRDefault="000545C7" w:rsidP="00567D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3FDD7BE" w14:textId="77777777" w:rsidR="000545C7" w:rsidRPr="008A2B7D" w:rsidRDefault="000545C7" w:rsidP="00567D1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7C4A6F48" w14:textId="77777777" w:rsidR="000545C7" w:rsidRPr="008A2B7D" w:rsidRDefault="000545C7" w:rsidP="00567D11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4E9C2680" w14:textId="77777777" w:rsidR="000545C7" w:rsidRPr="008A2B7D" w:rsidRDefault="000545C7" w:rsidP="00567D1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0545C7" w:rsidRPr="002A16E2" w14:paraId="4F7DE0CC" w14:textId="77777777" w:rsidTr="00567D11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149DCA5" w14:textId="77777777" w:rsidR="000545C7" w:rsidRPr="002A16E2" w:rsidRDefault="000545C7" w:rsidP="00567D1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9A25106" w14:textId="77777777" w:rsidR="000545C7" w:rsidRPr="002A16E2" w:rsidRDefault="000545C7" w:rsidP="00567D1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30B3E07" w14:textId="77777777" w:rsidR="000545C7" w:rsidRPr="002A16E2" w:rsidRDefault="000545C7" w:rsidP="00567D1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1576D22" w14:textId="77777777" w:rsidR="000545C7" w:rsidRPr="002A16E2" w:rsidRDefault="000545C7" w:rsidP="00567D1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2027BFB" w14:textId="77777777" w:rsidR="000545C7" w:rsidRPr="002A16E2" w:rsidRDefault="000545C7" w:rsidP="00567D1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45B22BA" w14:textId="77777777" w:rsidR="000545C7" w:rsidRPr="002A16E2" w:rsidRDefault="000545C7" w:rsidP="00567D1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7500B8A" w14:textId="77777777" w:rsidR="000545C7" w:rsidRPr="002A16E2" w:rsidRDefault="000545C7" w:rsidP="00567D1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4D7A266" w14:textId="77777777" w:rsidR="000545C7" w:rsidRPr="002A16E2" w:rsidRDefault="000545C7" w:rsidP="00567D1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0545C7" w:rsidRPr="002A16E2" w14:paraId="7ED286E5" w14:textId="77777777" w:rsidTr="00567D11">
        <w:trPr>
          <w:trHeight w:val="2232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B25BF5D" w14:textId="77777777" w:rsidR="000545C7" w:rsidRPr="002A16E2" w:rsidRDefault="000545C7" w:rsidP="00567D1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B10AD" w14:textId="23B34C24" w:rsidR="000545C7" w:rsidRDefault="000545C7" w:rsidP="00567D11">
            <w:pPr>
              <w:suppressAutoHyphens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Stacja </w:t>
            </w:r>
            <w:r w:rsidR="00501974">
              <w:rPr>
                <w:b/>
                <w:sz w:val="16"/>
                <w:szCs w:val="16"/>
              </w:rPr>
              <w:t>obliczeniowa</w:t>
            </w:r>
          </w:p>
          <w:p w14:paraId="292B9809" w14:textId="77777777" w:rsidR="000545C7" w:rsidRPr="00897BDE" w:rsidRDefault="000545C7" w:rsidP="00567D11">
            <w:pPr>
              <w:suppressAutoHyphens/>
              <w:rPr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46D49" w14:textId="77777777" w:rsidR="000545C7" w:rsidRDefault="000545C7" w:rsidP="00567D1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- Procesor</w:t>
            </w:r>
            <w:r>
              <w:rPr>
                <w:b/>
                <w:sz w:val="16"/>
                <w:szCs w:val="16"/>
                <w:lang w:eastAsia="zh-CN"/>
              </w:rPr>
              <w:t xml:space="preserve"> </w:t>
            </w:r>
            <w:r w:rsidRPr="00A47B30">
              <w:rPr>
                <w:b/>
                <w:sz w:val="16"/>
                <w:szCs w:val="16"/>
                <w:lang w:eastAsia="zh-CN"/>
              </w:rPr>
              <w:t>: ………………</w:t>
            </w:r>
          </w:p>
          <w:p w14:paraId="75913F17" w14:textId="77777777" w:rsidR="000545C7" w:rsidRPr="00A47B30" w:rsidRDefault="000545C7" w:rsidP="00567D1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Chłodzenie procesora:</w:t>
            </w:r>
          </w:p>
          <w:p w14:paraId="602E50B0" w14:textId="77777777" w:rsidR="000545C7" w:rsidRDefault="000545C7" w:rsidP="00567D1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</w:t>
            </w:r>
            <w:r>
              <w:rPr>
                <w:b/>
                <w:sz w:val="16"/>
                <w:szCs w:val="16"/>
                <w:lang w:eastAsia="zh-CN"/>
              </w:rPr>
              <w:t>…..</w:t>
            </w:r>
          </w:p>
          <w:p w14:paraId="05385D1F" w14:textId="77777777" w:rsidR="002E53AC" w:rsidRDefault="002E53AC" w:rsidP="002E53AC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 Karta graficzna </w:t>
            </w:r>
          </w:p>
          <w:p w14:paraId="1104EE58" w14:textId="5E5915BF" w:rsidR="002E53AC" w:rsidRDefault="002E53AC" w:rsidP="002E53AC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</w:t>
            </w:r>
          </w:p>
          <w:p w14:paraId="6BDA492D" w14:textId="77777777" w:rsidR="000545C7" w:rsidRDefault="000545C7" w:rsidP="00567D1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Pamięć RAM:</w:t>
            </w:r>
          </w:p>
          <w:p w14:paraId="30362A00" w14:textId="77777777" w:rsidR="000545C7" w:rsidRDefault="000545C7" w:rsidP="00567D1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28F61625" w14:textId="77777777" w:rsidR="000545C7" w:rsidRPr="00A47B30" w:rsidRDefault="000545C7" w:rsidP="00567D1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Płyta główna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03BC629C" w14:textId="77777777" w:rsidR="000545C7" w:rsidRDefault="000545C7" w:rsidP="00567D1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40A39B1B" w14:textId="62132D73" w:rsidR="002E53AC" w:rsidRDefault="002E53AC" w:rsidP="002E53AC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 Pamięć masowa </w:t>
            </w:r>
            <w:r>
              <w:rPr>
                <w:b/>
                <w:sz w:val="16"/>
                <w:szCs w:val="16"/>
                <w:lang w:eastAsia="zh-CN"/>
              </w:rPr>
              <w:lastRenderedPageBreak/>
              <w:t>SSD:</w:t>
            </w:r>
          </w:p>
          <w:p w14:paraId="1ECC1144" w14:textId="77777777" w:rsidR="002E53AC" w:rsidRDefault="002E53AC" w:rsidP="002E53AC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…………………..</w:t>
            </w:r>
          </w:p>
          <w:p w14:paraId="042CAADD" w14:textId="77777777" w:rsidR="002E53AC" w:rsidRDefault="002E53AC" w:rsidP="00567D1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2A666C3B" w14:textId="4D9E974D" w:rsidR="002E53AC" w:rsidRDefault="002E53AC" w:rsidP="002E53AC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Pamięć masowa HDD:</w:t>
            </w:r>
          </w:p>
          <w:p w14:paraId="3652D66C" w14:textId="77777777" w:rsidR="002E53AC" w:rsidRDefault="002E53AC" w:rsidP="002E53AC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…………………..</w:t>
            </w:r>
          </w:p>
          <w:p w14:paraId="134303AE" w14:textId="77777777" w:rsidR="002E53AC" w:rsidRDefault="002E53AC" w:rsidP="002E53AC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Zasilacz:</w:t>
            </w:r>
          </w:p>
          <w:p w14:paraId="752122DA" w14:textId="0CF0DA3E" w:rsidR="002E53AC" w:rsidRDefault="002E53AC" w:rsidP="002E53AC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</w:t>
            </w:r>
          </w:p>
          <w:p w14:paraId="6D1FB3FD" w14:textId="77777777" w:rsidR="000545C7" w:rsidRDefault="000545C7" w:rsidP="00567D1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7448EF63" w14:textId="77777777" w:rsidR="000545C7" w:rsidRDefault="000545C7" w:rsidP="00567D1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Obudowa:</w:t>
            </w:r>
          </w:p>
          <w:p w14:paraId="2D149A2F" w14:textId="77777777" w:rsidR="000545C7" w:rsidRDefault="000545C7" w:rsidP="00567D1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6307445F" w14:textId="5149389A" w:rsidR="000545C7" w:rsidRDefault="000545C7" w:rsidP="00567D1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28D6E2C7" w14:textId="77777777" w:rsidR="000545C7" w:rsidRDefault="000545C7" w:rsidP="00567D1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3C2BFA78" w14:textId="77777777" w:rsidR="000545C7" w:rsidRDefault="000545C7" w:rsidP="00567D1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42649D63" w14:textId="6A227F76" w:rsidR="000545C7" w:rsidRDefault="000545C7" w:rsidP="00567D1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28F6C1CC" w14:textId="77777777" w:rsidR="000545C7" w:rsidRPr="00A47B30" w:rsidRDefault="000545C7" w:rsidP="00567D1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578FE" w14:textId="77777777" w:rsidR="000545C7" w:rsidRPr="00A352F2" w:rsidRDefault="000545C7" w:rsidP="00567D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</w:t>
            </w:r>
            <w:r w:rsidRPr="00A352F2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F5F7F" w14:textId="77777777" w:rsidR="000545C7" w:rsidRPr="002A16E2" w:rsidRDefault="000545C7" w:rsidP="00567D11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F5FF4" w14:textId="77777777" w:rsidR="000545C7" w:rsidRPr="002A16E2" w:rsidRDefault="000545C7" w:rsidP="00567D1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410528" w14:textId="77777777" w:rsidR="000545C7" w:rsidRPr="002A16E2" w:rsidRDefault="000545C7" w:rsidP="00567D1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36FB07D" w14:textId="77777777" w:rsidR="000545C7" w:rsidRPr="002A16E2" w:rsidRDefault="000545C7" w:rsidP="00567D11">
            <w:pPr>
              <w:ind w:right="425"/>
              <w:rPr>
                <w:sz w:val="22"/>
                <w:szCs w:val="22"/>
              </w:rPr>
            </w:pPr>
          </w:p>
        </w:tc>
      </w:tr>
      <w:tr w:rsidR="000545C7" w:rsidRPr="002A16E2" w14:paraId="5C25FA72" w14:textId="77777777" w:rsidTr="00567D11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D8DF713" w14:textId="77777777" w:rsidR="000545C7" w:rsidRDefault="000545C7" w:rsidP="00567D11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7A4C85B7" w14:textId="77777777" w:rsidR="000545C7" w:rsidRDefault="000545C7" w:rsidP="00567D11">
            <w:pPr>
              <w:ind w:right="425"/>
              <w:rPr>
                <w:sz w:val="22"/>
                <w:szCs w:val="22"/>
              </w:rPr>
            </w:pPr>
          </w:p>
          <w:p w14:paraId="64B2BA62" w14:textId="77777777" w:rsidR="000545C7" w:rsidRPr="002A16E2" w:rsidRDefault="000545C7" w:rsidP="00567D11">
            <w:pPr>
              <w:ind w:right="425"/>
              <w:rPr>
                <w:sz w:val="22"/>
                <w:szCs w:val="22"/>
              </w:rPr>
            </w:pPr>
          </w:p>
          <w:p w14:paraId="37A53A03" w14:textId="77777777" w:rsidR="000545C7" w:rsidRDefault="000545C7" w:rsidP="00567D11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58AF5AF5" w14:textId="77777777" w:rsidR="000545C7" w:rsidRPr="002A16E2" w:rsidRDefault="000545C7" w:rsidP="00567D11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148FC" w14:textId="77777777" w:rsidR="000545C7" w:rsidRPr="002A16E2" w:rsidRDefault="000545C7" w:rsidP="00567D1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599DF8A" w14:textId="77777777" w:rsidR="000545C7" w:rsidRPr="002A16E2" w:rsidRDefault="000545C7" w:rsidP="00567D1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B216B80" w14:textId="77777777" w:rsidR="000545C7" w:rsidRPr="002A16E2" w:rsidRDefault="000545C7" w:rsidP="00567D11">
            <w:pPr>
              <w:ind w:right="425"/>
              <w:rPr>
                <w:sz w:val="22"/>
                <w:szCs w:val="22"/>
              </w:rPr>
            </w:pPr>
          </w:p>
        </w:tc>
      </w:tr>
      <w:tr w:rsidR="000545C7" w:rsidRPr="002A16E2" w14:paraId="0623DA5A" w14:textId="77777777" w:rsidTr="00567D11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805C54D" w14:textId="77777777" w:rsidR="000545C7" w:rsidRPr="002A16E2" w:rsidRDefault="000545C7" w:rsidP="00567D11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506EE54D" w14:textId="77777777" w:rsidR="000545C7" w:rsidRPr="002A16E2" w:rsidRDefault="000545C7" w:rsidP="00567D11">
            <w:pPr>
              <w:rPr>
                <w:sz w:val="22"/>
                <w:szCs w:val="22"/>
              </w:rPr>
            </w:pPr>
          </w:p>
          <w:p w14:paraId="495F9C01" w14:textId="77777777" w:rsidR="000545C7" w:rsidRPr="002A16E2" w:rsidRDefault="000545C7" w:rsidP="00567D11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73F0B4D1" w14:textId="77777777" w:rsidR="000545C7" w:rsidRPr="002A16E2" w:rsidRDefault="000545C7" w:rsidP="00567D1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5A9B0" w14:textId="77777777" w:rsidR="000545C7" w:rsidRPr="002A16E2" w:rsidRDefault="000545C7" w:rsidP="00567D1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55BB735" w14:textId="77777777" w:rsidR="000545C7" w:rsidRPr="002A16E2" w:rsidRDefault="000545C7" w:rsidP="00567D1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901FE0" w14:textId="77777777" w:rsidR="000545C7" w:rsidRPr="002A16E2" w:rsidRDefault="000545C7" w:rsidP="00567D11">
            <w:pPr>
              <w:ind w:right="425"/>
              <w:rPr>
                <w:sz w:val="22"/>
                <w:szCs w:val="22"/>
              </w:rPr>
            </w:pPr>
          </w:p>
        </w:tc>
      </w:tr>
    </w:tbl>
    <w:p w14:paraId="287C597B" w14:textId="77777777" w:rsidR="000545C7" w:rsidRPr="002A16E2" w:rsidRDefault="000545C7" w:rsidP="000545C7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>serwer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y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458192A8" w14:textId="77777777" w:rsidR="000545C7" w:rsidRPr="002A16E2" w:rsidRDefault="000545C7" w:rsidP="000545C7">
      <w:pPr>
        <w:tabs>
          <w:tab w:val="right" w:pos="9000"/>
        </w:tabs>
        <w:rPr>
          <w:sz w:val="22"/>
          <w:szCs w:val="22"/>
        </w:rPr>
      </w:pPr>
    </w:p>
    <w:p w14:paraId="16E4221B" w14:textId="77777777" w:rsidR="000545C7" w:rsidRPr="005B5A90" w:rsidRDefault="000545C7" w:rsidP="000545C7">
      <w:pPr>
        <w:widowControl w:val="0"/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………………….. </w:t>
      </w:r>
      <w:r w:rsidRPr="002A16E2">
        <w:rPr>
          <w:b/>
          <w:bCs/>
          <w:sz w:val="22"/>
          <w:szCs w:val="22"/>
        </w:rPr>
        <w:t xml:space="preserve">dni od daty otrzymania zamówienia potwierdzonego przez </w:t>
      </w:r>
      <w:proofErr w:type="spellStart"/>
      <w:r w:rsidRPr="002A16E2">
        <w:rPr>
          <w:b/>
          <w:bCs/>
          <w:sz w:val="22"/>
          <w:szCs w:val="22"/>
        </w:rPr>
        <w:t>M</w:t>
      </w:r>
      <w:r>
        <w:rPr>
          <w:b/>
          <w:bCs/>
          <w:sz w:val="22"/>
          <w:szCs w:val="22"/>
        </w:rPr>
        <w:t>Ei</w:t>
      </w:r>
      <w:r w:rsidRPr="002A16E2">
        <w:rPr>
          <w:b/>
          <w:bCs/>
          <w:sz w:val="22"/>
          <w:szCs w:val="22"/>
        </w:rPr>
        <w:t>N</w:t>
      </w:r>
      <w:proofErr w:type="spellEnd"/>
      <w:r>
        <w:rPr>
          <w:b/>
          <w:bCs/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48FD2EF0" w14:textId="77777777" w:rsidR="000545C7" w:rsidRDefault="000545C7" w:rsidP="000545C7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</w:p>
    <w:p w14:paraId="33FE91D1" w14:textId="77777777" w:rsidR="000545C7" w:rsidRPr="002A16E2" w:rsidRDefault="000545C7" w:rsidP="000545C7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482CD697" w14:textId="77777777" w:rsidR="000545C7" w:rsidRPr="005B5A90" w:rsidRDefault="000545C7" w:rsidP="000545C7">
      <w:pPr>
        <w:widowControl w:val="0"/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…………………..</w:t>
      </w:r>
      <w:r w:rsidRPr="009B4BB5">
        <w:rPr>
          <w:b/>
          <w:bCs/>
          <w:sz w:val="22"/>
          <w:szCs w:val="22"/>
        </w:rPr>
        <w:t xml:space="preserve"> miesięcy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7B314C9F" w14:textId="77777777" w:rsidR="000545C7" w:rsidRDefault="000545C7" w:rsidP="000545C7">
      <w:pPr>
        <w:widowControl w:val="0"/>
        <w:spacing w:line="360" w:lineRule="auto"/>
        <w:ind w:right="1"/>
        <w:jc w:val="both"/>
        <w:rPr>
          <w:sz w:val="22"/>
          <w:szCs w:val="22"/>
        </w:rPr>
      </w:pPr>
    </w:p>
    <w:p w14:paraId="2D5573F0" w14:textId="77777777" w:rsidR="000545C7" w:rsidRPr="002A16E2" w:rsidRDefault="000545C7" w:rsidP="000545C7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424D818C" w14:textId="77777777" w:rsidR="000545C7" w:rsidRPr="00E63BA7" w:rsidRDefault="000545C7" w:rsidP="000545C7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26FBD04" w14:textId="77777777" w:rsidR="000545C7" w:rsidRPr="002A16E2" w:rsidRDefault="000545C7" w:rsidP="000545C7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2E397D9F" w14:textId="4C44D14C" w:rsidR="00501974" w:rsidRPr="000545C7" w:rsidRDefault="000545C7" w:rsidP="00501974">
      <w:pPr>
        <w:widowControl w:val="0"/>
        <w:ind w:right="1"/>
        <w:jc w:val="both"/>
        <w:rPr>
          <w:b/>
          <w:bCs/>
          <w:color w:val="0070C0"/>
          <w:sz w:val="22"/>
          <w:szCs w:val="22"/>
        </w:rPr>
      </w:pPr>
      <w:r w:rsidRPr="002A16E2">
        <w:rPr>
          <w:sz w:val="22"/>
          <w:szCs w:val="22"/>
        </w:rPr>
        <w:br w:type="page"/>
      </w:r>
      <w:r w:rsidR="00501974" w:rsidRPr="000545C7">
        <w:rPr>
          <w:b/>
          <w:bCs/>
          <w:color w:val="0070C0"/>
          <w:sz w:val="22"/>
          <w:szCs w:val="22"/>
        </w:rPr>
        <w:lastRenderedPageBreak/>
        <w:t xml:space="preserve">Zadanie nr </w:t>
      </w:r>
      <w:r w:rsidR="00501974">
        <w:rPr>
          <w:b/>
          <w:bCs/>
          <w:color w:val="0070C0"/>
          <w:sz w:val="22"/>
          <w:szCs w:val="22"/>
        </w:rPr>
        <w:t>2</w:t>
      </w:r>
      <w:r w:rsidR="00501974" w:rsidRPr="000545C7">
        <w:rPr>
          <w:b/>
          <w:bCs/>
          <w:color w:val="0070C0"/>
          <w:sz w:val="22"/>
          <w:szCs w:val="22"/>
        </w:rPr>
        <w:t xml:space="preserve">: Dostawa serwera obliczeniowego wg konfiguracji nr </w:t>
      </w:r>
      <w:r w:rsidR="00501974">
        <w:rPr>
          <w:b/>
          <w:bCs/>
          <w:color w:val="0070C0"/>
          <w:sz w:val="22"/>
          <w:szCs w:val="22"/>
        </w:rPr>
        <w:t>2</w:t>
      </w:r>
    </w:p>
    <w:p w14:paraId="6E951BC5" w14:textId="77777777" w:rsidR="00501974" w:rsidRPr="00AE73CA" w:rsidRDefault="00501974" w:rsidP="00501974">
      <w:pPr>
        <w:widowControl w:val="0"/>
        <w:ind w:right="1"/>
        <w:jc w:val="both"/>
        <w:rPr>
          <w:b/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501974" w:rsidRPr="002A16E2" w14:paraId="4FEFF286" w14:textId="77777777" w:rsidTr="008E676A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9573AB1" w14:textId="77777777" w:rsidR="00501974" w:rsidRPr="002A16E2" w:rsidRDefault="00501974" w:rsidP="008E676A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2738851" w14:textId="77777777" w:rsidR="00501974" w:rsidRPr="008A2B7D" w:rsidRDefault="00501974" w:rsidP="008E676A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  <w:p w14:paraId="35417A78" w14:textId="77777777" w:rsidR="00501974" w:rsidRPr="008A2B7D" w:rsidRDefault="00501974" w:rsidP="008E676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C042EC7" w14:textId="77777777" w:rsidR="00501974" w:rsidRPr="008A2B7D" w:rsidRDefault="00501974" w:rsidP="008E676A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7835253" w14:textId="77777777" w:rsidR="00501974" w:rsidRPr="008A2B7D" w:rsidRDefault="00501974" w:rsidP="008E676A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43F9FF50" w14:textId="77777777" w:rsidR="00501974" w:rsidRPr="008A2B7D" w:rsidRDefault="00501974" w:rsidP="008E676A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8C46CA3" w14:textId="77777777" w:rsidR="00501974" w:rsidRPr="008A2B7D" w:rsidRDefault="00501974" w:rsidP="008E676A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2889B7B" w14:textId="77777777" w:rsidR="00501974" w:rsidRPr="008A2B7D" w:rsidRDefault="00501974" w:rsidP="008E676A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5DC19799" w14:textId="77777777" w:rsidR="00501974" w:rsidRPr="008A2B7D" w:rsidRDefault="00501974" w:rsidP="008E676A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6E1A138" w14:textId="77777777" w:rsidR="00501974" w:rsidRPr="008A2B7D" w:rsidRDefault="00501974" w:rsidP="008E676A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78F2DCF9" w14:textId="77777777" w:rsidR="00501974" w:rsidRPr="008A2B7D" w:rsidRDefault="00501974" w:rsidP="008E67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1814316C" w14:textId="77777777" w:rsidR="00501974" w:rsidRPr="008A2B7D" w:rsidRDefault="00501974" w:rsidP="008E67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9B8C48A" w14:textId="77777777" w:rsidR="00501974" w:rsidRPr="008A2B7D" w:rsidRDefault="00501974" w:rsidP="008E676A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2058C6D7" w14:textId="77777777" w:rsidR="00501974" w:rsidRPr="008A2B7D" w:rsidRDefault="00501974" w:rsidP="008E676A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08D0DE61" w14:textId="77777777" w:rsidR="00501974" w:rsidRPr="008A2B7D" w:rsidRDefault="00501974" w:rsidP="008E676A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501974" w:rsidRPr="002A16E2" w14:paraId="4667C6F4" w14:textId="77777777" w:rsidTr="008E676A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337DCDD" w14:textId="77777777" w:rsidR="00501974" w:rsidRPr="002A16E2" w:rsidRDefault="00501974" w:rsidP="008E676A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120F07D" w14:textId="77777777" w:rsidR="00501974" w:rsidRPr="002A16E2" w:rsidRDefault="00501974" w:rsidP="008E676A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7B6BBF4" w14:textId="77777777" w:rsidR="00501974" w:rsidRPr="002A16E2" w:rsidRDefault="00501974" w:rsidP="008E676A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85589F6" w14:textId="77777777" w:rsidR="00501974" w:rsidRPr="002A16E2" w:rsidRDefault="00501974" w:rsidP="008E676A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49A61D5" w14:textId="77777777" w:rsidR="00501974" w:rsidRPr="002A16E2" w:rsidRDefault="00501974" w:rsidP="008E676A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1A7FC72" w14:textId="77777777" w:rsidR="00501974" w:rsidRPr="002A16E2" w:rsidRDefault="00501974" w:rsidP="008E676A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48C99F9" w14:textId="77777777" w:rsidR="00501974" w:rsidRPr="002A16E2" w:rsidRDefault="00501974" w:rsidP="008E676A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0FBC956" w14:textId="77777777" w:rsidR="00501974" w:rsidRPr="002A16E2" w:rsidRDefault="00501974" w:rsidP="008E676A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501974" w:rsidRPr="002A16E2" w14:paraId="20C2346C" w14:textId="77777777" w:rsidTr="008E676A">
        <w:trPr>
          <w:trHeight w:val="2232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64848E6" w14:textId="77777777" w:rsidR="00501974" w:rsidRPr="002A16E2" w:rsidRDefault="00501974" w:rsidP="008E676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15341" w14:textId="535E173D" w:rsidR="00501974" w:rsidRDefault="00501974" w:rsidP="008E676A">
            <w:pPr>
              <w:suppressAutoHyphens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Stacja obliczeniowa</w:t>
            </w:r>
          </w:p>
          <w:p w14:paraId="0F83CB32" w14:textId="77777777" w:rsidR="00501974" w:rsidRPr="00897BDE" w:rsidRDefault="00501974" w:rsidP="008E676A">
            <w:pPr>
              <w:suppressAutoHyphens/>
              <w:rPr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6E3E7" w14:textId="77777777" w:rsidR="00501974" w:rsidRDefault="00501974" w:rsidP="008E676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- Procesor</w:t>
            </w:r>
            <w:r>
              <w:rPr>
                <w:b/>
                <w:sz w:val="16"/>
                <w:szCs w:val="16"/>
                <w:lang w:eastAsia="zh-CN"/>
              </w:rPr>
              <w:t xml:space="preserve"> </w:t>
            </w:r>
            <w:r w:rsidRPr="00A47B30">
              <w:rPr>
                <w:b/>
                <w:sz w:val="16"/>
                <w:szCs w:val="16"/>
                <w:lang w:eastAsia="zh-CN"/>
              </w:rPr>
              <w:t>: ………………</w:t>
            </w:r>
          </w:p>
          <w:p w14:paraId="5F31EB3C" w14:textId="77777777" w:rsidR="00501974" w:rsidRPr="00A47B30" w:rsidRDefault="00501974" w:rsidP="008E676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Chłodzenie procesora:</w:t>
            </w:r>
          </w:p>
          <w:p w14:paraId="191A403B" w14:textId="77777777" w:rsidR="00501974" w:rsidRDefault="00501974" w:rsidP="008E676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</w:t>
            </w:r>
            <w:r>
              <w:rPr>
                <w:b/>
                <w:sz w:val="16"/>
                <w:szCs w:val="16"/>
                <w:lang w:eastAsia="zh-CN"/>
              </w:rPr>
              <w:t>…..</w:t>
            </w:r>
          </w:p>
          <w:p w14:paraId="1F1ECC56" w14:textId="77777777" w:rsidR="00501974" w:rsidRDefault="00501974" w:rsidP="008E676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 Karta graficzna </w:t>
            </w:r>
          </w:p>
          <w:p w14:paraId="7B91BBDB" w14:textId="77777777" w:rsidR="00501974" w:rsidRDefault="00501974" w:rsidP="008E676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</w:t>
            </w:r>
          </w:p>
          <w:p w14:paraId="20E0BEBD" w14:textId="77777777" w:rsidR="00501974" w:rsidRDefault="00501974" w:rsidP="008E676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Pamięć RAM:</w:t>
            </w:r>
          </w:p>
          <w:p w14:paraId="69022E00" w14:textId="77777777" w:rsidR="00501974" w:rsidRDefault="00501974" w:rsidP="008E676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13ABB1EF" w14:textId="77777777" w:rsidR="00501974" w:rsidRPr="00A47B30" w:rsidRDefault="00501974" w:rsidP="008E676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Płyta główna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3CD5E1EF" w14:textId="77777777" w:rsidR="00501974" w:rsidRDefault="00501974" w:rsidP="008E676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74496BEE" w14:textId="77777777" w:rsidR="00501974" w:rsidRDefault="00501974" w:rsidP="008E676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Pamięć masowa SSD:</w:t>
            </w:r>
          </w:p>
          <w:p w14:paraId="3FBE8F0F" w14:textId="77777777" w:rsidR="00501974" w:rsidRDefault="00501974" w:rsidP="008E676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…………………..</w:t>
            </w:r>
          </w:p>
          <w:p w14:paraId="0C830732" w14:textId="77777777" w:rsidR="00501974" w:rsidRDefault="00501974" w:rsidP="008E676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19B7CD5A" w14:textId="77777777" w:rsidR="00501974" w:rsidRDefault="00501974" w:rsidP="008E676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Pamięć masowa HDD:</w:t>
            </w:r>
          </w:p>
          <w:p w14:paraId="3B4DB469" w14:textId="77777777" w:rsidR="00501974" w:rsidRDefault="00501974" w:rsidP="008E676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…………………..</w:t>
            </w:r>
          </w:p>
          <w:p w14:paraId="2F0EFB42" w14:textId="77777777" w:rsidR="00501974" w:rsidRDefault="00501974" w:rsidP="008E676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Zasilacz:</w:t>
            </w:r>
          </w:p>
          <w:p w14:paraId="6CC9E805" w14:textId="77777777" w:rsidR="00501974" w:rsidRDefault="00501974" w:rsidP="008E676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</w:t>
            </w:r>
          </w:p>
          <w:p w14:paraId="18D6E7E1" w14:textId="77777777" w:rsidR="00501974" w:rsidRDefault="00501974" w:rsidP="008E676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078A511F" w14:textId="77777777" w:rsidR="00501974" w:rsidRDefault="00501974" w:rsidP="008E676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Obudowa:</w:t>
            </w:r>
          </w:p>
          <w:p w14:paraId="6056D672" w14:textId="77777777" w:rsidR="00501974" w:rsidRDefault="00501974" w:rsidP="008E676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7E6DB87D" w14:textId="77777777" w:rsidR="00501974" w:rsidRDefault="00501974" w:rsidP="008E676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524B94E3" w14:textId="77777777" w:rsidR="00501974" w:rsidRDefault="00501974" w:rsidP="008E676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389B9D82" w14:textId="77777777" w:rsidR="00501974" w:rsidRDefault="00501974" w:rsidP="008E676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44F66449" w14:textId="77777777" w:rsidR="00501974" w:rsidRDefault="00501974" w:rsidP="008E676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3B72191D" w14:textId="77777777" w:rsidR="00501974" w:rsidRPr="00A47B30" w:rsidRDefault="00501974" w:rsidP="008E676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A4A26" w14:textId="77777777" w:rsidR="00501974" w:rsidRPr="00A352F2" w:rsidRDefault="00501974" w:rsidP="008E67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Pr="00A352F2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B5AC4" w14:textId="77777777" w:rsidR="00501974" w:rsidRPr="002A16E2" w:rsidRDefault="00501974" w:rsidP="008E676A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5C535" w14:textId="77777777" w:rsidR="00501974" w:rsidRPr="002A16E2" w:rsidRDefault="00501974" w:rsidP="008E676A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C3B37FA" w14:textId="77777777" w:rsidR="00501974" w:rsidRPr="002A16E2" w:rsidRDefault="00501974" w:rsidP="008E676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6DF54B9" w14:textId="77777777" w:rsidR="00501974" w:rsidRPr="002A16E2" w:rsidRDefault="00501974" w:rsidP="008E676A">
            <w:pPr>
              <w:ind w:right="425"/>
              <w:rPr>
                <w:sz w:val="22"/>
                <w:szCs w:val="22"/>
              </w:rPr>
            </w:pPr>
          </w:p>
        </w:tc>
      </w:tr>
      <w:tr w:rsidR="00501974" w:rsidRPr="002A16E2" w14:paraId="45A7CFE5" w14:textId="77777777" w:rsidTr="008E676A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561C656" w14:textId="77777777" w:rsidR="00501974" w:rsidRDefault="00501974" w:rsidP="008E676A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2302A670" w14:textId="77777777" w:rsidR="00501974" w:rsidRDefault="00501974" w:rsidP="008E676A">
            <w:pPr>
              <w:ind w:right="425"/>
              <w:rPr>
                <w:sz w:val="22"/>
                <w:szCs w:val="22"/>
              </w:rPr>
            </w:pPr>
          </w:p>
          <w:p w14:paraId="37B7DE52" w14:textId="77777777" w:rsidR="00501974" w:rsidRPr="002A16E2" w:rsidRDefault="00501974" w:rsidP="008E676A">
            <w:pPr>
              <w:ind w:right="425"/>
              <w:rPr>
                <w:sz w:val="22"/>
                <w:szCs w:val="22"/>
              </w:rPr>
            </w:pPr>
          </w:p>
          <w:p w14:paraId="23D8BC25" w14:textId="77777777" w:rsidR="00501974" w:rsidRDefault="00501974" w:rsidP="008E676A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4CB68E70" w14:textId="77777777" w:rsidR="00501974" w:rsidRPr="002A16E2" w:rsidRDefault="00501974" w:rsidP="008E676A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344F8" w14:textId="77777777" w:rsidR="00501974" w:rsidRPr="002A16E2" w:rsidRDefault="00501974" w:rsidP="008E676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0F98F3F" w14:textId="77777777" w:rsidR="00501974" w:rsidRPr="002A16E2" w:rsidRDefault="00501974" w:rsidP="008E676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0F943B9" w14:textId="77777777" w:rsidR="00501974" w:rsidRPr="002A16E2" w:rsidRDefault="00501974" w:rsidP="008E676A">
            <w:pPr>
              <w:ind w:right="425"/>
              <w:rPr>
                <w:sz w:val="22"/>
                <w:szCs w:val="22"/>
              </w:rPr>
            </w:pPr>
          </w:p>
        </w:tc>
      </w:tr>
      <w:tr w:rsidR="00501974" w:rsidRPr="002A16E2" w14:paraId="73EC386B" w14:textId="77777777" w:rsidTr="008E676A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1DF6D2A" w14:textId="77777777" w:rsidR="00501974" w:rsidRPr="002A16E2" w:rsidRDefault="00501974" w:rsidP="008E676A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036BD075" w14:textId="77777777" w:rsidR="00501974" w:rsidRPr="002A16E2" w:rsidRDefault="00501974" w:rsidP="008E676A">
            <w:pPr>
              <w:rPr>
                <w:sz w:val="22"/>
                <w:szCs w:val="22"/>
              </w:rPr>
            </w:pPr>
          </w:p>
          <w:p w14:paraId="5A28D711" w14:textId="77777777" w:rsidR="00501974" w:rsidRPr="002A16E2" w:rsidRDefault="00501974" w:rsidP="008E676A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6BCF9AB6" w14:textId="77777777" w:rsidR="00501974" w:rsidRPr="002A16E2" w:rsidRDefault="00501974" w:rsidP="008E676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F3BC5" w14:textId="77777777" w:rsidR="00501974" w:rsidRPr="002A16E2" w:rsidRDefault="00501974" w:rsidP="008E676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454AD96" w14:textId="77777777" w:rsidR="00501974" w:rsidRPr="002A16E2" w:rsidRDefault="00501974" w:rsidP="008E676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943618" w14:textId="77777777" w:rsidR="00501974" w:rsidRPr="002A16E2" w:rsidRDefault="00501974" w:rsidP="008E676A">
            <w:pPr>
              <w:ind w:right="425"/>
              <w:rPr>
                <w:sz w:val="22"/>
                <w:szCs w:val="22"/>
              </w:rPr>
            </w:pPr>
          </w:p>
        </w:tc>
      </w:tr>
    </w:tbl>
    <w:p w14:paraId="483D4AE5" w14:textId="047B94A4" w:rsidR="00501974" w:rsidRPr="002A16E2" w:rsidRDefault="00501974" w:rsidP="00501974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>
        <w:rPr>
          <w:b/>
          <w:bCs/>
          <w:i/>
          <w:iCs/>
          <w:sz w:val="22"/>
          <w:szCs w:val="22"/>
        </w:rPr>
        <w:t>na komputer stacjonarny/stację obliczeniową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y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726F0DED" w14:textId="77777777" w:rsidR="00501974" w:rsidRPr="002A16E2" w:rsidRDefault="00501974" w:rsidP="00501974">
      <w:pPr>
        <w:tabs>
          <w:tab w:val="right" w:pos="9000"/>
        </w:tabs>
        <w:rPr>
          <w:sz w:val="22"/>
          <w:szCs w:val="22"/>
        </w:rPr>
      </w:pPr>
    </w:p>
    <w:p w14:paraId="29763C07" w14:textId="77777777" w:rsidR="00501974" w:rsidRPr="005B5A90" w:rsidRDefault="00501974" w:rsidP="00501974">
      <w:pPr>
        <w:widowControl w:val="0"/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………………….. </w:t>
      </w:r>
      <w:r w:rsidRPr="002A16E2">
        <w:rPr>
          <w:b/>
          <w:bCs/>
          <w:sz w:val="22"/>
          <w:szCs w:val="22"/>
        </w:rPr>
        <w:t xml:space="preserve">dni od daty otrzymania zamówienia potwierdzonego przez </w:t>
      </w:r>
      <w:proofErr w:type="spellStart"/>
      <w:r w:rsidRPr="002A16E2">
        <w:rPr>
          <w:b/>
          <w:bCs/>
          <w:sz w:val="22"/>
          <w:szCs w:val="22"/>
        </w:rPr>
        <w:t>M</w:t>
      </w:r>
      <w:r>
        <w:rPr>
          <w:b/>
          <w:bCs/>
          <w:sz w:val="22"/>
          <w:szCs w:val="22"/>
        </w:rPr>
        <w:t>Ei</w:t>
      </w:r>
      <w:r w:rsidRPr="002A16E2">
        <w:rPr>
          <w:b/>
          <w:bCs/>
          <w:sz w:val="22"/>
          <w:szCs w:val="22"/>
        </w:rPr>
        <w:t>N</w:t>
      </w:r>
      <w:proofErr w:type="spellEnd"/>
      <w:r>
        <w:rPr>
          <w:b/>
          <w:bCs/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37E9A6FE" w14:textId="77777777" w:rsidR="00501974" w:rsidRDefault="00501974" w:rsidP="00501974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</w:p>
    <w:p w14:paraId="19B83EEF" w14:textId="77777777" w:rsidR="00501974" w:rsidRPr="002A16E2" w:rsidRDefault="00501974" w:rsidP="00501974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4C531670" w14:textId="77777777" w:rsidR="00501974" w:rsidRPr="005B5A90" w:rsidRDefault="00501974" w:rsidP="00501974">
      <w:pPr>
        <w:widowControl w:val="0"/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…………………..</w:t>
      </w:r>
      <w:r w:rsidRPr="009B4BB5">
        <w:rPr>
          <w:b/>
          <w:bCs/>
          <w:sz w:val="22"/>
          <w:szCs w:val="22"/>
        </w:rPr>
        <w:t xml:space="preserve"> miesięcy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2A90A8B2" w14:textId="77777777" w:rsidR="00501974" w:rsidRDefault="00501974" w:rsidP="00501974">
      <w:pPr>
        <w:widowControl w:val="0"/>
        <w:spacing w:line="360" w:lineRule="auto"/>
        <w:ind w:right="1"/>
        <w:jc w:val="both"/>
        <w:rPr>
          <w:sz w:val="22"/>
          <w:szCs w:val="22"/>
        </w:rPr>
      </w:pPr>
    </w:p>
    <w:p w14:paraId="0AA47E9F" w14:textId="77777777" w:rsidR="00501974" w:rsidRPr="002A16E2" w:rsidRDefault="00501974" w:rsidP="00501974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639A57F3" w14:textId="77777777" w:rsidR="00501974" w:rsidRPr="00E63BA7" w:rsidRDefault="00501974" w:rsidP="00501974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32CFC57" w14:textId="77777777" w:rsidR="00501974" w:rsidRPr="002A16E2" w:rsidRDefault="00501974" w:rsidP="00501974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6C573D74" w14:textId="5FD96122" w:rsidR="00501974" w:rsidRDefault="00501974" w:rsidP="000545C7">
      <w:pPr>
        <w:rPr>
          <w:sz w:val="22"/>
          <w:szCs w:val="22"/>
        </w:rPr>
      </w:pPr>
    </w:p>
    <w:p w14:paraId="724EAB43" w14:textId="77777777" w:rsidR="00501974" w:rsidRDefault="00501974" w:rsidP="000545C7">
      <w:pPr>
        <w:rPr>
          <w:sz w:val="22"/>
          <w:szCs w:val="22"/>
        </w:rPr>
      </w:pPr>
    </w:p>
    <w:p w14:paraId="474D27D3" w14:textId="77777777" w:rsidR="00501974" w:rsidRDefault="00501974" w:rsidP="000545C7">
      <w:pPr>
        <w:rPr>
          <w:sz w:val="22"/>
          <w:szCs w:val="22"/>
        </w:rPr>
      </w:pPr>
    </w:p>
    <w:p w14:paraId="3CF9284F" w14:textId="77777777" w:rsidR="00501974" w:rsidRDefault="00501974" w:rsidP="000545C7">
      <w:pPr>
        <w:rPr>
          <w:sz w:val="22"/>
          <w:szCs w:val="22"/>
        </w:rPr>
      </w:pPr>
    </w:p>
    <w:p w14:paraId="45007339" w14:textId="77777777" w:rsidR="00501974" w:rsidRDefault="00501974" w:rsidP="000545C7">
      <w:pPr>
        <w:rPr>
          <w:sz w:val="22"/>
          <w:szCs w:val="22"/>
        </w:rPr>
      </w:pPr>
    </w:p>
    <w:p w14:paraId="6CA1BB4E" w14:textId="77777777" w:rsidR="00501974" w:rsidRDefault="00501974" w:rsidP="000545C7">
      <w:pPr>
        <w:rPr>
          <w:sz w:val="22"/>
          <w:szCs w:val="22"/>
        </w:rPr>
      </w:pPr>
    </w:p>
    <w:p w14:paraId="54CE3CAC" w14:textId="77777777" w:rsidR="00501974" w:rsidRDefault="00501974" w:rsidP="000545C7">
      <w:pPr>
        <w:rPr>
          <w:sz w:val="22"/>
          <w:szCs w:val="22"/>
        </w:rPr>
      </w:pPr>
    </w:p>
    <w:p w14:paraId="502E9CEB" w14:textId="77777777" w:rsidR="00501974" w:rsidRDefault="00501974" w:rsidP="000545C7">
      <w:pPr>
        <w:rPr>
          <w:sz w:val="22"/>
          <w:szCs w:val="22"/>
        </w:rPr>
      </w:pPr>
    </w:p>
    <w:p w14:paraId="613162A4" w14:textId="77777777" w:rsidR="00501974" w:rsidRDefault="00501974" w:rsidP="000545C7">
      <w:pPr>
        <w:rPr>
          <w:sz w:val="22"/>
          <w:szCs w:val="22"/>
        </w:rPr>
      </w:pPr>
    </w:p>
    <w:p w14:paraId="68F50630" w14:textId="77777777" w:rsidR="00501974" w:rsidRDefault="00501974" w:rsidP="000545C7">
      <w:pPr>
        <w:rPr>
          <w:sz w:val="22"/>
          <w:szCs w:val="22"/>
        </w:rPr>
      </w:pPr>
    </w:p>
    <w:p w14:paraId="35D667AD" w14:textId="77777777" w:rsidR="00501974" w:rsidRDefault="00501974" w:rsidP="000545C7">
      <w:pPr>
        <w:rPr>
          <w:sz w:val="22"/>
          <w:szCs w:val="22"/>
        </w:rPr>
      </w:pPr>
    </w:p>
    <w:p w14:paraId="228A1888" w14:textId="77777777" w:rsidR="00501974" w:rsidRDefault="00501974" w:rsidP="000545C7">
      <w:pPr>
        <w:rPr>
          <w:sz w:val="22"/>
          <w:szCs w:val="22"/>
        </w:rPr>
      </w:pPr>
    </w:p>
    <w:p w14:paraId="5EB94D70" w14:textId="77777777" w:rsidR="00501974" w:rsidRDefault="00501974" w:rsidP="000545C7">
      <w:pPr>
        <w:rPr>
          <w:sz w:val="22"/>
          <w:szCs w:val="22"/>
        </w:rPr>
      </w:pPr>
    </w:p>
    <w:p w14:paraId="7C7DCDBF" w14:textId="77777777" w:rsidR="00501974" w:rsidRDefault="00501974" w:rsidP="000545C7">
      <w:pPr>
        <w:rPr>
          <w:sz w:val="22"/>
          <w:szCs w:val="22"/>
        </w:rPr>
      </w:pPr>
    </w:p>
    <w:p w14:paraId="35749336" w14:textId="77777777" w:rsidR="00501974" w:rsidRDefault="00501974" w:rsidP="000545C7">
      <w:pPr>
        <w:rPr>
          <w:sz w:val="22"/>
          <w:szCs w:val="22"/>
        </w:rPr>
      </w:pPr>
    </w:p>
    <w:p w14:paraId="42FBC43C" w14:textId="77777777" w:rsidR="00501974" w:rsidRDefault="00501974" w:rsidP="000545C7">
      <w:pPr>
        <w:rPr>
          <w:sz w:val="22"/>
          <w:szCs w:val="22"/>
        </w:rPr>
      </w:pPr>
    </w:p>
    <w:p w14:paraId="64DAACD0" w14:textId="77777777" w:rsidR="00501974" w:rsidRDefault="00501974" w:rsidP="000545C7">
      <w:pPr>
        <w:rPr>
          <w:sz w:val="22"/>
          <w:szCs w:val="22"/>
        </w:rPr>
      </w:pPr>
    </w:p>
    <w:p w14:paraId="7C2B288C" w14:textId="77777777" w:rsidR="00501974" w:rsidRDefault="00501974" w:rsidP="000545C7">
      <w:pPr>
        <w:rPr>
          <w:sz w:val="22"/>
          <w:szCs w:val="22"/>
        </w:rPr>
      </w:pPr>
    </w:p>
    <w:p w14:paraId="314AEEA2" w14:textId="77777777" w:rsidR="00501974" w:rsidRDefault="00501974" w:rsidP="000545C7">
      <w:pPr>
        <w:rPr>
          <w:sz w:val="22"/>
          <w:szCs w:val="22"/>
        </w:rPr>
      </w:pPr>
    </w:p>
    <w:p w14:paraId="10D80285" w14:textId="77777777" w:rsidR="00501974" w:rsidRDefault="00501974" w:rsidP="000545C7">
      <w:pPr>
        <w:rPr>
          <w:sz w:val="22"/>
          <w:szCs w:val="22"/>
        </w:rPr>
      </w:pPr>
    </w:p>
    <w:p w14:paraId="01581165" w14:textId="77777777" w:rsidR="00501974" w:rsidRDefault="00501974" w:rsidP="000545C7">
      <w:pPr>
        <w:rPr>
          <w:sz w:val="22"/>
          <w:szCs w:val="22"/>
        </w:rPr>
      </w:pPr>
    </w:p>
    <w:p w14:paraId="54FD18F2" w14:textId="77777777" w:rsidR="00501974" w:rsidRDefault="00501974" w:rsidP="000545C7">
      <w:pPr>
        <w:rPr>
          <w:sz w:val="22"/>
          <w:szCs w:val="22"/>
        </w:rPr>
      </w:pPr>
    </w:p>
    <w:p w14:paraId="424ADF7F" w14:textId="77777777" w:rsidR="00501974" w:rsidRDefault="00501974" w:rsidP="000545C7">
      <w:pPr>
        <w:rPr>
          <w:sz w:val="22"/>
          <w:szCs w:val="22"/>
        </w:rPr>
      </w:pPr>
    </w:p>
    <w:p w14:paraId="647F692A" w14:textId="77777777" w:rsidR="00501974" w:rsidRDefault="00501974" w:rsidP="000545C7">
      <w:pPr>
        <w:rPr>
          <w:sz w:val="22"/>
          <w:szCs w:val="22"/>
        </w:rPr>
      </w:pPr>
    </w:p>
    <w:p w14:paraId="1B08509D" w14:textId="77777777" w:rsidR="00501974" w:rsidRDefault="00501974" w:rsidP="000545C7">
      <w:pPr>
        <w:rPr>
          <w:sz w:val="22"/>
          <w:szCs w:val="22"/>
        </w:rPr>
      </w:pPr>
    </w:p>
    <w:p w14:paraId="6819EB9E" w14:textId="77777777" w:rsidR="00501974" w:rsidRDefault="00501974" w:rsidP="000545C7">
      <w:pPr>
        <w:rPr>
          <w:sz w:val="22"/>
          <w:szCs w:val="22"/>
        </w:rPr>
      </w:pPr>
    </w:p>
    <w:p w14:paraId="1987E974" w14:textId="77777777" w:rsidR="00501974" w:rsidRDefault="00501974" w:rsidP="000545C7">
      <w:pPr>
        <w:rPr>
          <w:sz w:val="22"/>
          <w:szCs w:val="22"/>
        </w:rPr>
      </w:pPr>
    </w:p>
    <w:p w14:paraId="26584C28" w14:textId="77777777" w:rsidR="00501974" w:rsidRDefault="00501974" w:rsidP="000545C7">
      <w:pPr>
        <w:rPr>
          <w:sz w:val="22"/>
          <w:szCs w:val="22"/>
        </w:rPr>
      </w:pPr>
    </w:p>
    <w:p w14:paraId="3BE93864" w14:textId="77777777" w:rsidR="00501974" w:rsidRDefault="00501974" w:rsidP="000545C7">
      <w:pPr>
        <w:rPr>
          <w:sz w:val="22"/>
          <w:szCs w:val="22"/>
        </w:rPr>
      </w:pPr>
    </w:p>
    <w:p w14:paraId="173DAFBA" w14:textId="77777777" w:rsidR="00501974" w:rsidRDefault="00501974" w:rsidP="000545C7">
      <w:pPr>
        <w:rPr>
          <w:sz w:val="22"/>
          <w:szCs w:val="22"/>
        </w:rPr>
      </w:pPr>
    </w:p>
    <w:p w14:paraId="5978E972" w14:textId="77777777" w:rsidR="00501974" w:rsidRDefault="00501974" w:rsidP="000545C7">
      <w:pPr>
        <w:rPr>
          <w:sz w:val="22"/>
          <w:szCs w:val="22"/>
        </w:rPr>
      </w:pPr>
    </w:p>
    <w:p w14:paraId="40789DE4" w14:textId="77777777" w:rsidR="00501974" w:rsidRDefault="00501974" w:rsidP="000545C7">
      <w:pPr>
        <w:rPr>
          <w:sz w:val="22"/>
          <w:szCs w:val="22"/>
        </w:rPr>
      </w:pPr>
    </w:p>
    <w:p w14:paraId="4244383E" w14:textId="77777777" w:rsidR="00501974" w:rsidRDefault="00501974" w:rsidP="000545C7">
      <w:pPr>
        <w:rPr>
          <w:sz w:val="22"/>
          <w:szCs w:val="22"/>
        </w:rPr>
      </w:pPr>
    </w:p>
    <w:p w14:paraId="69574297" w14:textId="77777777" w:rsidR="00501974" w:rsidRDefault="00501974" w:rsidP="000545C7">
      <w:pPr>
        <w:rPr>
          <w:sz w:val="22"/>
          <w:szCs w:val="22"/>
        </w:rPr>
      </w:pPr>
    </w:p>
    <w:p w14:paraId="1FEFA274" w14:textId="77777777" w:rsidR="00501974" w:rsidRDefault="00501974" w:rsidP="000545C7">
      <w:pPr>
        <w:rPr>
          <w:sz w:val="22"/>
          <w:szCs w:val="22"/>
        </w:rPr>
      </w:pPr>
    </w:p>
    <w:p w14:paraId="477D573E" w14:textId="77777777" w:rsidR="00501974" w:rsidRDefault="00501974" w:rsidP="000545C7">
      <w:pPr>
        <w:rPr>
          <w:sz w:val="22"/>
          <w:szCs w:val="22"/>
        </w:rPr>
      </w:pPr>
    </w:p>
    <w:p w14:paraId="50C5D193" w14:textId="77777777" w:rsidR="00501974" w:rsidRDefault="00501974" w:rsidP="000545C7">
      <w:pPr>
        <w:rPr>
          <w:sz w:val="22"/>
          <w:szCs w:val="22"/>
        </w:rPr>
      </w:pPr>
    </w:p>
    <w:p w14:paraId="0B865E06" w14:textId="77777777" w:rsidR="00501974" w:rsidRDefault="00501974" w:rsidP="000545C7">
      <w:pPr>
        <w:rPr>
          <w:sz w:val="22"/>
          <w:szCs w:val="22"/>
        </w:rPr>
      </w:pPr>
    </w:p>
    <w:p w14:paraId="210DEC93" w14:textId="77777777" w:rsidR="00501974" w:rsidRDefault="00501974" w:rsidP="000545C7">
      <w:pPr>
        <w:rPr>
          <w:sz w:val="22"/>
          <w:szCs w:val="22"/>
        </w:rPr>
      </w:pPr>
    </w:p>
    <w:p w14:paraId="03B2FE2D" w14:textId="75FDB4CC" w:rsidR="000545C7" w:rsidRPr="002A16E2" w:rsidRDefault="000545C7" w:rsidP="000545C7">
      <w:pPr>
        <w:rPr>
          <w:b/>
          <w:sz w:val="22"/>
          <w:szCs w:val="22"/>
          <w:u w:val="single"/>
        </w:rPr>
      </w:pP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04CDAEE9" w14:textId="77777777" w:rsidR="000545C7" w:rsidRPr="002A16E2" w:rsidRDefault="000545C7" w:rsidP="000545C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2A16E2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2A16E2">
        <w:rPr>
          <w:color w:val="000000"/>
          <w:sz w:val="22"/>
          <w:szCs w:val="22"/>
          <w:lang w:eastAsia="ar-SA"/>
        </w:rPr>
        <w:t>.</w:t>
      </w:r>
    </w:p>
    <w:p w14:paraId="61BBDAB6" w14:textId="77777777" w:rsidR="000545C7" w:rsidRDefault="000545C7" w:rsidP="000545C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7EC26F8D" w14:textId="77777777" w:rsidR="000545C7" w:rsidRDefault="000545C7" w:rsidP="000545C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43E6299" w14:textId="6CB2D20E" w:rsidR="000545C7" w:rsidRPr="002A16E2" w:rsidRDefault="000545C7" w:rsidP="000545C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 xml:space="preserve">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 xml:space="preserve">na </w:t>
      </w:r>
      <w:r w:rsidR="00501974">
        <w:rPr>
          <w:b/>
          <w:color w:val="000000"/>
          <w:sz w:val="22"/>
          <w:szCs w:val="22"/>
          <w:lang w:eastAsia="ar-SA"/>
        </w:rPr>
        <w:t>komputer stacjonarny/stację obliczeniową</w:t>
      </w:r>
      <w:r>
        <w:rPr>
          <w:b/>
          <w:color w:val="000000"/>
          <w:sz w:val="22"/>
          <w:szCs w:val="22"/>
          <w:lang w:eastAsia="ar-SA"/>
        </w:rPr>
        <w:t xml:space="preserve"> </w:t>
      </w:r>
      <w:r>
        <w:rPr>
          <w:b/>
          <w:color w:val="000000"/>
          <w:sz w:val="22"/>
          <w:szCs w:val="22"/>
          <w:lang w:eastAsia="ar-SA"/>
        </w:rPr>
        <w:br/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14:paraId="68592A1F" w14:textId="228651FB" w:rsidR="000545C7" w:rsidRPr="002A16E2" w:rsidRDefault="000545C7" w:rsidP="000545C7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="00501974">
        <w:rPr>
          <w:b/>
          <w:bCs/>
          <w:color w:val="000000"/>
          <w:sz w:val="22"/>
          <w:szCs w:val="22"/>
          <w:lang w:eastAsia="ar-SA"/>
        </w:rPr>
        <w:t>komputera stacjonarnego/stacji obliczeniowej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C428BA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C428BA">
        <w:rPr>
          <w:bCs/>
          <w:i/>
          <w:iCs/>
          <w:sz w:val="22"/>
          <w:szCs w:val="22"/>
        </w:rPr>
        <w:t>stawą</w:t>
      </w:r>
      <w:r w:rsidRPr="002A16E2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2A16E2">
        <w:rPr>
          <w:sz w:val="22"/>
          <w:szCs w:val="22"/>
        </w:rPr>
        <w:t xml:space="preserve">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>. zm.)</w:t>
      </w:r>
    </w:p>
    <w:p w14:paraId="3FB1DD59" w14:textId="77777777" w:rsidR="000545C7" w:rsidRPr="002A16E2" w:rsidRDefault="000545C7" w:rsidP="000545C7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585835D" w14:textId="77777777" w:rsidR="000545C7" w:rsidRPr="002A16E2" w:rsidRDefault="000545C7" w:rsidP="000545C7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E0D4D12" w14:textId="77777777" w:rsidR="000545C7" w:rsidRPr="002A16E2" w:rsidRDefault="000545C7" w:rsidP="000545C7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F526D8D" w14:textId="77777777" w:rsidR="000545C7" w:rsidRPr="002A16E2" w:rsidRDefault="000545C7" w:rsidP="000545C7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545C7" w:rsidRPr="002A16E2" w14:paraId="209B8F8F" w14:textId="77777777" w:rsidTr="00567D1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41950A" w14:textId="77777777" w:rsidR="000545C7" w:rsidRPr="002A16E2" w:rsidRDefault="000545C7" w:rsidP="00567D1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FF59CD" w14:textId="77777777" w:rsidR="000545C7" w:rsidRPr="002A16E2" w:rsidRDefault="000545C7" w:rsidP="00567D1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1D24FE04" w14:textId="77777777" w:rsidR="000545C7" w:rsidRPr="002A16E2" w:rsidRDefault="000545C7" w:rsidP="00567D1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31B28D" w14:textId="77777777" w:rsidR="000545C7" w:rsidRPr="002A16E2" w:rsidRDefault="000545C7" w:rsidP="00567D1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0545C7" w:rsidRPr="002A16E2" w14:paraId="1A7E0DDC" w14:textId="77777777" w:rsidTr="00567D1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F2D9B" w14:textId="77777777" w:rsidR="000545C7" w:rsidRPr="002A16E2" w:rsidRDefault="000545C7" w:rsidP="00567D1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E53FD1" w14:textId="77777777" w:rsidR="000545C7" w:rsidRPr="002A16E2" w:rsidRDefault="000545C7" w:rsidP="00567D1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CE0AB8" w14:textId="77777777" w:rsidR="000545C7" w:rsidRPr="002A16E2" w:rsidRDefault="000545C7" w:rsidP="00567D1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70E682AA" w14:textId="77777777" w:rsidR="000545C7" w:rsidRPr="002A16E2" w:rsidRDefault="000545C7" w:rsidP="000545C7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562FBA7A" w14:textId="77777777" w:rsidR="000545C7" w:rsidRPr="002A16E2" w:rsidRDefault="000545C7" w:rsidP="000545C7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0011CAF1" w14:textId="77777777" w:rsidR="000545C7" w:rsidRPr="002A16E2" w:rsidRDefault="000545C7" w:rsidP="000545C7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45A33340" w14:textId="77777777" w:rsidR="000545C7" w:rsidRPr="002A16E2" w:rsidRDefault="000545C7" w:rsidP="000545C7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20F204D5" w14:textId="77777777" w:rsidR="000545C7" w:rsidRPr="002A16E2" w:rsidRDefault="000545C7" w:rsidP="000545C7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7FB013AD" w14:textId="77777777" w:rsidR="000545C7" w:rsidRPr="002A16E2" w:rsidRDefault="000545C7" w:rsidP="000545C7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0EFCBCF" w14:textId="77777777" w:rsidR="000545C7" w:rsidRPr="002A16E2" w:rsidRDefault="000545C7" w:rsidP="000545C7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2A6A96B2" w14:textId="77777777" w:rsidR="000545C7" w:rsidRPr="002A16E2" w:rsidRDefault="000545C7" w:rsidP="000545C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562403FA" w14:textId="77777777" w:rsidR="000545C7" w:rsidRPr="002A16E2" w:rsidRDefault="000545C7" w:rsidP="000545C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1BE29CED" w14:textId="7F9C9A7E" w:rsidR="00FE545C" w:rsidRPr="000545C7" w:rsidRDefault="000545C7" w:rsidP="00501974">
      <w:pPr>
        <w:jc w:val="both"/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sectPr w:rsidR="00FE545C" w:rsidRPr="000545C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9F9599" w14:textId="77777777" w:rsidR="00395F2C" w:rsidRDefault="00395F2C">
      <w:r>
        <w:separator/>
      </w:r>
    </w:p>
  </w:endnote>
  <w:endnote w:type="continuationSeparator" w:id="0">
    <w:p w14:paraId="44129077" w14:textId="77777777" w:rsidR="00395F2C" w:rsidRDefault="00395F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777FB6" w14:textId="77777777" w:rsidR="006605F3" w:rsidRDefault="006605F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21FE1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B3248D" w14:textId="77777777" w:rsidR="006605F3" w:rsidRDefault="006605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18DB41" w14:textId="77777777" w:rsidR="00395F2C" w:rsidRDefault="00395F2C">
      <w:r>
        <w:separator/>
      </w:r>
    </w:p>
  </w:footnote>
  <w:footnote w:type="continuationSeparator" w:id="0">
    <w:p w14:paraId="752CE1A0" w14:textId="77777777" w:rsidR="00395F2C" w:rsidRDefault="00395F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463BE8" w14:textId="77777777" w:rsidR="006605F3" w:rsidRDefault="006605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C8268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E37BA4" w14:textId="77777777" w:rsidR="006605F3" w:rsidRDefault="006605F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4334350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074148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20088749">
    <w:abstractNumId w:val="0"/>
  </w:num>
  <w:num w:numId="4" w16cid:durableId="18995084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5F2C"/>
    <w:rsid w:val="00012286"/>
    <w:rsid w:val="000545C7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E53AC"/>
    <w:rsid w:val="00315A4A"/>
    <w:rsid w:val="00395F2C"/>
    <w:rsid w:val="004B7300"/>
    <w:rsid w:val="004C6753"/>
    <w:rsid w:val="00501974"/>
    <w:rsid w:val="00595C87"/>
    <w:rsid w:val="005D2C65"/>
    <w:rsid w:val="005E6D94"/>
    <w:rsid w:val="0063384F"/>
    <w:rsid w:val="00643C6F"/>
    <w:rsid w:val="00646202"/>
    <w:rsid w:val="0065290F"/>
    <w:rsid w:val="006605F3"/>
    <w:rsid w:val="006815F6"/>
    <w:rsid w:val="006B43DB"/>
    <w:rsid w:val="0076025E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71306"/>
    <w:rsid w:val="00A0022B"/>
    <w:rsid w:val="00A346FE"/>
    <w:rsid w:val="00A47B4D"/>
    <w:rsid w:val="00A83018"/>
    <w:rsid w:val="00AA566B"/>
    <w:rsid w:val="00B774DC"/>
    <w:rsid w:val="00C969A6"/>
    <w:rsid w:val="00CA7D36"/>
    <w:rsid w:val="00D24208"/>
    <w:rsid w:val="00D60C38"/>
    <w:rsid w:val="00D66893"/>
    <w:rsid w:val="00D90ACB"/>
    <w:rsid w:val="00DC1500"/>
    <w:rsid w:val="00DF1074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2ADA4C"/>
  <w15:chartTrackingRefBased/>
  <w15:docId w15:val="{16EF35F2-5019-4265-A8CD-CAEE903BB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45C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1058</Words>
  <Characters>7173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2024-10-10T12:30:00Z</cp:lastPrinted>
  <dcterms:created xsi:type="dcterms:W3CDTF">2024-10-10T12:32:00Z</dcterms:created>
  <dcterms:modified xsi:type="dcterms:W3CDTF">2024-10-10T12:32:00Z</dcterms:modified>
</cp:coreProperties>
</file>