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BD5363B" w14:textId="77777777" w:rsidR="00BA0A9E" w:rsidRPr="008A314B" w:rsidRDefault="00BA0A9E" w:rsidP="00BA0A9E">
      <w:pPr>
        <w:pStyle w:val="Nagwek3"/>
        <w:spacing w:before="0" w:after="0"/>
        <w:jc w:val="right"/>
        <w:rPr>
          <w:rFonts w:ascii="Verdana" w:hAnsi="Verdana"/>
          <w:sz w:val="20"/>
          <w:szCs w:val="20"/>
        </w:rPr>
      </w:pPr>
      <w:r w:rsidRPr="008A314B">
        <w:rPr>
          <w:rFonts w:ascii="Verdana" w:hAnsi="Verdana"/>
          <w:b w:val="0"/>
          <w:sz w:val="20"/>
          <w:szCs w:val="20"/>
        </w:rPr>
        <w:tab/>
      </w:r>
      <w:r w:rsidRPr="008A314B">
        <w:rPr>
          <w:rFonts w:ascii="Verdana" w:hAnsi="Verdana"/>
          <w:b w:val="0"/>
          <w:sz w:val="20"/>
          <w:szCs w:val="20"/>
        </w:rPr>
        <w:tab/>
      </w:r>
      <w:r w:rsidRPr="008A314B">
        <w:rPr>
          <w:rFonts w:ascii="Verdana" w:hAnsi="Verdana"/>
          <w:b w:val="0"/>
          <w:sz w:val="20"/>
          <w:szCs w:val="20"/>
        </w:rPr>
        <w:tab/>
      </w:r>
      <w:r w:rsidRPr="008A314B">
        <w:rPr>
          <w:rFonts w:ascii="Verdana" w:hAnsi="Verdana"/>
          <w:b w:val="0"/>
          <w:sz w:val="20"/>
          <w:szCs w:val="20"/>
        </w:rPr>
        <w:tab/>
      </w:r>
      <w:r w:rsidRPr="008A314B">
        <w:rPr>
          <w:rFonts w:ascii="Verdana" w:hAnsi="Verdana"/>
          <w:b w:val="0"/>
          <w:sz w:val="20"/>
          <w:szCs w:val="20"/>
        </w:rPr>
        <w:tab/>
      </w:r>
      <w:r w:rsidRPr="008A314B">
        <w:rPr>
          <w:rFonts w:ascii="Verdana" w:hAnsi="Verdana"/>
          <w:b w:val="0"/>
          <w:sz w:val="20"/>
          <w:szCs w:val="20"/>
        </w:rPr>
        <w:tab/>
      </w:r>
      <w:r w:rsidRPr="008A314B">
        <w:rPr>
          <w:rFonts w:ascii="Verdana" w:hAnsi="Verdana"/>
          <w:sz w:val="20"/>
          <w:szCs w:val="20"/>
        </w:rPr>
        <w:t>Załącznik nr 1</w:t>
      </w:r>
    </w:p>
    <w:p w14:paraId="3D8E61DB" w14:textId="77777777" w:rsidR="00BA0A9E" w:rsidRPr="008A314B" w:rsidRDefault="00BA0A9E" w:rsidP="00BA0A9E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  <w:r w:rsidRPr="008A314B">
        <w:rPr>
          <w:rFonts w:ascii="Verdana" w:hAnsi="Verdana"/>
          <w:b/>
          <w:sz w:val="20"/>
          <w:szCs w:val="20"/>
        </w:rPr>
        <w:t>FORMULARZ OFERTY</w:t>
      </w:r>
    </w:p>
    <w:p w14:paraId="1A4CE21B" w14:textId="77777777" w:rsidR="00BA0A9E" w:rsidRPr="008A314B" w:rsidRDefault="00BA0A9E" w:rsidP="00BA0A9E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</w:p>
    <w:p w14:paraId="128AED98" w14:textId="77777777" w:rsidR="00BA0A9E" w:rsidRPr="008A314B" w:rsidRDefault="00BA0A9E" w:rsidP="00BA0A9E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8A314B">
        <w:rPr>
          <w:rFonts w:ascii="Verdana" w:hAnsi="Verdana"/>
          <w:sz w:val="20"/>
          <w:szCs w:val="20"/>
        </w:rPr>
        <w:t>NAZWA WYKONAWCY:……………………………………………………………………..</w:t>
      </w:r>
    </w:p>
    <w:p w14:paraId="76C99424" w14:textId="77777777" w:rsidR="00BA0A9E" w:rsidRPr="008A314B" w:rsidRDefault="00BA0A9E" w:rsidP="00BA0A9E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8A314B">
        <w:rPr>
          <w:rFonts w:ascii="Verdana" w:hAnsi="Verdana"/>
          <w:sz w:val="20"/>
          <w:szCs w:val="20"/>
        </w:rPr>
        <w:t>FORMA PROWADZONEJ DZIAŁALNOŚCI: ................................................................</w:t>
      </w:r>
    </w:p>
    <w:p w14:paraId="2E452490" w14:textId="77777777" w:rsidR="00BA0A9E" w:rsidRPr="008A314B" w:rsidRDefault="00BA0A9E" w:rsidP="00BA0A9E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8A314B">
        <w:rPr>
          <w:rFonts w:ascii="Verdana" w:hAnsi="Verdana"/>
          <w:sz w:val="20"/>
          <w:szCs w:val="20"/>
        </w:rPr>
        <w:t>ADRES:…………………………………………………………………………………………</w:t>
      </w:r>
    </w:p>
    <w:p w14:paraId="2D9868FA" w14:textId="77777777" w:rsidR="00BA0A9E" w:rsidRPr="008A314B" w:rsidRDefault="00BA0A9E" w:rsidP="00BA0A9E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8A314B">
        <w:rPr>
          <w:rFonts w:ascii="Verdana" w:hAnsi="Verdana"/>
          <w:sz w:val="20"/>
          <w:szCs w:val="20"/>
        </w:rPr>
        <w:t>POWIAT:…………………………………WOJEWÓDZTWO …………………………….....</w:t>
      </w:r>
    </w:p>
    <w:p w14:paraId="4B000F4B" w14:textId="77777777" w:rsidR="00BA0A9E" w:rsidRPr="008A314B" w:rsidRDefault="00BA0A9E" w:rsidP="00BA0A9E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8A314B">
        <w:rPr>
          <w:rFonts w:ascii="Verdana" w:hAnsi="Verdana"/>
          <w:sz w:val="20"/>
          <w:szCs w:val="20"/>
          <w:lang w:val="de-DE"/>
        </w:rPr>
        <w:t>TEL.</w:t>
      </w:r>
      <w:r w:rsidRPr="008A314B"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……………………………………………………………………………………………..</w:t>
      </w:r>
    </w:p>
    <w:p w14:paraId="5C578D3B" w14:textId="77777777" w:rsidR="00BA0A9E" w:rsidRPr="008A314B" w:rsidRDefault="00BA0A9E" w:rsidP="00BA0A9E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8A314B">
        <w:rPr>
          <w:rFonts w:ascii="Verdana" w:hAnsi="Verdana"/>
          <w:sz w:val="20"/>
          <w:szCs w:val="20"/>
          <w:lang w:val="de-DE"/>
        </w:rPr>
        <w:t xml:space="preserve">FAX </w:t>
      </w:r>
      <w:r w:rsidRPr="008A314B"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</w:t>
      </w:r>
    </w:p>
    <w:p w14:paraId="25D1FA3C" w14:textId="77777777" w:rsidR="00BA0A9E" w:rsidRPr="008A314B" w:rsidRDefault="00BA0A9E" w:rsidP="00BA0A9E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8A314B">
        <w:rPr>
          <w:rFonts w:ascii="Verdana" w:hAnsi="Verdana"/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0379958F" w14:textId="77777777" w:rsidR="00BA0A9E" w:rsidRPr="008A314B" w:rsidRDefault="00BA0A9E" w:rsidP="00BA0A9E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8A314B">
        <w:rPr>
          <w:rFonts w:ascii="Verdana" w:hAnsi="Verdana"/>
          <w:sz w:val="20"/>
          <w:szCs w:val="20"/>
          <w:lang w:val="de-DE"/>
        </w:rPr>
        <w:t xml:space="preserve">NIP…………………………………. </w:t>
      </w:r>
      <w:r w:rsidRPr="008A314B">
        <w:rPr>
          <w:rFonts w:ascii="Verdana" w:hAnsi="Verdana"/>
          <w:sz w:val="20"/>
          <w:szCs w:val="20"/>
        </w:rPr>
        <w:t>REGON:………………………………………………...</w:t>
      </w:r>
    </w:p>
    <w:p w14:paraId="6A6B468B" w14:textId="77777777" w:rsidR="00BA0A9E" w:rsidRPr="008A314B" w:rsidRDefault="00BA0A9E" w:rsidP="00BA0A9E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8A314B">
        <w:rPr>
          <w:rFonts w:ascii="Verdana" w:hAnsi="Verdana"/>
          <w:sz w:val="20"/>
          <w:szCs w:val="20"/>
        </w:rPr>
        <w:t>BANK/ NR KONTA ……………………………………………………………………………</w:t>
      </w:r>
    </w:p>
    <w:p w14:paraId="307E3A28" w14:textId="77777777" w:rsidR="00BA0A9E" w:rsidRPr="008A314B" w:rsidRDefault="00BA0A9E" w:rsidP="00BA0A9E">
      <w:pPr>
        <w:rPr>
          <w:rFonts w:ascii="Verdana" w:hAnsi="Verdana"/>
          <w:sz w:val="20"/>
          <w:szCs w:val="20"/>
        </w:rPr>
      </w:pPr>
      <w:r w:rsidRPr="008A314B">
        <w:rPr>
          <w:rFonts w:ascii="Verdana" w:hAnsi="Verdana"/>
          <w:sz w:val="20"/>
          <w:szCs w:val="20"/>
        </w:rPr>
        <w:t>Do: Nazwa i siedziba Zamawiającego:</w:t>
      </w:r>
    </w:p>
    <w:p w14:paraId="7589ED70" w14:textId="77777777" w:rsidR="00BA0A9E" w:rsidRDefault="00BA0A9E" w:rsidP="00BA0A9E">
      <w:pPr>
        <w:ind w:right="-110"/>
        <w:rPr>
          <w:rFonts w:ascii="Verdana" w:hAnsi="Verdana"/>
          <w:b/>
          <w:sz w:val="20"/>
          <w:szCs w:val="20"/>
        </w:rPr>
      </w:pPr>
    </w:p>
    <w:p w14:paraId="4766EAE2" w14:textId="77777777" w:rsidR="00BA0A9E" w:rsidRPr="008A314B" w:rsidRDefault="00BA0A9E" w:rsidP="00BA0A9E">
      <w:pPr>
        <w:ind w:right="-110"/>
        <w:rPr>
          <w:rFonts w:ascii="Verdana" w:hAnsi="Verdana"/>
          <w:b/>
          <w:sz w:val="20"/>
          <w:szCs w:val="20"/>
        </w:rPr>
      </w:pPr>
      <w:r w:rsidRPr="008A314B">
        <w:rPr>
          <w:rFonts w:ascii="Verdana" w:hAnsi="Verdana"/>
          <w:b/>
          <w:sz w:val="20"/>
          <w:szCs w:val="20"/>
        </w:rPr>
        <w:t xml:space="preserve">Akademia Górniczo </w:t>
      </w:r>
      <w:r>
        <w:rPr>
          <w:rFonts w:ascii="Verdana" w:hAnsi="Verdana"/>
          <w:b/>
          <w:sz w:val="20"/>
          <w:szCs w:val="20"/>
        </w:rPr>
        <w:t>–</w:t>
      </w:r>
      <w:r w:rsidRPr="008A314B">
        <w:rPr>
          <w:rFonts w:ascii="Verdana" w:hAnsi="Verdana"/>
          <w:b/>
          <w:sz w:val="20"/>
          <w:szCs w:val="20"/>
        </w:rPr>
        <w:t xml:space="preserve"> Hutnicza</w:t>
      </w:r>
      <w:r>
        <w:rPr>
          <w:rFonts w:ascii="Verdana" w:hAnsi="Verdana"/>
          <w:b/>
          <w:sz w:val="20"/>
          <w:szCs w:val="20"/>
        </w:rPr>
        <w:t xml:space="preserve"> </w:t>
      </w:r>
      <w:r w:rsidRPr="008A314B">
        <w:rPr>
          <w:rFonts w:ascii="Verdana" w:hAnsi="Verdana"/>
          <w:b/>
          <w:sz w:val="20"/>
          <w:szCs w:val="20"/>
        </w:rPr>
        <w:t>im. Stanisława Staszica w Krakowie</w:t>
      </w:r>
    </w:p>
    <w:p w14:paraId="524DAA0E" w14:textId="77777777" w:rsidR="00BA0A9E" w:rsidRPr="008A314B" w:rsidRDefault="00BA0A9E" w:rsidP="00BA0A9E">
      <w:pPr>
        <w:ind w:right="-110"/>
        <w:rPr>
          <w:rFonts w:ascii="Verdana" w:hAnsi="Verdana"/>
          <w:b/>
          <w:sz w:val="20"/>
          <w:szCs w:val="20"/>
        </w:rPr>
      </w:pPr>
      <w:r w:rsidRPr="008A314B">
        <w:rPr>
          <w:rFonts w:ascii="Verdana" w:hAnsi="Verdana"/>
          <w:b/>
          <w:sz w:val="20"/>
          <w:szCs w:val="20"/>
        </w:rPr>
        <w:t xml:space="preserve">Dział Zamówień Publicznych  </w:t>
      </w:r>
    </w:p>
    <w:p w14:paraId="0881BFA5" w14:textId="77777777" w:rsidR="00BA0A9E" w:rsidRPr="008A314B" w:rsidRDefault="00BA0A9E" w:rsidP="00BA0A9E">
      <w:pPr>
        <w:ind w:right="-110"/>
        <w:rPr>
          <w:rFonts w:ascii="Verdana" w:hAnsi="Verdana"/>
          <w:b/>
          <w:sz w:val="20"/>
          <w:szCs w:val="20"/>
        </w:rPr>
      </w:pPr>
      <w:r w:rsidRPr="008A314B">
        <w:rPr>
          <w:rFonts w:ascii="Verdana" w:hAnsi="Verdana"/>
          <w:b/>
          <w:sz w:val="20"/>
          <w:szCs w:val="20"/>
        </w:rPr>
        <w:t>Al. Mickiewicza 30</w:t>
      </w:r>
      <w:r>
        <w:rPr>
          <w:rFonts w:ascii="Verdana" w:hAnsi="Verdana"/>
          <w:b/>
          <w:sz w:val="20"/>
          <w:szCs w:val="20"/>
        </w:rPr>
        <w:t xml:space="preserve">, </w:t>
      </w:r>
      <w:r w:rsidRPr="008A314B">
        <w:rPr>
          <w:rFonts w:ascii="Verdana" w:hAnsi="Verdana"/>
          <w:b/>
          <w:sz w:val="20"/>
          <w:szCs w:val="20"/>
        </w:rPr>
        <w:t xml:space="preserve">30-059 Kraków,  </w:t>
      </w:r>
    </w:p>
    <w:p w14:paraId="74A1C746" w14:textId="77777777" w:rsidR="00BA0A9E" w:rsidRPr="008A314B" w:rsidRDefault="00BA0A9E" w:rsidP="00BA0A9E">
      <w:pPr>
        <w:ind w:firstLine="3969"/>
        <w:rPr>
          <w:rFonts w:ascii="Verdana" w:hAnsi="Verdana"/>
          <w:b/>
          <w:sz w:val="20"/>
          <w:szCs w:val="20"/>
        </w:rPr>
      </w:pPr>
    </w:p>
    <w:p w14:paraId="7D66BA51" w14:textId="4B15413E" w:rsidR="00BA0A9E" w:rsidRPr="008A314B" w:rsidRDefault="00BA0A9E" w:rsidP="00BA0A9E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8A314B">
        <w:rPr>
          <w:rFonts w:ascii="Verdana" w:hAnsi="Verdana"/>
          <w:sz w:val="20"/>
          <w:szCs w:val="20"/>
        </w:rPr>
        <w:t xml:space="preserve">Przystępując do postępowania o udzielenie zamówienia publicznego, którego przedmiotem jest </w:t>
      </w:r>
      <w:r w:rsidR="00914C41" w:rsidRPr="00914C41">
        <w:rPr>
          <w:rFonts w:ascii="Verdana" w:hAnsi="Verdana"/>
          <w:b/>
          <w:sz w:val="20"/>
          <w:szCs w:val="20"/>
        </w:rPr>
        <w:t>dostawa komputerów przenośnych notebook-laptop - 2 sztuki  - DE-dzp.272-592/24</w:t>
      </w:r>
      <w:r w:rsidRPr="008A314B">
        <w:rPr>
          <w:rFonts w:ascii="Verdana" w:hAnsi="Verdana"/>
          <w:b/>
          <w:sz w:val="20"/>
          <w:szCs w:val="20"/>
        </w:rPr>
        <w:t xml:space="preserve">, </w:t>
      </w:r>
      <w:r w:rsidRPr="008A314B">
        <w:rPr>
          <w:rFonts w:ascii="Verdana" w:hAnsi="Verdana"/>
          <w:sz w:val="20"/>
          <w:szCs w:val="20"/>
        </w:rPr>
        <w:t>oferuję realizację przedmiotu zamówienia, zgodnie z zasadami określonymi w specyfikacji warunków zamówienia.</w:t>
      </w:r>
    </w:p>
    <w:p w14:paraId="6906B939" w14:textId="77777777" w:rsidR="00BA0A9E" w:rsidRPr="008A314B" w:rsidRDefault="00BA0A9E" w:rsidP="00BA0A9E">
      <w:pPr>
        <w:tabs>
          <w:tab w:val="right" w:pos="9000"/>
        </w:tabs>
        <w:rPr>
          <w:rFonts w:ascii="Verdana" w:hAnsi="Verdana"/>
          <w:sz w:val="20"/>
          <w:szCs w:val="20"/>
        </w:rPr>
      </w:pP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984"/>
        <w:gridCol w:w="1701"/>
        <w:gridCol w:w="709"/>
        <w:gridCol w:w="1134"/>
        <w:gridCol w:w="1031"/>
        <w:gridCol w:w="851"/>
        <w:gridCol w:w="2001"/>
      </w:tblGrid>
      <w:tr w:rsidR="00BA0A9E" w:rsidRPr="008A314B" w14:paraId="3080F412" w14:textId="77777777" w:rsidTr="0022312E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1FCAD07" w14:textId="77777777" w:rsidR="00BA0A9E" w:rsidRPr="008A314B" w:rsidRDefault="00BA0A9E" w:rsidP="0022312E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8A314B">
              <w:rPr>
                <w:rFonts w:ascii="Verdana" w:hAnsi="Verdana"/>
                <w:sz w:val="20"/>
                <w:szCs w:val="20"/>
              </w:rPr>
              <w:t>L.p.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586BFE9" w14:textId="77777777" w:rsidR="00BA0A9E" w:rsidRPr="008A314B" w:rsidRDefault="00BA0A9E" w:rsidP="0022312E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8A314B">
              <w:rPr>
                <w:rFonts w:ascii="Verdana" w:hAnsi="Verdana"/>
                <w:b/>
                <w:bCs/>
                <w:sz w:val="20"/>
                <w:szCs w:val="20"/>
              </w:rPr>
              <w:t>Nazwa elementu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D7D035E" w14:textId="77777777" w:rsidR="00BA0A9E" w:rsidRPr="008A314B" w:rsidRDefault="00BA0A9E" w:rsidP="0022312E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8A314B">
              <w:rPr>
                <w:rFonts w:ascii="Verdana" w:hAnsi="Verdana"/>
                <w:b/>
                <w:bCs/>
                <w:sz w:val="20"/>
                <w:szCs w:val="20"/>
              </w:rPr>
              <w:t xml:space="preserve">Nazwa producenta/model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FF7100D" w14:textId="77777777" w:rsidR="00BA0A9E" w:rsidRPr="008A314B" w:rsidRDefault="00BA0A9E" w:rsidP="0022312E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8A314B">
              <w:rPr>
                <w:rFonts w:ascii="Verdana" w:hAnsi="Verdana"/>
                <w:b/>
                <w:bCs/>
                <w:sz w:val="20"/>
                <w:szCs w:val="20"/>
              </w:rPr>
              <w:t>Ilość</w:t>
            </w:r>
          </w:p>
          <w:p w14:paraId="742FB9EE" w14:textId="77777777" w:rsidR="00BA0A9E" w:rsidRPr="008A314B" w:rsidRDefault="00BA0A9E" w:rsidP="0022312E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8A314B">
              <w:rPr>
                <w:rFonts w:ascii="Verdana" w:hAnsi="Verdana"/>
                <w:b/>
                <w:bCs/>
                <w:sz w:val="20"/>
                <w:szCs w:val="20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5FCDF5D" w14:textId="77777777" w:rsidR="00BA0A9E" w:rsidRPr="008A314B" w:rsidRDefault="00BA0A9E" w:rsidP="0022312E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8A314B">
              <w:rPr>
                <w:rFonts w:ascii="Verdana" w:hAnsi="Verdana"/>
                <w:b/>
                <w:bCs/>
                <w:sz w:val="20"/>
                <w:szCs w:val="20"/>
              </w:rPr>
              <w:t xml:space="preserve">Cena jednostkowa netto </w:t>
            </w:r>
            <w:r w:rsidRPr="008A314B">
              <w:rPr>
                <w:rFonts w:ascii="Verdana" w:hAnsi="Verdana"/>
                <w:sz w:val="20"/>
                <w:szCs w:val="20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111CF06" w14:textId="77777777" w:rsidR="00BA0A9E" w:rsidRPr="008A314B" w:rsidRDefault="00BA0A9E" w:rsidP="0022312E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8A314B">
              <w:rPr>
                <w:rFonts w:ascii="Verdana" w:hAnsi="Verdana"/>
                <w:b/>
                <w:bCs/>
                <w:sz w:val="20"/>
                <w:szCs w:val="20"/>
              </w:rPr>
              <w:t>Wartość netto</w:t>
            </w:r>
          </w:p>
          <w:p w14:paraId="133FE3A9" w14:textId="77777777" w:rsidR="00BA0A9E" w:rsidRPr="008A314B" w:rsidRDefault="00BA0A9E" w:rsidP="0022312E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8A314B">
              <w:rPr>
                <w:rFonts w:ascii="Verdana" w:hAnsi="Verdana"/>
                <w:sz w:val="20"/>
                <w:szCs w:val="20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150D9301" w14:textId="77777777" w:rsidR="00BA0A9E" w:rsidRPr="008A314B" w:rsidRDefault="00BA0A9E" w:rsidP="0022312E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8A314B">
              <w:rPr>
                <w:rFonts w:ascii="Verdana" w:hAnsi="Verdana"/>
                <w:b/>
                <w:bCs/>
                <w:sz w:val="20"/>
                <w:szCs w:val="20"/>
              </w:rPr>
              <w:t>VAT</w:t>
            </w:r>
          </w:p>
          <w:p w14:paraId="44CD4137" w14:textId="77777777" w:rsidR="00BA0A9E" w:rsidRPr="008A314B" w:rsidRDefault="00BA0A9E" w:rsidP="0022312E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8A314B">
              <w:rPr>
                <w:rFonts w:ascii="Verdana" w:hAnsi="Verdana"/>
                <w:sz w:val="20"/>
                <w:szCs w:val="20"/>
              </w:rPr>
              <w:t>23 [%]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114BA922" w14:textId="77777777" w:rsidR="00BA0A9E" w:rsidRPr="008A314B" w:rsidRDefault="00BA0A9E" w:rsidP="0022312E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8A314B">
              <w:rPr>
                <w:rFonts w:ascii="Verdana" w:hAnsi="Verdana"/>
                <w:b/>
                <w:bCs/>
                <w:sz w:val="20"/>
                <w:szCs w:val="20"/>
              </w:rPr>
              <w:t xml:space="preserve">Wartość brutto </w:t>
            </w:r>
          </w:p>
          <w:p w14:paraId="1EA44223" w14:textId="77777777" w:rsidR="00BA0A9E" w:rsidRPr="008A314B" w:rsidRDefault="00BA0A9E" w:rsidP="0022312E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8A314B">
              <w:rPr>
                <w:rFonts w:ascii="Verdana" w:hAnsi="Verdana"/>
                <w:sz w:val="20"/>
                <w:szCs w:val="20"/>
              </w:rPr>
              <w:t>[PLN]</w:t>
            </w:r>
          </w:p>
          <w:p w14:paraId="1E8A08D1" w14:textId="77777777" w:rsidR="00BA0A9E" w:rsidRPr="008A314B" w:rsidRDefault="00BA0A9E" w:rsidP="0022312E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8A314B">
              <w:rPr>
                <w:rFonts w:ascii="Verdana" w:hAnsi="Verdana"/>
                <w:sz w:val="20"/>
                <w:szCs w:val="20"/>
              </w:rPr>
              <w:t xml:space="preserve"> (z doliczonym </w:t>
            </w:r>
            <w:r w:rsidRPr="008A314B">
              <w:rPr>
                <w:rFonts w:ascii="Verdana" w:hAnsi="Verdana"/>
                <w:b/>
                <w:bCs/>
                <w:sz w:val="20"/>
                <w:szCs w:val="20"/>
              </w:rPr>
              <w:t>VAT)</w:t>
            </w:r>
          </w:p>
        </w:tc>
      </w:tr>
      <w:tr w:rsidR="00BA0A9E" w:rsidRPr="008A314B" w14:paraId="146ACE7C" w14:textId="77777777" w:rsidTr="0022312E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E202E94" w14:textId="77777777" w:rsidR="00BA0A9E" w:rsidRPr="008A314B" w:rsidRDefault="00BA0A9E" w:rsidP="0022312E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8A314B">
              <w:rPr>
                <w:rFonts w:ascii="Verdana" w:hAnsi="Verdana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3A7CE04" w14:textId="77777777" w:rsidR="00BA0A9E" w:rsidRPr="008A314B" w:rsidRDefault="00BA0A9E" w:rsidP="0022312E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8A314B">
              <w:rPr>
                <w:rFonts w:ascii="Verdana" w:hAnsi="Verdana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79738A9" w14:textId="77777777" w:rsidR="00BA0A9E" w:rsidRPr="008A314B" w:rsidRDefault="00BA0A9E" w:rsidP="0022312E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8A314B">
              <w:rPr>
                <w:rFonts w:ascii="Verdana" w:hAnsi="Verdana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F6570A0" w14:textId="77777777" w:rsidR="00BA0A9E" w:rsidRPr="008A314B" w:rsidRDefault="00BA0A9E" w:rsidP="0022312E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8A314B">
              <w:rPr>
                <w:rFonts w:ascii="Verdana" w:hAnsi="Verdana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19EA409" w14:textId="77777777" w:rsidR="00BA0A9E" w:rsidRPr="008A314B" w:rsidRDefault="00BA0A9E" w:rsidP="0022312E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8A314B">
              <w:rPr>
                <w:rFonts w:ascii="Verdana" w:hAnsi="Verdana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E07B520" w14:textId="77777777" w:rsidR="00BA0A9E" w:rsidRPr="008A314B" w:rsidRDefault="00BA0A9E" w:rsidP="0022312E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8A314B">
              <w:rPr>
                <w:rFonts w:ascii="Verdana" w:hAnsi="Verdana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8BC6DE1" w14:textId="77777777" w:rsidR="00BA0A9E" w:rsidRPr="008A314B" w:rsidRDefault="00BA0A9E" w:rsidP="0022312E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8A314B">
              <w:rPr>
                <w:rFonts w:ascii="Verdana" w:hAnsi="Verdana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FD0481A" w14:textId="77777777" w:rsidR="00BA0A9E" w:rsidRPr="008A314B" w:rsidRDefault="00BA0A9E" w:rsidP="0022312E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8A314B">
              <w:rPr>
                <w:rFonts w:ascii="Verdana" w:hAnsi="Verdana"/>
                <w:b/>
                <w:bCs/>
                <w:sz w:val="20"/>
                <w:szCs w:val="20"/>
              </w:rPr>
              <w:t>8</w:t>
            </w:r>
          </w:p>
        </w:tc>
      </w:tr>
      <w:tr w:rsidR="00BA0A9E" w:rsidRPr="008A314B" w14:paraId="07EB37E4" w14:textId="77777777" w:rsidTr="0022312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8037FF" w14:textId="77777777" w:rsidR="00BA0A9E" w:rsidRPr="008A314B" w:rsidRDefault="00BA0A9E" w:rsidP="0022312E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  <w:r w:rsidRPr="008A314B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F12062" w14:textId="77777777" w:rsidR="00BA0A9E" w:rsidRPr="008A314B" w:rsidRDefault="00BA0A9E" w:rsidP="0022312E">
            <w:pPr>
              <w:suppressAutoHyphens/>
              <w:rPr>
                <w:rFonts w:ascii="Verdana" w:hAnsi="Verdana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ascii="Verdana" w:hAnsi="Verdana"/>
                <w:b/>
                <w:bCs/>
                <w:color w:val="000000"/>
                <w:sz w:val="20"/>
                <w:szCs w:val="20"/>
              </w:rPr>
              <w:t>Laptop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414EA" w14:textId="77777777" w:rsidR="00BA0A9E" w:rsidRPr="008A314B" w:rsidRDefault="00BA0A9E" w:rsidP="0022312E">
            <w:pPr>
              <w:suppressAutoHyphens/>
              <w:rPr>
                <w:rFonts w:ascii="Verdana" w:hAnsi="Verdana"/>
                <w:b/>
                <w:sz w:val="20"/>
                <w:szCs w:val="20"/>
                <w:lang w:eastAsia="zh-CN"/>
              </w:rPr>
            </w:pPr>
          </w:p>
          <w:p w14:paraId="22530929" w14:textId="77777777" w:rsidR="00BA0A9E" w:rsidRPr="008A314B" w:rsidRDefault="00BA0A9E" w:rsidP="0022312E">
            <w:pPr>
              <w:suppressAutoHyphens/>
              <w:rPr>
                <w:rFonts w:ascii="Verdana" w:hAnsi="Verdana"/>
                <w:b/>
                <w:sz w:val="20"/>
                <w:szCs w:val="20"/>
                <w:lang w:eastAsia="zh-CN"/>
              </w:rPr>
            </w:pPr>
            <w:r w:rsidRPr="008A314B">
              <w:rPr>
                <w:rFonts w:ascii="Verdana" w:hAnsi="Verdana"/>
                <w:b/>
                <w:sz w:val="20"/>
                <w:szCs w:val="20"/>
                <w:lang w:eastAsia="zh-CN"/>
              </w:rPr>
              <w:t>…………………</w:t>
            </w:r>
          </w:p>
          <w:p w14:paraId="66932D8E" w14:textId="77777777" w:rsidR="00BA0A9E" w:rsidRPr="008A314B" w:rsidRDefault="00BA0A9E" w:rsidP="0022312E">
            <w:pPr>
              <w:suppressAutoHyphens/>
              <w:rPr>
                <w:rFonts w:ascii="Verdana" w:hAnsi="Verdana"/>
                <w:b/>
                <w:sz w:val="20"/>
                <w:szCs w:val="20"/>
                <w:lang w:eastAsia="zh-CN"/>
              </w:rPr>
            </w:pPr>
            <w:r w:rsidRPr="008A314B">
              <w:rPr>
                <w:rFonts w:ascii="Verdana" w:hAnsi="Verdana"/>
                <w:b/>
                <w:sz w:val="20"/>
                <w:szCs w:val="20"/>
                <w:lang w:eastAsia="zh-CN"/>
              </w:rPr>
              <w:t>…………………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477B40" w14:textId="05C8939E" w:rsidR="00BA0A9E" w:rsidRPr="008A314B" w:rsidRDefault="00BA0A9E" w:rsidP="0022312E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</w:t>
            </w:r>
            <w:r w:rsidRPr="008A314B">
              <w:rPr>
                <w:rFonts w:ascii="Verdana" w:hAnsi="Verdana"/>
                <w:sz w:val="20"/>
                <w:szCs w:val="20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017D9" w14:textId="77777777" w:rsidR="00BA0A9E" w:rsidRPr="008A314B" w:rsidRDefault="00BA0A9E" w:rsidP="0022312E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FB241" w14:textId="77777777" w:rsidR="00BA0A9E" w:rsidRPr="008A314B" w:rsidRDefault="00BA0A9E" w:rsidP="0022312E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A5639F5" w14:textId="77777777" w:rsidR="00BA0A9E" w:rsidRPr="008A314B" w:rsidRDefault="00BA0A9E" w:rsidP="0022312E">
            <w:pPr>
              <w:ind w:right="425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8FA5DC0" w14:textId="77777777" w:rsidR="00BA0A9E" w:rsidRPr="008A314B" w:rsidRDefault="00BA0A9E" w:rsidP="0022312E">
            <w:pPr>
              <w:ind w:right="425"/>
              <w:rPr>
                <w:rFonts w:ascii="Verdana" w:hAnsi="Verdana"/>
                <w:sz w:val="20"/>
                <w:szCs w:val="20"/>
              </w:rPr>
            </w:pPr>
          </w:p>
        </w:tc>
      </w:tr>
      <w:tr w:rsidR="00BA0A9E" w:rsidRPr="008A314B" w14:paraId="7C10B9C5" w14:textId="77777777" w:rsidTr="0022312E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AC73077" w14:textId="77777777" w:rsidR="00BA0A9E" w:rsidRPr="008A314B" w:rsidRDefault="00BA0A9E" w:rsidP="0022312E">
            <w:pPr>
              <w:ind w:right="425"/>
              <w:rPr>
                <w:rFonts w:ascii="Verdana" w:hAnsi="Verdana"/>
                <w:sz w:val="20"/>
                <w:szCs w:val="20"/>
              </w:rPr>
            </w:pPr>
            <w:r w:rsidRPr="008A314B">
              <w:rPr>
                <w:rFonts w:ascii="Verdana" w:hAnsi="Verdana"/>
                <w:sz w:val="20"/>
                <w:szCs w:val="20"/>
              </w:rPr>
              <w:t xml:space="preserve">    </w:t>
            </w:r>
          </w:p>
          <w:p w14:paraId="770F7233" w14:textId="20FDEDCA" w:rsidR="00BA0A9E" w:rsidRPr="001770D3" w:rsidRDefault="00BA0A9E" w:rsidP="001770D3">
            <w:pPr>
              <w:ind w:right="425"/>
              <w:jc w:val="right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8A314B">
              <w:rPr>
                <w:rFonts w:ascii="Verdana" w:hAnsi="Verdana"/>
                <w:b/>
                <w:bCs/>
                <w:sz w:val="20"/>
                <w:szCs w:val="20"/>
              </w:rPr>
              <w:t>RAZEM: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D134D" w14:textId="77777777" w:rsidR="00BA0A9E" w:rsidRPr="008A314B" w:rsidRDefault="00BA0A9E" w:rsidP="0022312E">
            <w:pPr>
              <w:ind w:right="425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2FA45B7" w14:textId="77777777" w:rsidR="00BA0A9E" w:rsidRPr="008A314B" w:rsidRDefault="00BA0A9E" w:rsidP="0022312E">
            <w:pPr>
              <w:ind w:right="425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6516808" w14:textId="77777777" w:rsidR="00BA0A9E" w:rsidRPr="008A314B" w:rsidRDefault="00BA0A9E" w:rsidP="0022312E">
            <w:pPr>
              <w:ind w:right="425"/>
              <w:rPr>
                <w:rFonts w:ascii="Verdana" w:hAnsi="Verdana"/>
                <w:sz w:val="20"/>
                <w:szCs w:val="20"/>
              </w:rPr>
            </w:pPr>
          </w:p>
        </w:tc>
      </w:tr>
      <w:tr w:rsidR="00BA0A9E" w:rsidRPr="008A314B" w14:paraId="29A17608" w14:textId="77777777" w:rsidTr="0022312E">
        <w:trPr>
          <w:trHeight w:val="163"/>
        </w:trPr>
        <w:tc>
          <w:tcPr>
            <w:tcW w:w="9975" w:type="dxa"/>
            <w:gridSpan w:val="8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8B3A39E" w14:textId="77777777" w:rsidR="00BA0A9E" w:rsidRPr="008A314B" w:rsidRDefault="00BA0A9E" w:rsidP="0022312E">
            <w:pPr>
              <w:rPr>
                <w:rFonts w:ascii="Verdana" w:hAnsi="Verdana"/>
                <w:sz w:val="20"/>
                <w:szCs w:val="20"/>
              </w:rPr>
            </w:pPr>
          </w:p>
          <w:p w14:paraId="0E98B15A" w14:textId="77777777" w:rsidR="00BA0A9E" w:rsidRPr="008A314B" w:rsidRDefault="00BA0A9E" w:rsidP="0022312E">
            <w:pPr>
              <w:rPr>
                <w:rFonts w:ascii="Verdana" w:hAnsi="Verdana"/>
                <w:sz w:val="20"/>
                <w:szCs w:val="20"/>
              </w:rPr>
            </w:pPr>
            <w:r w:rsidRPr="008A314B">
              <w:rPr>
                <w:rFonts w:ascii="Verdana" w:hAnsi="Verdana"/>
                <w:sz w:val="20"/>
                <w:szCs w:val="20"/>
              </w:rPr>
              <w:t>Cena netto za całość zamówienia /słownie: ……………………………………………………………/</w:t>
            </w:r>
          </w:p>
          <w:p w14:paraId="12D89214" w14:textId="77777777" w:rsidR="00BA0A9E" w:rsidRPr="008A314B" w:rsidRDefault="00BA0A9E" w:rsidP="0022312E">
            <w:pPr>
              <w:rPr>
                <w:rFonts w:ascii="Verdana" w:hAnsi="Verdana"/>
                <w:sz w:val="20"/>
                <w:szCs w:val="20"/>
              </w:rPr>
            </w:pPr>
          </w:p>
          <w:p w14:paraId="1968CE94" w14:textId="77777777" w:rsidR="00BA0A9E" w:rsidRPr="008A314B" w:rsidRDefault="00BA0A9E" w:rsidP="0022312E">
            <w:pPr>
              <w:rPr>
                <w:rFonts w:ascii="Verdana" w:hAnsi="Verdana"/>
                <w:sz w:val="20"/>
                <w:szCs w:val="20"/>
              </w:rPr>
            </w:pPr>
            <w:r w:rsidRPr="008A314B">
              <w:rPr>
                <w:rFonts w:ascii="Verdana" w:hAnsi="Verdana"/>
                <w:sz w:val="20"/>
                <w:szCs w:val="20"/>
              </w:rPr>
              <w:t>Cena brutto za całość zamówienia/słownie: ……………………………………………………………/</w:t>
            </w:r>
          </w:p>
          <w:p w14:paraId="64C9B7EA" w14:textId="77777777" w:rsidR="00BA0A9E" w:rsidRPr="008A314B" w:rsidRDefault="00BA0A9E" w:rsidP="0022312E">
            <w:pPr>
              <w:ind w:right="425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3239EB92" w14:textId="77777777" w:rsidR="00BA0A9E" w:rsidRPr="008A314B" w:rsidRDefault="00BA0A9E" w:rsidP="00BA0A9E">
      <w:pPr>
        <w:tabs>
          <w:tab w:val="right" w:pos="9000"/>
        </w:tabs>
        <w:rPr>
          <w:rFonts w:ascii="Verdana" w:hAnsi="Verdana"/>
          <w:b/>
          <w:sz w:val="20"/>
          <w:szCs w:val="20"/>
        </w:rPr>
      </w:pPr>
    </w:p>
    <w:p w14:paraId="730F11A2" w14:textId="1679A0D6" w:rsidR="00BA0A9E" w:rsidRPr="001770D3" w:rsidRDefault="00BA0A9E" w:rsidP="00BA0A9E">
      <w:pPr>
        <w:tabs>
          <w:tab w:val="right" w:pos="9000"/>
        </w:tabs>
        <w:rPr>
          <w:rFonts w:ascii="Verdana" w:hAnsi="Verdana"/>
          <w:b/>
          <w:bCs/>
          <w:sz w:val="20"/>
          <w:szCs w:val="20"/>
        </w:rPr>
      </w:pPr>
      <w:r w:rsidRPr="001770D3">
        <w:rPr>
          <w:rFonts w:ascii="Verdana" w:hAnsi="Verdana"/>
          <w:b/>
          <w:sz w:val="20"/>
          <w:szCs w:val="20"/>
        </w:rPr>
        <w:t>Termin realizacji zamówienia</w:t>
      </w:r>
      <w:r w:rsidRPr="001770D3">
        <w:rPr>
          <w:rFonts w:ascii="Verdana" w:hAnsi="Verdana"/>
          <w:b/>
          <w:bCs/>
          <w:sz w:val="20"/>
          <w:szCs w:val="20"/>
        </w:rPr>
        <w:t xml:space="preserve">  </w:t>
      </w:r>
      <w:r w:rsidRPr="001770D3">
        <w:rPr>
          <w:rFonts w:ascii="Verdana" w:hAnsi="Verdana"/>
          <w:sz w:val="20"/>
          <w:szCs w:val="20"/>
        </w:rPr>
        <w:t>do …………………… dni od daty podpisania umowy</w:t>
      </w:r>
      <w:r w:rsidR="001770D3" w:rsidRPr="001770D3">
        <w:rPr>
          <w:rFonts w:ascii="Verdana" w:hAnsi="Verdana"/>
          <w:sz w:val="20"/>
          <w:szCs w:val="20"/>
        </w:rPr>
        <w:t xml:space="preserve"> </w:t>
      </w:r>
      <w:r w:rsidRPr="001770D3">
        <w:rPr>
          <w:rFonts w:ascii="Verdana" w:hAnsi="Verdana"/>
          <w:color w:val="FF0000"/>
          <w:sz w:val="20"/>
          <w:szCs w:val="20"/>
        </w:rPr>
        <w:t>(kryterium oceny ofert)</w:t>
      </w:r>
    </w:p>
    <w:p w14:paraId="24246CA3" w14:textId="77777777" w:rsidR="00BA0A9E" w:rsidRPr="001770D3" w:rsidRDefault="00BA0A9E" w:rsidP="00BA0A9E">
      <w:pPr>
        <w:tabs>
          <w:tab w:val="right" w:pos="9000"/>
        </w:tabs>
        <w:rPr>
          <w:rFonts w:ascii="Verdana" w:hAnsi="Verdana"/>
          <w:b/>
          <w:bCs/>
          <w:sz w:val="20"/>
          <w:szCs w:val="20"/>
        </w:rPr>
      </w:pPr>
    </w:p>
    <w:p w14:paraId="24687B90" w14:textId="444EE041" w:rsidR="00BA0A9E" w:rsidRPr="008A314B" w:rsidRDefault="00BA0A9E" w:rsidP="00BA0A9E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  <w:r w:rsidRPr="001770D3">
        <w:rPr>
          <w:rFonts w:ascii="Verdana" w:hAnsi="Verdana"/>
          <w:b/>
          <w:sz w:val="20"/>
          <w:szCs w:val="20"/>
        </w:rPr>
        <w:t>Okres udzielonej gwarancji wynosi:</w:t>
      </w:r>
      <w:r w:rsidRPr="001770D3">
        <w:rPr>
          <w:rFonts w:ascii="Verdana" w:hAnsi="Verdana"/>
          <w:sz w:val="20"/>
          <w:szCs w:val="20"/>
        </w:rPr>
        <w:t xml:space="preserve"> …………………. </w:t>
      </w:r>
      <w:r w:rsidR="001770D3">
        <w:rPr>
          <w:rFonts w:ascii="Verdana" w:hAnsi="Verdana"/>
          <w:sz w:val="20"/>
          <w:szCs w:val="20"/>
        </w:rPr>
        <w:t>m</w:t>
      </w:r>
      <w:r w:rsidRPr="001770D3">
        <w:rPr>
          <w:rFonts w:ascii="Verdana" w:hAnsi="Verdana"/>
          <w:sz w:val="20"/>
          <w:szCs w:val="20"/>
        </w:rPr>
        <w:t>iesięcy</w:t>
      </w:r>
      <w:r w:rsidR="001770D3" w:rsidRPr="001770D3">
        <w:rPr>
          <w:rFonts w:ascii="Verdana" w:hAnsi="Verdana"/>
          <w:sz w:val="20"/>
          <w:szCs w:val="20"/>
        </w:rPr>
        <w:t xml:space="preserve"> </w:t>
      </w:r>
      <w:r w:rsidR="001770D3" w:rsidRPr="001770D3">
        <w:rPr>
          <w:rFonts w:ascii="Verdana" w:hAnsi="Verdana"/>
          <w:color w:val="FF0000"/>
          <w:sz w:val="20"/>
          <w:szCs w:val="20"/>
        </w:rPr>
        <w:t>(kryterium oceny ofert)</w:t>
      </w:r>
    </w:p>
    <w:p w14:paraId="57590EB0" w14:textId="77777777" w:rsidR="00BA0A9E" w:rsidRPr="008A314B" w:rsidRDefault="00BA0A9E" w:rsidP="00BA0A9E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</w:p>
    <w:p w14:paraId="0E956BCE" w14:textId="77777777" w:rsidR="00BA0A9E" w:rsidRPr="008A314B" w:rsidRDefault="00BA0A9E" w:rsidP="00BA0A9E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  <w:r w:rsidRPr="008A314B">
        <w:rPr>
          <w:rFonts w:ascii="Verdana" w:hAnsi="Verdana"/>
          <w:sz w:val="20"/>
          <w:szCs w:val="20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1555669A" w14:textId="77777777" w:rsidR="00BA0A9E" w:rsidRPr="008A314B" w:rsidRDefault="00BA0A9E" w:rsidP="00BA0A9E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</w:p>
    <w:p w14:paraId="084DCE3B" w14:textId="77777777" w:rsidR="00BA0A9E" w:rsidRPr="008A314B" w:rsidRDefault="00BA0A9E" w:rsidP="00BA0A9E">
      <w:pPr>
        <w:tabs>
          <w:tab w:val="left" w:pos="426"/>
        </w:tabs>
        <w:jc w:val="both"/>
        <w:rPr>
          <w:rFonts w:ascii="Verdana" w:hAnsi="Verdana"/>
          <w:b/>
          <w:sz w:val="20"/>
          <w:szCs w:val="20"/>
        </w:rPr>
      </w:pPr>
      <w:r w:rsidRPr="008A314B">
        <w:rPr>
          <w:rFonts w:ascii="Verdana" w:hAnsi="Verdana"/>
          <w:sz w:val="20"/>
          <w:szCs w:val="20"/>
        </w:rPr>
        <w:t>Oświadczamy, że zgodnie z ustawą z dnia 6 marca 2018 r. Prawo przedsiębiorców, należymy do małych lub średnich przedsiębiorców:</w:t>
      </w:r>
      <w:r w:rsidRPr="008A314B">
        <w:rPr>
          <w:rFonts w:ascii="Verdana" w:hAnsi="Verdana"/>
          <w:b/>
          <w:sz w:val="20"/>
          <w:szCs w:val="20"/>
        </w:rPr>
        <w:t xml:space="preserve"> TAK/NIE</w:t>
      </w:r>
    </w:p>
    <w:p w14:paraId="2BED6E53" w14:textId="77777777" w:rsidR="00BA0A9E" w:rsidRDefault="00BA0A9E" w:rsidP="00BA0A9E">
      <w:pPr>
        <w:rPr>
          <w:rFonts w:ascii="Verdana" w:hAnsi="Verdana"/>
          <w:b/>
          <w:sz w:val="20"/>
          <w:szCs w:val="20"/>
        </w:rPr>
      </w:pPr>
    </w:p>
    <w:p w14:paraId="4EAE252B" w14:textId="77777777" w:rsidR="00BA0A9E" w:rsidRPr="008A314B" w:rsidRDefault="00BA0A9E" w:rsidP="00BA0A9E">
      <w:pPr>
        <w:rPr>
          <w:rFonts w:ascii="Verdana" w:hAnsi="Verdana"/>
          <w:b/>
          <w:sz w:val="20"/>
          <w:szCs w:val="20"/>
          <w:u w:val="single"/>
        </w:rPr>
      </w:pPr>
      <w:r w:rsidRPr="008A314B">
        <w:rPr>
          <w:rFonts w:ascii="Verdana" w:hAnsi="Verdana"/>
          <w:b/>
          <w:sz w:val="20"/>
          <w:szCs w:val="20"/>
        </w:rPr>
        <w:lastRenderedPageBreak/>
        <w:t xml:space="preserve">Termin płatności: </w:t>
      </w:r>
      <w:r w:rsidRPr="008A314B">
        <w:rPr>
          <w:rFonts w:ascii="Verdana" w:hAnsi="Verdana"/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</w:t>
      </w:r>
    </w:p>
    <w:p w14:paraId="09D4B33F" w14:textId="77777777" w:rsidR="00BA0A9E" w:rsidRPr="008A314B" w:rsidRDefault="00BA0A9E" w:rsidP="00BA0A9E">
      <w:pPr>
        <w:rPr>
          <w:rFonts w:ascii="Verdana" w:hAnsi="Verdana"/>
          <w:b/>
          <w:sz w:val="20"/>
          <w:szCs w:val="20"/>
          <w:u w:val="single"/>
        </w:rPr>
      </w:pPr>
    </w:p>
    <w:p w14:paraId="3FED3C72" w14:textId="77777777" w:rsidR="00BA0A9E" w:rsidRPr="008A314B" w:rsidRDefault="00BA0A9E" w:rsidP="00BA0A9E">
      <w:pPr>
        <w:rPr>
          <w:rFonts w:ascii="Verdana" w:hAnsi="Verdana"/>
          <w:b/>
          <w:sz w:val="20"/>
          <w:szCs w:val="20"/>
          <w:u w:val="single"/>
        </w:rPr>
      </w:pPr>
      <w:r w:rsidRPr="008A314B">
        <w:rPr>
          <w:rFonts w:ascii="Verdana" w:hAnsi="Verdana"/>
          <w:b/>
          <w:sz w:val="20"/>
          <w:szCs w:val="20"/>
          <w:u w:val="single"/>
        </w:rPr>
        <w:t>Jednocześnie oświadczamy, że:</w:t>
      </w:r>
    </w:p>
    <w:p w14:paraId="0B34C2F9" w14:textId="77777777" w:rsidR="00BA0A9E" w:rsidRPr="008A314B" w:rsidRDefault="00BA0A9E" w:rsidP="00BA0A9E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20"/>
          <w:szCs w:val="20"/>
        </w:rPr>
      </w:pPr>
      <w:r w:rsidRPr="008A314B">
        <w:rPr>
          <w:rFonts w:ascii="Verdana" w:hAnsi="Verdana"/>
          <w:color w:val="000000"/>
          <w:sz w:val="20"/>
          <w:szCs w:val="20"/>
          <w:lang w:eastAsia="ar-SA"/>
        </w:rPr>
        <w:t>Oświadczamy, że jesteśmy związani niniejszą ofertą przez okres wskazany w SWZ.</w:t>
      </w:r>
    </w:p>
    <w:p w14:paraId="022890F8" w14:textId="77777777" w:rsidR="00BA0A9E" w:rsidRPr="008A314B" w:rsidRDefault="00BA0A9E" w:rsidP="00BA0A9E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20"/>
          <w:szCs w:val="20"/>
        </w:rPr>
      </w:pPr>
      <w:r w:rsidRPr="008A314B">
        <w:rPr>
          <w:rFonts w:ascii="Verdana" w:hAnsi="Verdana"/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8A314B">
        <w:rPr>
          <w:rFonts w:ascii="Verdana" w:hAnsi="Verdana"/>
          <w:color w:val="000000"/>
          <w:sz w:val="20"/>
          <w:szCs w:val="20"/>
        </w:rPr>
        <w:t xml:space="preserve"> i nie wnosimy do nich żadnych zastrzeżeń.</w:t>
      </w:r>
    </w:p>
    <w:p w14:paraId="490F13C6" w14:textId="77777777" w:rsidR="00BA0A9E" w:rsidRPr="008A314B" w:rsidRDefault="00BA0A9E" w:rsidP="00BA0A9E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8A314B">
        <w:rPr>
          <w:rFonts w:ascii="Verdana" w:hAnsi="Verdana"/>
          <w:sz w:val="20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62766FEA" w14:textId="77777777" w:rsidR="00BA0A9E" w:rsidRPr="008A314B" w:rsidRDefault="00BA0A9E" w:rsidP="00BA0A9E">
      <w:pPr>
        <w:ind w:left="360"/>
        <w:jc w:val="both"/>
        <w:rPr>
          <w:rFonts w:ascii="Verdana" w:hAnsi="Verdana"/>
          <w:i/>
          <w:sz w:val="16"/>
          <w:szCs w:val="16"/>
        </w:rPr>
      </w:pPr>
      <w:r w:rsidRPr="008A314B">
        <w:rPr>
          <w:rFonts w:ascii="Verdana" w:hAnsi="Verdana"/>
          <w:i/>
          <w:sz w:val="16"/>
          <w:szCs w:val="16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4B04DCE" w14:textId="77777777" w:rsidR="00BA0A9E" w:rsidRPr="008A314B" w:rsidRDefault="00BA0A9E" w:rsidP="00BA0A9E">
      <w:pPr>
        <w:ind w:left="360"/>
        <w:jc w:val="both"/>
        <w:rPr>
          <w:rFonts w:ascii="Verdana" w:hAnsi="Verdana"/>
          <w:i/>
          <w:sz w:val="16"/>
          <w:szCs w:val="16"/>
        </w:rPr>
      </w:pPr>
      <w:r w:rsidRPr="008A314B">
        <w:rPr>
          <w:rFonts w:ascii="Verdana" w:hAnsi="Verdana"/>
          <w:i/>
          <w:sz w:val="16"/>
          <w:szCs w:val="16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AA5C3F6" w14:textId="77777777" w:rsidR="00BA0A9E" w:rsidRPr="008A314B" w:rsidRDefault="00BA0A9E" w:rsidP="00BA0A9E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8A314B">
        <w:rPr>
          <w:rFonts w:ascii="Verdana" w:hAnsi="Verdana"/>
          <w:sz w:val="20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BA0A9E" w:rsidRPr="008A314B" w14:paraId="3FEB1AB5" w14:textId="77777777" w:rsidTr="0022312E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5B6C0A" w14:textId="77777777" w:rsidR="00BA0A9E" w:rsidRPr="008A314B" w:rsidRDefault="00BA0A9E" w:rsidP="0022312E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8A314B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4C93E6" w14:textId="77777777" w:rsidR="00BA0A9E" w:rsidRPr="008A314B" w:rsidRDefault="00BA0A9E" w:rsidP="0022312E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8A314B">
              <w:rPr>
                <w:rFonts w:ascii="Verdana" w:hAnsi="Verdana"/>
                <w:sz w:val="20"/>
                <w:szCs w:val="20"/>
              </w:rPr>
              <w:t xml:space="preserve">Opis części zamówienia, którą wykonawca </w:t>
            </w:r>
          </w:p>
          <w:p w14:paraId="3ED2B758" w14:textId="77777777" w:rsidR="00BA0A9E" w:rsidRPr="008A314B" w:rsidRDefault="00BA0A9E" w:rsidP="0022312E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8A314B">
              <w:rPr>
                <w:rFonts w:ascii="Verdana" w:hAnsi="Verdana"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4D08E2D" w14:textId="77777777" w:rsidR="00BA0A9E" w:rsidRPr="008A314B" w:rsidRDefault="00BA0A9E" w:rsidP="0022312E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8A314B">
              <w:rPr>
                <w:rFonts w:ascii="Verdana" w:hAnsi="Verdana"/>
                <w:sz w:val="20"/>
                <w:szCs w:val="20"/>
              </w:rPr>
              <w:t>Nazwa podwykonawcy</w:t>
            </w:r>
            <w:r w:rsidRPr="008A314B">
              <w:rPr>
                <w:rFonts w:ascii="Verdana" w:hAnsi="Verdana"/>
                <w:sz w:val="20"/>
                <w:szCs w:val="20"/>
              </w:rPr>
              <w:br/>
              <w:t>(o ile jest znana)</w:t>
            </w:r>
          </w:p>
        </w:tc>
      </w:tr>
      <w:tr w:rsidR="00BA0A9E" w:rsidRPr="008A314B" w14:paraId="118F97F3" w14:textId="77777777" w:rsidTr="0022312E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6C5ABC" w14:textId="77777777" w:rsidR="00BA0A9E" w:rsidRPr="008A314B" w:rsidRDefault="00BA0A9E" w:rsidP="0022312E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E1B4FE" w14:textId="77777777" w:rsidR="00BA0A9E" w:rsidRPr="008A314B" w:rsidRDefault="00BA0A9E" w:rsidP="0022312E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E92DD1" w14:textId="77777777" w:rsidR="00BA0A9E" w:rsidRPr="008A314B" w:rsidRDefault="00BA0A9E" w:rsidP="0022312E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</w:tr>
      <w:tr w:rsidR="00BA0A9E" w:rsidRPr="008A314B" w14:paraId="3041ED2D" w14:textId="77777777" w:rsidTr="0022312E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C503C4" w14:textId="77777777" w:rsidR="00BA0A9E" w:rsidRPr="008A314B" w:rsidRDefault="00BA0A9E" w:rsidP="0022312E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2E62C6" w14:textId="77777777" w:rsidR="00BA0A9E" w:rsidRPr="008A314B" w:rsidRDefault="00BA0A9E" w:rsidP="0022312E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902756" w14:textId="77777777" w:rsidR="00BA0A9E" w:rsidRPr="008A314B" w:rsidRDefault="00BA0A9E" w:rsidP="0022312E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6C34B681" w14:textId="77777777" w:rsidR="00BA0A9E" w:rsidRPr="008A314B" w:rsidRDefault="00BA0A9E" w:rsidP="00BA0A9E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8A314B">
        <w:rPr>
          <w:rFonts w:ascii="Verdana" w:hAnsi="Verdana"/>
          <w:sz w:val="20"/>
          <w:szCs w:val="20"/>
        </w:rPr>
        <w:t>Umocowanymi do reprezentowania naszej firmy są następujące osoby:</w:t>
      </w:r>
    </w:p>
    <w:p w14:paraId="3D4A66ED" w14:textId="77777777" w:rsidR="00BA0A9E" w:rsidRPr="008A314B" w:rsidRDefault="00BA0A9E" w:rsidP="00BA0A9E">
      <w:pPr>
        <w:pStyle w:val="Nagwek1"/>
        <w:spacing w:before="0" w:after="0"/>
        <w:rPr>
          <w:rFonts w:ascii="Verdana" w:hAnsi="Verdana" w:cs="Times New Roman"/>
          <w:sz w:val="20"/>
          <w:szCs w:val="20"/>
        </w:rPr>
      </w:pPr>
      <w:r w:rsidRPr="008A314B">
        <w:rPr>
          <w:rFonts w:ascii="Verdana" w:hAnsi="Verdana" w:cs="Times New Roman"/>
          <w:sz w:val="20"/>
          <w:szCs w:val="20"/>
        </w:rPr>
        <w:tab/>
        <w:t>Imię i Nazwisko</w:t>
      </w:r>
      <w:r w:rsidRPr="008A314B">
        <w:rPr>
          <w:rFonts w:ascii="Verdana" w:hAnsi="Verdana" w:cs="Times New Roman"/>
          <w:sz w:val="20"/>
          <w:szCs w:val="20"/>
        </w:rPr>
        <w:tab/>
      </w:r>
      <w:r w:rsidRPr="008A314B">
        <w:rPr>
          <w:rFonts w:ascii="Verdana" w:hAnsi="Verdana" w:cs="Times New Roman"/>
          <w:sz w:val="20"/>
          <w:szCs w:val="20"/>
        </w:rPr>
        <w:tab/>
      </w:r>
      <w:r w:rsidRPr="008A314B">
        <w:rPr>
          <w:rFonts w:ascii="Verdana" w:hAnsi="Verdana" w:cs="Times New Roman"/>
          <w:sz w:val="20"/>
          <w:szCs w:val="20"/>
        </w:rPr>
        <w:tab/>
      </w:r>
      <w:r w:rsidRPr="008A314B">
        <w:rPr>
          <w:rFonts w:ascii="Verdana" w:hAnsi="Verdana" w:cs="Times New Roman"/>
          <w:sz w:val="20"/>
          <w:szCs w:val="20"/>
        </w:rPr>
        <w:tab/>
      </w:r>
      <w:r w:rsidRPr="008A314B">
        <w:rPr>
          <w:rFonts w:ascii="Verdana" w:hAnsi="Verdana" w:cs="Times New Roman"/>
          <w:sz w:val="20"/>
          <w:szCs w:val="20"/>
        </w:rPr>
        <w:tab/>
      </w:r>
      <w:r w:rsidRPr="008A314B">
        <w:rPr>
          <w:rFonts w:ascii="Verdana" w:hAnsi="Verdana" w:cs="Times New Roman"/>
          <w:sz w:val="20"/>
          <w:szCs w:val="20"/>
        </w:rPr>
        <w:tab/>
      </w:r>
      <w:r w:rsidRPr="008A314B">
        <w:rPr>
          <w:rFonts w:ascii="Verdana" w:hAnsi="Verdana" w:cs="Times New Roman"/>
          <w:sz w:val="20"/>
          <w:szCs w:val="20"/>
        </w:rPr>
        <w:tab/>
      </w:r>
    </w:p>
    <w:p w14:paraId="6A5B79DF" w14:textId="77777777" w:rsidR="00BA0A9E" w:rsidRPr="008A314B" w:rsidRDefault="00BA0A9E" w:rsidP="00BA0A9E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  <w:r w:rsidRPr="008A314B">
        <w:rPr>
          <w:rFonts w:ascii="Verdana" w:hAnsi="Verdana"/>
          <w:sz w:val="20"/>
          <w:szCs w:val="20"/>
        </w:rPr>
        <w:t>..............................................................................................................</w:t>
      </w:r>
      <w:r w:rsidRPr="008A314B">
        <w:rPr>
          <w:rFonts w:ascii="Verdana" w:hAnsi="Verdana"/>
          <w:sz w:val="20"/>
          <w:szCs w:val="20"/>
        </w:rPr>
        <w:tab/>
        <w:t xml:space="preserve"> .</w:t>
      </w:r>
    </w:p>
    <w:p w14:paraId="525F4FCE" w14:textId="77777777" w:rsidR="00BA0A9E" w:rsidRPr="008A314B" w:rsidRDefault="00BA0A9E" w:rsidP="00BA0A9E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8A314B">
        <w:rPr>
          <w:rFonts w:ascii="Verdana" w:hAnsi="Verdana"/>
          <w:sz w:val="20"/>
          <w:szCs w:val="20"/>
        </w:rPr>
        <w:t>Umocowanie dla powyżej wskazanych osób wynika z następującego (</w:t>
      </w:r>
      <w:proofErr w:type="spellStart"/>
      <w:r w:rsidRPr="008A314B">
        <w:rPr>
          <w:rFonts w:ascii="Verdana" w:hAnsi="Verdana"/>
          <w:sz w:val="20"/>
          <w:szCs w:val="20"/>
        </w:rPr>
        <w:t>ych</w:t>
      </w:r>
      <w:proofErr w:type="spellEnd"/>
      <w:r w:rsidRPr="008A314B">
        <w:rPr>
          <w:rFonts w:ascii="Verdana" w:hAnsi="Verdana"/>
          <w:sz w:val="20"/>
          <w:szCs w:val="20"/>
        </w:rPr>
        <w:t>) dokumentu(ów)</w:t>
      </w:r>
    </w:p>
    <w:p w14:paraId="2D856BFA" w14:textId="77777777" w:rsidR="00BA0A9E" w:rsidRPr="008A314B" w:rsidRDefault="00BA0A9E" w:rsidP="00BA0A9E">
      <w:pPr>
        <w:jc w:val="both"/>
        <w:rPr>
          <w:rFonts w:ascii="Verdana" w:hAnsi="Verdana"/>
          <w:sz w:val="20"/>
          <w:szCs w:val="20"/>
        </w:rPr>
      </w:pPr>
      <w:r w:rsidRPr="008A314B">
        <w:rPr>
          <w:rFonts w:ascii="Verdana" w:hAnsi="Verdana"/>
          <w:sz w:val="20"/>
          <w:szCs w:val="20"/>
        </w:rPr>
        <w:t>……………………………………………………...........................……które dołączamy do oferty.</w:t>
      </w:r>
    </w:p>
    <w:p w14:paraId="728C1D00" w14:textId="77777777" w:rsidR="00BA0A9E" w:rsidRPr="008A314B" w:rsidRDefault="00BA0A9E" w:rsidP="00BA0A9E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8A314B">
        <w:rPr>
          <w:rFonts w:ascii="Verdana" w:hAnsi="Verdana"/>
          <w:sz w:val="20"/>
          <w:szCs w:val="20"/>
        </w:rPr>
        <w:t>załącznikami do niniejszej oferty są:</w:t>
      </w:r>
    </w:p>
    <w:p w14:paraId="04417846" w14:textId="77777777" w:rsidR="00BA0A9E" w:rsidRPr="008A314B" w:rsidRDefault="00BA0A9E" w:rsidP="00BA0A9E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8A314B">
        <w:rPr>
          <w:rFonts w:ascii="Verdana" w:hAnsi="Verdana"/>
          <w:sz w:val="20"/>
          <w:szCs w:val="20"/>
        </w:rPr>
        <w:t>………………………………………………………………………………………….</w:t>
      </w:r>
    </w:p>
    <w:p w14:paraId="5EAFBEDD" w14:textId="77777777" w:rsidR="00BA0A9E" w:rsidRPr="008A314B" w:rsidRDefault="00BA0A9E" w:rsidP="00BA0A9E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8A314B">
        <w:rPr>
          <w:rFonts w:ascii="Verdana" w:hAnsi="Verdana"/>
          <w:sz w:val="20"/>
          <w:szCs w:val="20"/>
        </w:rPr>
        <w:t>……………………………………………..……………………………………………</w:t>
      </w:r>
    </w:p>
    <w:p w14:paraId="0EFD1F0F" w14:textId="77777777" w:rsidR="001770D3" w:rsidRDefault="001770D3" w:rsidP="00BA0A9E">
      <w:pPr>
        <w:jc w:val="both"/>
        <w:rPr>
          <w:rFonts w:ascii="Verdana" w:hAnsi="Verdana"/>
          <w:b/>
          <w:color w:val="FF0000"/>
          <w:sz w:val="20"/>
          <w:szCs w:val="20"/>
        </w:rPr>
      </w:pPr>
    </w:p>
    <w:p w14:paraId="6FAE79CC" w14:textId="77777777" w:rsidR="001770D3" w:rsidRDefault="001770D3" w:rsidP="00BA0A9E">
      <w:pPr>
        <w:jc w:val="both"/>
        <w:rPr>
          <w:rFonts w:ascii="Verdana" w:hAnsi="Verdana"/>
          <w:b/>
          <w:color w:val="FF0000"/>
          <w:sz w:val="20"/>
          <w:szCs w:val="20"/>
        </w:rPr>
      </w:pPr>
    </w:p>
    <w:p w14:paraId="173A0F49" w14:textId="1F9D46B6" w:rsidR="00BA0A9E" w:rsidRPr="008A314B" w:rsidRDefault="00BA0A9E" w:rsidP="00BA0A9E">
      <w:pPr>
        <w:jc w:val="both"/>
        <w:rPr>
          <w:rFonts w:ascii="Verdana" w:hAnsi="Verdana"/>
          <w:sz w:val="20"/>
          <w:szCs w:val="20"/>
        </w:rPr>
      </w:pPr>
      <w:r w:rsidRPr="008A314B">
        <w:rPr>
          <w:rFonts w:ascii="Verdana" w:hAnsi="Verdana"/>
          <w:b/>
          <w:color w:val="FF0000"/>
          <w:sz w:val="20"/>
          <w:szCs w:val="20"/>
        </w:rPr>
        <w:t>Ofertę należy sporządzić w postaci elektronicznej i podpisać kwalifikowanym podpisem elektronicznym.</w:t>
      </w:r>
    </w:p>
    <w:p w14:paraId="5D5123B9" w14:textId="77777777" w:rsidR="00FE545C" w:rsidRPr="00BA0A9E" w:rsidRDefault="00FE545C" w:rsidP="00BA0A9E"/>
    <w:sectPr w:rsidR="00FE545C" w:rsidRPr="00BA0A9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8917CF2" w14:textId="77777777" w:rsidR="008763A8" w:rsidRDefault="008763A8">
      <w:r>
        <w:separator/>
      </w:r>
    </w:p>
  </w:endnote>
  <w:endnote w:type="continuationSeparator" w:id="0">
    <w:p w14:paraId="6214C93C" w14:textId="77777777" w:rsidR="008763A8" w:rsidRDefault="008763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9793E9" w14:textId="77777777" w:rsidR="00C57C9B" w:rsidRDefault="00C57C9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F5A76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33E105" w14:textId="77777777" w:rsidR="00C57C9B" w:rsidRDefault="00C57C9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F65BD15" w14:textId="77777777" w:rsidR="008763A8" w:rsidRDefault="008763A8">
      <w:r>
        <w:separator/>
      </w:r>
    </w:p>
  </w:footnote>
  <w:footnote w:type="continuationSeparator" w:id="0">
    <w:p w14:paraId="7E9BACB0" w14:textId="77777777" w:rsidR="008763A8" w:rsidRDefault="008763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C64A12" w14:textId="77777777" w:rsidR="00C57C9B" w:rsidRDefault="00C57C9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A8EF51" w14:textId="2F22C20C" w:rsidR="00F53146" w:rsidRPr="00BA0A9E" w:rsidRDefault="00F53146" w:rsidP="00BA0A9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D4E262" w14:textId="77777777" w:rsidR="00C57C9B" w:rsidRDefault="00C57C9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4815118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1230420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971488">
    <w:abstractNumId w:val="0"/>
  </w:num>
  <w:num w:numId="4" w16cid:durableId="149521820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763A8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770D3"/>
    <w:rsid w:val="001801DD"/>
    <w:rsid w:val="001D4612"/>
    <w:rsid w:val="00207E98"/>
    <w:rsid w:val="002723B0"/>
    <w:rsid w:val="00315A4A"/>
    <w:rsid w:val="00416EAD"/>
    <w:rsid w:val="004B7300"/>
    <w:rsid w:val="004C6753"/>
    <w:rsid w:val="004E6629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763A8"/>
    <w:rsid w:val="008B2F0C"/>
    <w:rsid w:val="008B4928"/>
    <w:rsid w:val="008D2AB8"/>
    <w:rsid w:val="008F1C66"/>
    <w:rsid w:val="00914C41"/>
    <w:rsid w:val="00970FE4"/>
    <w:rsid w:val="00A0022B"/>
    <w:rsid w:val="00A346FE"/>
    <w:rsid w:val="00A44AC2"/>
    <w:rsid w:val="00A47B4D"/>
    <w:rsid w:val="00A83018"/>
    <w:rsid w:val="00B774DC"/>
    <w:rsid w:val="00BA0A9E"/>
    <w:rsid w:val="00C57C9B"/>
    <w:rsid w:val="00C969A6"/>
    <w:rsid w:val="00CA7D36"/>
    <w:rsid w:val="00D24208"/>
    <w:rsid w:val="00D32334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FBFA8C9"/>
  <w15:chartTrackingRefBased/>
  <w15:docId w15:val="{7B1F370B-DAD9-42A7-AF3B-05ED2FA49C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A0A9E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543</Words>
  <Characters>3971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3</cp:revision>
  <cp:lastPrinted>1899-12-31T23:00:00Z</cp:lastPrinted>
  <dcterms:created xsi:type="dcterms:W3CDTF">2024-10-17T07:20:00Z</dcterms:created>
  <dcterms:modified xsi:type="dcterms:W3CDTF">2024-10-18T11:16:00Z</dcterms:modified>
</cp:coreProperties>
</file>