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CC173" w14:textId="77777777" w:rsidR="00183634" w:rsidRPr="00BF3E46" w:rsidRDefault="00183634" w:rsidP="00183634">
      <w:pPr>
        <w:spacing w:line="360" w:lineRule="auto"/>
        <w:jc w:val="right"/>
        <w:rPr>
          <w:rFonts w:asciiTheme="minorHAnsi" w:hAnsiTheme="minorHAnsi" w:cstheme="minorHAnsi"/>
          <w:b/>
          <w:u w:val="single"/>
        </w:rPr>
      </w:pPr>
      <w:r w:rsidRPr="00BF3E46">
        <w:rPr>
          <w:rFonts w:asciiTheme="minorHAnsi" w:hAnsiTheme="minorHAnsi" w:cstheme="minorHAnsi"/>
          <w:b/>
        </w:rPr>
        <w:t>Załącznik nr 1</w:t>
      </w:r>
    </w:p>
    <w:p w14:paraId="7D1654DB" w14:textId="77777777" w:rsidR="00183634" w:rsidRPr="00BF3E46" w:rsidRDefault="00183634" w:rsidP="00183634">
      <w:pPr>
        <w:tabs>
          <w:tab w:val="left" w:pos="694"/>
          <w:tab w:val="right" w:pos="9000"/>
        </w:tabs>
        <w:jc w:val="center"/>
        <w:rPr>
          <w:rFonts w:asciiTheme="minorHAnsi" w:hAnsiTheme="minorHAnsi" w:cstheme="minorHAnsi"/>
          <w:b/>
        </w:rPr>
      </w:pPr>
    </w:p>
    <w:p w14:paraId="5CC24DF8" w14:textId="77777777" w:rsidR="00183634" w:rsidRPr="00BF3E46" w:rsidRDefault="00183634" w:rsidP="00183634">
      <w:pPr>
        <w:tabs>
          <w:tab w:val="left" w:pos="694"/>
          <w:tab w:val="right" w:pos="9000"/>
        </w:tabs>
        <w:jc w:val="center"/>
        <w:rPr>
          <w:rFonts w:asciiTheme="minorHAnsi" w:hAnsiTheme="minorHAnsi" w:cstheme="minorHAnsi"/>
          <w:b/>
        </w:rPr>
      </w:pPr>
      <w:r w:rsidRPr="00BF3E46">
        <w:rPr>
          <w:rFonts w:asciiTheme="minorHAnsi" w:hAnsiTheme="minorHAnsi" w:cstheme="minorHAnsi"/>
          <w:b/>
        </w:rPr>
        <w:t>FORMULARZ OFERTY</w:t>
      </w:r>
    </w:p>
    <w:p w14:paraId="2535F90A" w14:textId="77777777" w:rsidR="00183634" w:rsidRPr="00BF3E46" w:rsidRDefault="00183634" w:rsidP="00766F60">
      <w:pPr>
        <w:tabs>
          <w:tab w:val="left" w:pos="694"/>
          <w:tab w:val="right" w:pos="9000"/>
        </w:tabs>
        <w:spacing w:line="276" w:lineRule="auto"/>
        <w:rPr>
          <w:rFonts w:asciiTheme="minorHAnsi" w:hAnsiTheme="minorHAnsi" w:cstheme="minorHAnsi"/>
          <w:b/>
        </w:rPr>
      </w:pPr>
    </w:p>
    <w:p w14:paraId="229FB539" w14:textId="01DEFFB2" w:rsidR="00183634" w:rsidRPr="00BF3E46" w:rsidRDefault="00183634" w:rsidP="00766F60">
      <w:pPr>
        <w:tabs>
          <w:tab w:val="right" w:pos="9000"/>
        </w:tabs>
        <w:spacing w:line="276" w:lineRule="auto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NAZWA WYKONAWCY:……………………………………………………………………</w:t>
      </w:r>
      <w:r w:rsidR="006156B2" w:rsidRPr="00BF3E46">
        <w:rPr>
          <w:rFonts w:asciiTheme="minorHAnsi" w:hAnsiTheme="minorHAnsi" w:cstheme="minorHAnsi"/>
        </w:rPr>
        <w:t>………………………..</w:t>
      </w:r>
    </w:p>
    <w:p w14:paraId="63F81536" w14:textId="77777777" w:rsidR="00183634" w:rsidRPr="00BF3E46" w:rsidRDefault="00183634" w:rsidP="00766F60">
      <w:pPr>
        <w:tabs>
          <w:tab w:val="right" w:pos="9000"/>
        </w:tabs>
        <w:spacing w:line="276" w:lineRule="auto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FORMA PROWADZONEJ DZIAŁALNOŚCI: ......................................................................</w:t>
      </w:r>
    </w:p>
    <w:p w14:paraId="3F5299BA" w14:textId="543040F2" w:rsidR="00183634" w:rsidRPr="00BF3E46" w:rsidRDefault="00183634" w:rsidP="00766F60">
      <w:pPr>
        <w:tabs>
          <w:tab w:val="right" w:pos="9000"/>
        </w:tabs>
        <w:spacing w:line="276" w:lineRule="auto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ADRES:………………………………………………………………………………………</w:t>
      </w:r>
      <w:r w:rsidR="006156B2" w:rsidRPr="00BF3E46">
        <w:rPr>
          <w:rFonts w:asciiTheme="minorHAnsi" w:hAnsiTheme="minorHAnsi" w:cstheme="minorHAnsi"/>
        </w:rPr>
        <w:t>……………………………..</w:t>
      </w:r>
    </w:p>
    <w:p w14:paraId="5EE037A1" w14:textId="76EB058A" w:rsidR="00183634" w:rsidRPr="00BF3E46" w:rsidRDefault="00183634" w:rsidP="00766F60">
      <w:pPr>
        <w:tabs>
          <w:tab w:val="right" w:pos="9000"/>
        </w:tabs>
        <w:spacing w:line="276" w:lineRule="auto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POWIAT:…………………………………WOJEWÓDZTWO ……………………………</w:t>
      </w:r>
      <w:r w:rsidR="006156B2" w:rsidRPr="00BF3E46">
        <w:rPr>
          <w:rFonts w:asciiTheme="minorHAnsi" w:hAnsiTheme="minorHAnsi" w:cstheme="minorHAnsi"/>
        </w:rPr>
        <w:t>……………………….</w:t>
      </w:r>
    </w:p>
    <w:p w14:paraId="5AC30B21" w14:textId="1001EC43" w:rsidR="00183634" w:rsidRPr="00BF3E46" w:rsidRDefault="00183634" w:rsidP="00766F60">
      <w:pPr>
        <w:tabs>
          <w:tab w:val="right" w:pos="9000"/>
        </w:tabs>
        <w:spacing w:line="276" w:lineRule="auto"/>
        <w:rPr>
          <w:rFonts w:asciiTheme="minorHAnsi" w:hAnsiTheme="minorHAnsi" w:cstheme="minorHAnsi"/>
          <w:lang w:val="de-DE"/>
        </w:rPr>
      </w:pPr>
      <w:r w:rsidRPr="00BF3E46">
        <w:rPr>
          <w:rFonts w:asciiTheme="minorHAnsi" w:hAnsiTheme="minorHAnsi" w:cstheme="minorHAnsi"/>
          <w:lang w:val="de-DE"/>
        </w:rPr>
        <w:t>TEL./FAX/ E-MAIL…………………………………………………………………………</w:t>
      </w:r>
      <w:r w:rsidR="006156B2" w:rsidRPr="00BF3E46">
        <w:rPr>
          <w:rFonts w:asciiTheme="minorHAnsi" w:hAnsiTheme="minorHAnsi" w:cstheme="minorHAnsi"/>
          <w:lang w:val="de-DE"/>
        </w:rPr>
        <w:t>…………………………..</w:t>
      </w:r>
    </w:p>
    <w:p w14:paraId="078EE38F" w14:textId="2D3B6DFE" w:rsidR="00183634" w:rsidRPr="00BF3E46" w:rsidRDefault="00183634" w:rsidP="00766F60">
      <w:pPr>
        <w:tabs>
          <w:tab w:val="right" w:pos="9000"/>
        </w:tabs>
        <w:spacing w:line="276" w:lineRule="auto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  <w:lang w:val="de-DE"/>
        </w:rPr>
        <w:t xml:space="preserve">NIP…………………………………. </w:t>
      </w:r>
      <w:r w:rsidRPr="00BF3E46">
        <w:rPr>
          <w:rFonts w:asciiTheme="minorHAnsi" w:hAnsiTheme="minorHAnsi" w:cstheme="minorHAnsi"/>
        </w:rPr>
        <w:t>REGON:………………………………………………</w:t>
      </w:r>
      <w:r w:rsidR="006156B2" w:rsidRPr="00BF3E46">
        <w:rPr>
          <w:rFonts w:asciiTheme="minorHAnsi" w:hAnsiTheme="minorHAnsi" w:cstheme="minorHAnsi"/>
        </w:rPr>
        <w:t>…………………………..</w:t>
      </w:r>
    </w:p>
    <w:p w14:paraId="0FBC8E03" w14:textId="4693C00C" w:rsidR="00183634" w:rsidRPr="00BF3E46" w:rsidRDefault="00183634" w:rsidP="00766F60">
      <w:pPr>
        <w:tabs>
          <w:tab w:val="right" w:pos="9000"/>
        </w:tabs>
        <w:spacing w:line="276" w:lineRule="auto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BANK/ NR KONTA …………………………………………………………………………</w:t>
      </w:r>
      <w:r w:rsidR="006156B2" w:rsidRPr="00BF3E46">
        <w:rPr>
          <w:rFonts w:asciiTheme="minorHAnsi" w:hAnsiTheme="minorHAnsi" w:cstheme="minorHAnsi"/>
        </w:rPr>
        <w:t>………………………….</w:t>
      </w:r>
    </w:p>
    <w:p w14:paraId="4FA0D13F" w14:textId="77777777" w:rsidR="00183634" w:rsidRPr="00BF3E46" w:rsidRDefault="00183634" w:rsidP="00766F60">
      <w:pPr>
        <w:spacing w:line="276" w:lineRule="auto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Do: Nazwa i siedziba Zamawiającego:</w:t>
      </w:r>
    </w:p>
    <w:p w14:paraId="678834A7" w14:textId="77777777" w:rsidR="00183634" w:rsidRPr="00BF3E46" w:rsidRDefault="00183634" w:rsidP="00766F60">
      <w:pPr>
        <w:ind w:right="-110"/>
        <w:rPr>
          <w:rFonts w:asciiTheme="minorHAnsi" w:hAnsiTheme="minorHAnsi" w:cstheme="minorHAnsi"/>
          <w:b/>
        </w:rPr>
      </w:pPr>
      <w:r w:rsidRPr="00BF3E46">
        <w:rPr>
          <w:rFonts w:asciiTheme="minorHAnsi" w:hAnsiTheme="minorHAnsi" w:cstheme="minorHAnsi"/>
          <w:b/>
        </w:rPr>
        <w:t>Akademia Górniczo - Hutnicza</w:t>
      </w:r>
    </w:p>
    <w:p w14:paraId="6F58D18B" w14:textId="77777777" w:rsidR="00183634" w:rsidRPr="00BF3E46" w:rsidRDefault="00183634" w:rsidP="00766F60">
      <w:pPr>
        <w:ind w:right="-110"/>
        <w:rPr>
          <w:rFonts w:asciiTheme="minorHAnsi" w:hAnsiTheme="minorHAnsi" w:cstheme="minorHAnsi"/>
          <w:b/>
        </w:rPr>
      </w:pPr>
      <w:r w:rsidRPr="00BF3E46">
        <w:rPr>
          <w:rFonts w:asciiTheme="minorHAnsi" w:hAnsiTheme="minorHAnsi" w:cstheme="minorHAnsi"/>
          <w:b/>
        </w:rPr>
        <w:t>im. Stanisława Staszica w Krakowie</w:t>
      </w:r>
    </w:p>
    <w:p w14:paraId="3D6BAA65" w14:textId="77777777" w:rsidR="00183634" w:rsidRPr="00BF3E46" w:rsidRDefault="00183634" w:rsidP="00766F60">
      <w:pPr>
        <w:ind w:right="-110"/>
        <w:rPr>
          <w:rFonts w:asciiTheme="minorHAnsi" w:hAnsiTheme="minorHAnsi" w:cstheme="minorHAnsi"/>
          <w:b/>
        </w:rPr>
      </w:pPr>
      <w:r w:rsidRPr="00BF3E46">
        <w:rPr>
          <w:rFonts w:asciiTheme="minorHAnsi" w:hAnsiTheme="minorHAnsi" w:cstheme="minorHAnsi"/>
          <w:b/>
        </w:rPr>
        <w:t xml:space="preserve">Dział Zamówień Publicznych  </w:t>
      </w:r>
    </w:p>
    <w:p w14:paraId="6674C9EB" w14:textId="77777777" w:rsidR="00183634" w:rsidRPr="00BF3E46" w:rsidRDefault="00183634" w:rsidP="00766F60">
      <w:pPr>
        <w:ind w:right="-110"/>
        <w:rPr>
          <w:rFonts w:asciiTheme="minorHAnsi" w:hAnsiTheme="minorHAnsi" w:cstheme="minorHAnsi"/>
          <w:b/>
        </w:rPr>
      </w:pPr>
      <w:r w:rsidRPr="00BF3E46">
        <w:rPr>
          <w:rFonts w:asciiTheme="minorHAnsi" w:hAnsiTheme="minorHAnsi" w:cstheme="minorHAnsi"/>
          <w:b/>
        </w:rPr>
        <w:t xml:space="preserve">Al. Mickiewicza 30 </w:t>
      </w:r>
    </w:p>
    <w:p w14:paraId="2973256C" w14:textId="77777777" w:rsidR="00183634" w:rsidRPr="00BF3E46" w:rsidRDefault="00183634" w:rsidP="00766F60">
      <w:pPr>
        <w:rPr>
          <w:rFonts w:asciiTheme="minorHAnsi" w:hAnsiTheme="minorHAnsi" w:cstheme="minorHAnsi"/>
          <w:b/>
        </w:rPr>
      </w:pPr>
      <w:r w:rsidRPr="00BF3E46">
        <w:rPr>
          <w:rFonts w:asciiTheme="minorHAnsi" w:hAnsiTheme="minorHAnsi" w:cstheme="minorHAnsi"/>
          <w:b/>
        </w:rPr>
        <w:t xml:space="preserve">30-059 Kraków,  </w:t>
      </w:r>
    </w:p>
    <w:p w14:paraId="416F6D09" w14:textId="77777777" w:rsidR="00183634" w:rsidRPr="00BF3E46" w:rsidRDefault="00183634" w:rsidP="00183634">
      <w:pPr>
        <w:ind w:firstLine="3969"/>
        <w:rPr>
          <w:rFonts w:asciiTheme="minorHAnsi" w:hAnsiTheme="minorHAnsi" w:cstheme="minorHAnsi"/>
          <w:b/>
        </w:rPr>
      </w:pPr>
    </w:p>
    <w:p w14:paraId="6AB6D313" w14:textId="19196D7A" w:rsidR="00183634" w:rsidRPr="00BF3E46" w:rsidRDefault="00183634" w:rsidP="00183634">
      <w:pPr>
        <w:widowControl w:val="0"/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 xml:space="preserve">Przystępując do postępowania o udzielenie zamówienia publicznego, którego przedmiotem jest </w:t>
      </w:r>
      <w:r w:rsidR="00282F9B" w:rsidRPr="00BF3E46">
        <w:rPr>
          <w:rFonts w:asciiTheme="minorHAnsi" w:hAnsiTheme="minorHAnsi" w:cstheme="minorHAnsi"/>
          <w:b/>
        </w:rPr>
        <w:t>sukcesywna dostawa materiałów promocyjnych na potrzeby Centrum Rekrutacji AGH - DE-dzp.272-597/24</w:t>
      </w:r>
      <w:r w:rsidRPr="00BF3E46">
        <w:rPr>
          <w:rFonts w:asciiTheme="minorHAnsi" w:hAnsiTheme="minorHAnsi" w:cstheme="minorHAnsi"/>
          <w:b/>
        </w:rPr>
        <w:t xml:space="preserve">, </w:t>
      </w:r>
      <w:r w:rsidRPr="00BF3E46">
        <w:rPr>
          <w:rFonts w:asciiTheme="minorHAnsi" w:hAnsiTheme="minorHAnsi" w:cstheme="minorHAnsi"/>
        </w:rPr>
        <w:t>oferuję realizację przedmiotu zamówienia , zgodnie z zasadami określonymi w specyfikacji istotnych warunków zamówienia.</w:t>
      </w:r>
    </w:p>
    <w:tbl>
      <w:tblPr>
        <w:tblW w:w="4442" w:type="pct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6"/>
        <w:gridCol w:w="2441"/>
        <w:gridCol w:w="1953"/>
        <w:gridCol w:w="861"/>
        <w:gridCol w:w="1553"/>
        <w:gridCol w:w="1553"/>
        <w:gridCol w:w="1553"/>
        <w:gridCol w:w="1553"/>
      </w:tblGrid>
      <w:tr w:rsidR="00AB2215" w:rsidRPr="00BF3E46" w14:paraId="2B379CBF" w14:textId="77777777" w:rsidTr="00AB2215">
        <w:trPr>
          <w:trHeight w:hRule="exact" w:val="964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2CC73D2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</w:rPr>
            </w:pPr>
            <w:r w:rsidRPr="00BF3E46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244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883F2B0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Nazwa materiału</w:t>
            </w:r>
          </w:p>
        </w:tc>
        <w:tc>
          <w:tcPr>
            <w:tcW w:w="19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9023B01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Należy wpisać:</w:t>
            </w:r>
          </w:p>
          <w:p w14:paraId="659E89E0" w14:textId="1D2A6F64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Producent</w:t>
            </w:r>
            <w:r>
              <w:rPr>
                <w:rFonts w:asciiTheme="minorHAnsi" w:hAnsiTheme="minorHAnsi" w:cstheme="minorHAnsi"/>
                <w:b/>
              </w:rPr>
              <w:t xml:space="preserve">/wyrób własny </w:t>
            </w:r>
          </w:p>
        </w:tc>
        <w:tc>
          <w:tcPr>
            <w:tcW w:w="8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0D61A5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Ilość</w:t>
            </w:r>
            <w:r w:rsidRPr="00BF3E46">
              <w:rPr>
                <w:rFonts w:asciiTheme="minorHAnsi" w:hAnsiTheme="minorHAnsi" w:cstheme="minorHAnsi"/>
                <w:b/>
              </w:rPr>
              <w:br/>
              <w:t>[szt.]</w:t>
            </w:r>
          </w:p>
        </w:tc>
        <w:tc>
          <w:tcPr>
            <w:tcW w:w="1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567F9B1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 xml:space="preserve">Cena jednostkowa netto </w:t>
            </w:r>
            <w:r w:rsidRPr="00BF3E46">
              <w:rPr>
                <w:rFonts w:asciiTheme="minorHAnsi" w:hAnsiTheme="minorHAnsi" w:cstheme="minorHAnsi"/>
              </w:rPr>
              <w:t>[PLN]</w:t>
            </w:r>
          </w:p>
        </w:tc>
        <w:tc>
          <w:tcPr>
            <w:tcW w:w="155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0E2D3CA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Wartość netto</w:t>
            </w:r>
          </w:p>
          <w:p w14:paraId="48E3DA14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</w:rPr>
              <w:t>[PLN]</w:t>
            </w:r>
          </w:p>
        </w:tc>
        <w:tc>
          <w:tcPr>
            <w:tcW w:w="155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32081B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VAT</w:t>
            </w:r>
          </w:p>
          <w:p w14:paraId="626DE1A7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</w:rPr>
            </w:pPr>
            <w:r w:rsidRPr="00BF3E46">
              <w:rPr>
                <w:rFonts w:asciiTheme="minorHAnsi" w:hAnsiTheme="minorHAnsi" w:cstheme="minorHAnsi"/>
              </w:rPr>
              <w:t>[%]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76A873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 xml:space="preserve">Wartość brutto </w:t>
            </w:r>
          </w:p>
          <w:p w14:paraId="5F290304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</w:rPr>
            </w:pPr>
            <w:r w:rsidRPr="00BF3E46">
              <w:rPr>
                <w:rFonts w:asciiTheme="minorHAnsi" w:hAnsiTheme="minorHAnsi" w:cstheme="minorHAnsi"/>
              </w:rPr>
              <w:t>[PLN]</w:t>
            </w:r>
          </w:p>
          <w:p w14:paraId="436595FB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</w:rPr>
              <w:t xml:space="preserve"> (z doliczonym </w:t>
            </w:r>
            <w:r w:rsidRPr="00BF3E46">
              <w:rPr>
                <w:rFonts w:asciiTheme="minorHAnsi" w:hAnsiTheme="minorHAnsi" w:cstheme="minorHAnsi"/>
                <w:b/>
              </w:rPr>
              <w:t>VAT)</w:t>
            </w:r>
          </w:p>
        </w:tc>
      </w:tr>
      <w:tr w:rsidR="00AB2215" w:rsidRPr="00BF3E46" w14:paraId="03891C7E" w14:textId="77777777" w:rsidTr="00AB2215">
        <w:trPr>
          <w:trHeight w:hRule="exact" w:val="454"/>
        </w:trPr>
        <w:tc>
          <w:tcPr>
            <w:tcW w:w="946" w:type="dxa"/>
            <w:tcBorders>
              <w:left w:val="single" w:sz="12" w:space="0" w:color="auto"/>
              <w:bottom w:val="single" w:sz="12" w:space="0" w:color="auto"/>
            </w:tcBorders>
          </w:tcPr>
          <w:p w14:paraId="0F8507B5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2441" w:type="dxa"/>
            <w:tcBorders>
              <w:bottom w:val="single" w:sz="12" w:space="0" w:color="auto"/>
            </w:tcBorders>
          </w:tcPr>
          <w:p w14:paraId="7D8566B1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953" w:type="dxa"/>
            <w:tcBorders>
              <w:bottom w:val="single" w:sz="12" w:space="0" w:color="auto"/>
            </w:tcBorders>
          </w:tcPr>
          <w:p w14:paraId="01C1A07F" w14:textId="77777777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861" w:type="dxa"/>
            <w:tcBorders>
              <w:bottom w:val="single" w:sz="12" w:space="0" w:color="auto"/>
            </w:tcBorders>
          </w:tcPr>
          <w:p w14:paraId="5EB97189" w14:textId="7D22B9FF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1553" w:type="dxa"/>
            <w:tcBorders>
              <w:bottom w:val="single" w:sz="12" w:space="0" w:color="auto"/>
            </w:tcBorders>
          </w:tcPr>
          <w:p w14:paraId="0B458B89" w14:textId="7D7F0D0F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5</w:t>
            </w:r>
          </w:p>
        </w:tc>
        <w:tc>
          <w:tcPr>
            <w:tcW w:w="1553" w:type="dxa"/>
            <w:tcBorders>
              <w:bottom w:val="single" w:sz="12" w:space="0" w:color="auto"/>
            </w:tcBorders>
          </w:tcPr>
          <w:p w14:paraId="0606B66E" w14:textId="3CD10011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</w:t>
            </w:r>
          </w:p>
        </w:tc>
        <w:tc>
          <w:tcPr>
            <w:tcW w:w="1553" w:type="dxa"/>
            <w:tcBorders>
              <w:bottom w:val="single" w:sz="12" w:space="0" w:color="auto"/>
              <w:right w:val="single" w:sz="12" w:space="0" w:color="auto"/>
            </w:tcBorders>
          </w:tcPr>
          <w:p w14:paraId="4A913B27" w14:textId="44362C65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7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9732EA" w14:textId="7CAFAB76" w:rsidR="00AB2215" w:rsidRPr="00BF3E46" w:rsidRDefault="00AB2215" w:rsidP="0004038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8</w:t>
            </w:r>
          </w:p>
        </w:tc>
      </w:tr>
      <w:tr w:rsidR="00AB2215" w:rsidRPr="00BF3E46" w14:paraId="104099AC" w14:textId="77777777" w:rsidTr="00AB2215">
        <w:trPr>
          <w:trHeight w:val="1472"/>
        </w:trPr>
        <w:tc>
          <w:tcPr>
            <w:tcW w:w="94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E16CD50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2441" w:type="dxa"/>
            <w:tcBorders>
              <w:top w:val="single" w:sz="12" w:space="0" w:color="auto"/>
            </w:tcBorders>
            <w:vAlign w:val="center"/>
          </w:tcPr>
          <w:p w14:paraId="0BCF511B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1.1.1. Kubek Termiczny</w:t>
            </w:r>
          </w:p>
        </w:tc>
        <w:tc>
          <w:tcPr>
            <w:tcW w:w="1953" w:type="dxa"/>
            <w:tcBorders>
              <w:top w:val="single" w:sz="12" w:space="0" w:color="auto"/>
            </w:tcBorders>
          </w:tcPr>
          <w:p w14:paraId="2B672086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tcBorders>
              <w:top w:val="single" w:sz="12" w:space="0" w:color="auto"/>
            </w:tcBorders>
            <w:vAlign w:val="center"/>
          </w:tcPr>
          <w:p w14:paraId="6BD0465B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800</w:t>
            </w:r>
          </w:p>
        </w:tc>
        <w:tc>
          <w:tcPr>
            <w:tcW w:w="1553" w:type="dxa"/>
            <w:tcBorders>
              <w:top w:val="single" w:sz="12" w:space="0" w:color="auto"/>
            </w:tcBorders>
          </w:tcPr>
          <w:p w14:paraId="3027F131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top w:val="single" w:sz="12" w:space="0" w:color="auto"/>
            </w:tcBorders>
          </w:tcPr>
          <w:p w14:paraId="075CC071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top w:val="single" w:sz="12" w:space="0" w:color="auto"/>
              <w:right w:val="single" w:sz="12" w:space="0" w:color="auto"/>
            </w:tcBorders>
          </w:tcPr>
          <w:p w14:paraId="0C4F6826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D5B3D0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69016B62" w14:textId="77777777" w:rsidTr="00AB2215">
        <w:trPr>
          <w:trHeight w:val="1132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19541F72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lastRenderedPageBreak/>
              <w:t>2.</w:t>
            </w:r>
          </w:p>
        </w:tc>
        <w:tc>
          <w:tcPr>
            <w:tcW w:w="2441" w:type="dxa"/>
            <w:vAlign w:val="center"/>
          </w:tcPr>
          <w:p w14:paraId="4B472896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1.1.2. Zestaw szkolny (saszetka, długopis, ołówek, linijka)</w:t>
            </w:r>
          </w:p>
        </w:tc>
        <w:tc>
          <w:tcPr>
            <w:tcW w:w="1953" w:type="dxa"/>
          </w:tcPr>
          <w:p w14:paraId="03ECE9F9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3BF294B7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4000</w:t>
            </w:r>
          </w:p>
        </w:tc>
        <w:tc>
          <w:tcPr>
            <w:tcW w:w="1553" w:type="dxa"/>
          </w:tcPr>
          <w:p w14:paraId="643FF629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04D38041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40EBECAB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35E338A9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11C8D43D" w14:textId="77777777" w:rsidTr="00AB2215">
        <w:trPr>
          <w:trHeight w:val="1472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76816D15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2441" w:type="dxa"/>
            <w:vAlign w:val="center"/>
          </w:tcPr>
          <w:p w14:paraId="5E42C0B4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1.1.3. Zestaw składany – przybornik (notes, karteczki samoprzylepne, zakładki indeksujące, linijka, długopis, ołówki, temperówka, gumka)</w:t>
            </w:r>
          </w:p>
        </w:tc>
        <w:tc>
          <w:tcPr>
            <w:tcW w:w="1953" w:type="dxa"/>
          </w:tcPr>
          <w:p w14:paraId="41E79FD1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6A9432D4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2600</w:t>
            </w:r>
          </w:p>
        </w:tc>
        <w:tc>
          <w:tcPr>
            <w:tcW w:w="1553" w:type="dxa"/>
          </w:tcPr>
          <w:p w14:paraId="526ED5E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011074BB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6F5AE8CC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0DA1C32A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068174D4" w14:textId="77777777" w:rsidTr="00AB2215">
        <w:trPr>
          <w:trHeight w:val="1198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6082E18E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2441" w:type="dxa"/>
            <w:vAlign w:val="center"/>
          </w:tcPr>
          <w:p w14:paraId="1813E3AC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1.1.4. Zestaw ołówek z linijką</w:t>
            </w:r>
          </w:p>
        </w:tc>
        <w:tc>
          <w:tcPr>
            <w:tcW w:w="1953" w:type="dxa"/>
          </w:tcPr>
          <w:p w14:paraId="4E12043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2B0AA9ED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6000</w:t>
            </w:r>
          </w:p>
        </w:tc>
        <w:tc>
          <w:tcPr>
            <w:tcW w:w="1553" w:type="dxa"/>
          </w:tcPr>
          <w:p w14:paraId="5325A48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6625375D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3CC9DBB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26FE57F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597134FE" w14:textId="77777777" w:rsidTr="00AB2215">
        <w:trPr>
          <w:trHeight w:val="1130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2F6B912E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5.</w:t>
            </w:r>
          </w:p>
          <w:p w14:paraId="4CAD52F9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41" w:type="dxa"/>
            <w:vAlign w:val="center"/>
          </w:tcPr>
          <w:p w14:paraId="3054FC51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1.1.5. Długopis aluminiowy</w:t>
            </w:r>
          </w:p>
        </w:tc>
        <w:tc>
          <w:tcPr>
            <w:tcW w:w="1953" w:type="dxa"/>
          </w:tcPr>
          <w:p w14:paraId="47606B71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723AE6C7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5000</w:t>
            </w:r>
          </w:p>
        </w:tc>
        <w:tc>
          <w:tcPr>
            <w:tcW w:w="1553" w:type="dxa"/>
          </w:tcPr>
          <w:p w14:paraId="58B4593A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19CFE681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57CAB3EF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1665C632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0B7B1227" w14:textId="77777777" w:rsidTr="00AB2215">
        <w:trPr>
          <w:trHeight w:val="1118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670AE364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6.</w:t>
            </w:r>
          </w:p>
        </w:tc>
        <w:tc>
          <w:tcPr>
            <w:tcW w:w="2441" w:type="dxa"/>
            <w:vAlign w:val="center"/>
          </w:tcPr>
          <w:p w14:paraId="27C25B7B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 xml:space="preserve">1.1.6. Metalowy brelok </w:t>
            </w:r>
            <w:r w:rsidRPr="00BF3E46">
              <w:rPr>
                <w:rFonts w:asciiTheme="minorHAnsi" w:hAnsiTheme="minorHAnsi" w:cstheme="minorHAnsi"/>
                <w:b/>
                <w:bCs/>
              </w:rPr>
              <w:br/>
              <w:t>2 w 1</w:t>
            </w:r>
          </w:p>
        </w:tc>
        <w:tc>
          <w:tcPr>
            <w:tcW w:w="1953" w:type="dxa"/>
          </w:tcPr>
          <w:p w14:paraId="663C439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7DA32C2A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500</w:t>
            </w:r>
          </w:p>
        </w:tc>
        <w:tc>
          <w:tcPr>
            <w:tcW w:w="1553" w:type="dxa"/>
          </w:tcPr>
          <w:p w14:paraId="77E24B4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3F6EE518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1C579EC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68727EE5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3E6BEC24" w14:textId="77777777" w:rsidTr="00AB2215">
        <w:trPr>
          <w:trHeight w:val="978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0B74186B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7.</w:t>
            </w:r>
          </w:p>
        </w:tc>
        <w:tc>
          <w:tcPr>
            <w:tcW w:w="2441" w:type="dxa"/>
            <w:vAlign w:val="center"/>
          </w:tcPr>
          <w:p w14:paraId="7FD987D3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1.1.7. Torba na zakupy</w:t>
            </w:r>
            <w:r w:rsidRPr="00BF3E46">
              <w:rPr>
                <w:rFonts w:asciiTheme="minorHAnsi" w:hAnsiTheme="minorHAnsi" w:cstheme="minorHAnsi"/>
                <w:b/>
                <w:bCs/>
              </w:rPr>
              <w:br/>
              <w:t xml:space="preserve"> 2 w 1 (</w:t>
            </w:r>
            <w:proofErr w:type="spellStart"/>
            <w:r w:rsidRPr="00BF3E46">
              <w:rPr>
                <w:rFonts w:asciiTheme="minorHAnsi" w:hAnsiTheme="minorHAnsi" w:cstheme="minorHAnsi"/>
                <w:b/>
                <w:bCs/>
              </w:rPr>
              <w:t>torboplecak</w:t>
            </w:r>
            <w:proofErr w:type="spellEnd"/>
            <w:r w:rsidRPr="00BF3E46">
              <w:rPr>
                <w:rFonts w:asciiTheme="minorHAnsi" w:hAnsiTheme="minorHAnsi" w:cstheme="minorHAnsi"/>
                <w:b/>
                <w:bCs/>
              </w:rPr>
              <w:t>)</w:t>
            </w:r>
          </w:p>
        </w:tc>
        <w:tc>
          <w:tcPr>
            <w:tcW w:w="1953" w:type="dxa"/>
          </w:tcPr>
          <w:p w14:paraId="573CAA61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23343DCD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5000</w:t>
            </w:r>
          </w:p>
        </w:tc>
        <w:tc>
          <w:tcPr>
            <w:tcW w:w="1553" w:type="dxa"/>
          </w:tcPr>
          <w:p w14:paraId="2633AA1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27109B7B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43298BD5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2BE6558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53FD3AF3" w14:textId="77777777" w:rsidTr="00AB2215">
        <w:trPr>
          <w:trHeight w:val="1119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4D4F0196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8.</w:t>
            </w:r>
          </w:p>
        </w:tc>
        <w:tc>
          <w:tcPr>
            <w:tcW w:w="2441" w:type="dxa"/>
            <w:vAlign w:val="center"/>
          </w:tcPr>
          <w:p w14:paraId="6AFCAF88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1.1.8.1 Kubek porcelanowy pakowany w pudełko kartonowe</w:t>
            </w:r>
          </w:p>
        </w:tc>
        <w:tc>
          <w:tcPr>
            <w:tcW w:w="1953" w:type="dxa"/>
          </w:tcPr>
          <w:p w14:paraId="7AE6DEA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2D945536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800</w:t>
            </w:r>
          </w:p>
        </w:tc>
        <w:tc>
          <w:tcPr>
            <w:tcW w:w="1553" w:type="dxa"/>
          </w:tcPr>
          <w:p w14:paraId="2E95CAE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4395513D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525A64C8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70D91B6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4B5336DB" w14:textId="77777777" w:rsidTr="00AB2215">
        <w:trPr>
          <w:trHeight w:val="1274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34CB51EC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lastRenderedPageBreak/>
              <w:t>9.</w:t>
            </w:r>
          </w:p>
        </w:tc>
        <w:tc>
          <w:tcPr>
            <w:tcW w:w="2441" w:type="dxa"/>
            <w:vAlign w:val="center"/>
          </w:tcPr>
          <w:p w14:paraId="771295CF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1.1.8.2 Pudełko kartonowe na kubek</w:t>
            </w:r>
          </w:p>
        </w:tc>
        <w:tc>
          <w:tcPr>
            <w:tcW w:w="1953" w:type="dxa"/>
          </w:tcPr>
          <w:p w14:paraId="1F0A268E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398F7266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800</w:t>
            </w:r>
          </w:p>
        </w:tc>
        <w:tc>
          <w:tcPr>
            <w:tcW w:w="1553" w:type="dxa"/>
          </w:tcPr>
          <w:p w14:paraId="4F247DE8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45FF18BA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6664838A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39173B85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7A127E37" w14:textId="77777777" w:rsidTr="00AB2215">
        <w:trPr>
          <w:trHeight w:val="991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526C4BB8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10.</w:t>
            </w:r>
          </w:p>
        </w:tc>
        <w:tc>
          <w:tcPr>
            <w:tcW w:w="2441" w:type="dxa"/>
            <w:vAlign w:val="center"/>
          </w:tcPr>
          <w:p w14:paraId="1FA1BBB8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1.1.9. Ołówek cyfry</w:t>
            </w:r>
          </w:p>
        </w:tc>
        <w:tc>
          <w:tcPr>
            <w:tcW w:w="1953" w:type="dxa"/>
          </w:tcPr>
          <w:p w14:paraId="1AAB4E93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397E5969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5000</w:t>
            </w:r>
          </w:p>
        </w:tc>
        <w:tc>
          <w:tcPr>
            <w:tcW w:w="1553" w:type="dxa"/>
          </w:tcPr>
          <w:p w14:paraId="3F38EA89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058A5800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275E9D6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73C8D14D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076D945A" w14:textId="77777777" w:rsidTr="00AB2215">
        <w:trPr>
          <w:trHeight w:val="926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3280FEF0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11.</w:t>
            </w:r>
          </w:p>
        </w:tc>
        <w:tc>
          <w:tcPr>
            <w:tcW w:w="2441" w:type="dxa"/>
            <w:vAlign w:val="center"/>
          </w:tcPr>
          <w:p w14:paraId="19C119E0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1.1.10. Smycz zwijana</w:t>
            </w:r>
          </w:p>
        </w:tc>
        <w:tc>
          <w:tcPr>
            <w:tcW w:w="1953" w:type="dxa"/>
          </w:tcPr>
          <w:p w14:paraId="200A744D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7D090E70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1050</w:t>
            </w:r>
          </w:p>
        </w:tc>
        <w:tc>
          <w:tcPr>
            <w:tcW w:w="1553" w:type="dxa"/>
          </w:tcPr>
          <w:p w14:paraId="5F7BE46F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2EF75902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621E5DAB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41FC4EF3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2396A490" w14:textId="77777777" w:rsidTr="00AB2215">
        <w:trPr>
          <w:trHeight w:val="889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11E0EC88" w14:textId="77777777" w:rsidR="00AB2215" w:rsidRPr="00BF3E46" w:rsidRDefault="00AB2215" w:rsidP="0030773F">
            <w:pPr>
              <w:ind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12.</w:t>
            </w:r>
          </w:p>
        </w:tc>
        <w:tc>
          <w:tcPr>
            <w:tcW w:w="2441" w:type="dxa"/>
            <w:vAlign w:val="center"/>
          </w:tcPr>
          <w:p w14:paraId="7CDEDAD8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1.1.11.Parasol Automatyczny</w:t>
            </w:r>
          </w:p>
        </w:tc>
        <w:tc>
          <w:tcPr>
            <w:tcW w:w="1953" w:type="dxa"/>
          </w:tcPr>
          <w:p w14:paraId="0C7E8E9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52A66ADA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600</w:t>
            </w:r>
          </w:p>
        </w:tc>
        <w:tc>
          <w:tcPr>
            <w:tcW w:w="1553" w:type="dxa"/>
          </w:tcPr>
          <w:p w14:paraId="555E1352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151820BC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59AC8E02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4BD0C807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4A19A0D9" w14:textId="77777777" w:rsidTr="00AB2215">
        <w:trPr>
          <w:trHeight w:val="988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6533F0FE" w14:textId="77777777" w:rsidR="00AB2215" w:rsidRPr="00BF3E46" w:rsidRDefault="00AB2215" w:rsidP="0030773F">
            <w:pPr>
              <w:tabs>
                <w:tab w:val="left" w:pos="28"/>
              </w:tabs>
              <w:ind w:left="-13" w:right="425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13.</w:t>
            </w:r>
          </w:p>
        </w:tc>
        <w:tc>
          <w:tcPr>
            <w:tcW w:w="2441" w:type="dxa"/>
            <w:vAlign w:val="center"/>
          </w:tcPr>
          <w:p w14:paraId="14B12175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1.1.12. Kubki Papierowe</w:t>
            </w:r>
          </w:p>
        </w:tc>
        <w:tc>
          <w:tcPr>
            <w:tcW w:w="1953" w:type="dxa"/>
          </w:tcPr>
          <w:p w14:paraId="6A5D4F88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3F271A0A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6000</w:t>
            </w:r>
          </w:p>
        </w:tc>
        <w:tc>
          <w:tcPr>
            <w:tcW w:w="1553" w:type="dxa"/>
          </w:tcPr>
          <w:p w14:paraId="5A1EBD89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685A0AAE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6158B436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23067740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46168E59" w14:textId="77777777" w:rsidTr="00AB2215">
        <w:trPr>
          <w:trHeight w:val="988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543C936D" w14:textId="77777777" w:rsidR="00AB2215" w:rsidRPr="00BF3E46" w:rsidRDefault="00AB2215" w:rsidP="0030773F">
            <w:pPr>
              <w:tabs>
                <w:tab w:val="left" w:pos="28"/>
              </w:tabs>
              <w:ind w:left="-13" w:right="425" w:firstLine="13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14.</w:t>
            </w:r>
          </w:p>
        </w:tc>
        <w:tc>
          <w:tcPr>
            <w:tcW w:w="2441" w:type="dxa"/>
            <w:vAlign w:val="center"/>
          </w:tcPr>
          <w:p w14:paraId="32F09A56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1.1.13. Notes z długopisem</w:t>
            </w:r>
          </w:p>
        </w:tc>
        <w:tc>
          <w:tcPr>
            <w:tcW w:w="1953" w:type="dxa"/>
          </w:tcPr>
          <w:p w14:paraId="535D91A2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3437F655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1200</w:t>
            </w:r>
          </w:p>
        </w:tc>
        <w:tc>
          <w:tcPr>
            <w:tcW w:w="1553" w:type="dxa"/>
          </w:tcPr>
          <w:p w14:paraId="61F1EF52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197711D4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07F3C138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2D483499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3666B00C" w14:textId="77777777" w:rsidTr="00AB2215">
        <w:trPr>
          <w:trHeight w:val="974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6A5FD215" w14:textId="77777777" w:rsidR="00AB2215" w:rsidRPr="00BF3E46" w:rsidRDefault="00AB2215" w:rsidP="0030773F">
            <w:pPr>
              <w:tabs>
                <w:tab w:val="decimal" w:pos="28"/>
              </w:tabs>
              <w:ind w:right="219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15.</w:t>
            </w:r>
          </w:p>
        </w:tc>
        <w:tc>
          <w:tcPr>
            <w:tcW w:w="2441" w:type="dxa"/>
            <w:vAlign w:val="center"/>
          </w:tcPr>
          <w:p w14:paraId="790B6317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1.1.14. Kredki w tubie</w:t>
            </w:r>
          </w:p>
        </w:tc>
        <w:tc>
          <w:tcPr>
            <w:tcW w:w="1953" w:type="dxa"/>
          </w:tcPr>
          <w:p w14:paraId="44E56609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1AA6904B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1000</w:t>
            </w:r>
          </w:p>
        </w:tc>
        <w:tc>
          <w:tcPr>
            <w:tcW w:w="1553" w:type="dxa"/>
          </w:tcPr>
          <w:p w14:paraId="02FA49DE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56F07B1A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62AF69CA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7E7A56F3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789CBE27" w14:textId="77777777" w:rsidTr="00AB2215">
        <w:trPr>
          <w:trHeight w:val="988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1C7C9B4C" w14:textId="77777777" w:rsidR="00AB2215" w:rsidRPr="00BF3E46" w:rsidRDefault="00AB2215" w:rsidP="0030773F">
            <w:pPr>
              <w:tabs>
                <w:tab w:val="left" w:pos="28"/>
              </w:tabs>
              <w:ind w:right="-206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16.</w:t>
            </w:r>
          </w:p>
        </w:tc>
        <w:tc>
          <w:tcPr>
            <w:tcW w:w="2441" w:type="dxa"/>
            <w:vAlign w:val="center"/>
          </w:tcPr>
          <w:p w14:paraId="735E6B67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>1.1.15. Naklejki z własnym logo</w:t>
            </w:r>
          </w:p>
        </w:tc>
        <w:tc>
          <w:tcPr>
            <w:tcW w:w="1953" w:type="dxa"/>
          </w:tcPr>
          <w:p w14:paraId="084B427C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6D15884B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3200</w:t>
            </w:r>
          </w:p>
        </w:tc>
        <w:tc>
          <w:tcPr>
            <w:tcW w:w="1553" w:type="dxa"/>
          </w:tcPr>
          <w:p w14:paraId="6E1AA5BF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0F557E03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5DCFE2AC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0B37D96C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AB2215" w:rsidRPr="00BF3E46" w14:paraId="709C4D03" w14:textId="77777777" w:rsidTr="00AB2215">
        <w:trPr>
          <w:trHeight w:val="974"/>
        </w:trPr>
        <w:tc>
          <w:tcPr>
            <w:tcW w:w="946" w:type="dxa"/>
            <w:tcBorders>
              <w:left w:val="single" w:sz="12" w:space="0" w:color="auto"/>
            </w:tcBorders>
            <w:vAlign w:val="center"/>
          </w:tcPr>
          <w:p w14:paraId="3037C7AB" w14:textId="77777777" w:rsidR="00AB2215" w:rsidRPr="00BF3E46" w:rsidRDefault="00AB2215" w:rsidP="0030773F">
            <w:pPr>
              <w:ind w:right="77"/>
              <w:jc w:val="both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17.</w:t>
            </w:r>
          </w:p>
        </w:tc>
        <w:tc>
          <w:tcPr>
            <w:tcW w:w="2441" w:type="dxa"/>
            <w:vAlign w:val="center"/>
          </w:tcPr>
          <w:p w14:paraId="66F3BB5E" w14:textId="77777777" w:rsidR="00AB2215" w:rsidRPr="00BF3E46" w:rsidRDefault="00AB2215" w:rsidP="0030773F">
            <w:pPr>
              <w:rPr>
                <w:rFonts w:asciiTheme="minorHAnsi" w:hAnsiTheme="minorHAnsi" w:cstheme="minorHAnsi"/>
                <w:b/>
                <w:bCs/>
              </w:rPr>
            </w:pPr>
            <w:r w:rsidRPr="00BF3E46">
              <w:rPr>
                <w:rFonts w:asciiTheme="minorHAnsi" w:hAnsiTheme="minorHAnsi" w:cstheme="minorHAnsi"/>
                <w:b/>
                <w:bCs/>
              </w:rPr>
              <w:t xml:space="preserve">1.1.16.  </w:t>
            </w:r>
            <w:proofErr w:type="spellStart"/>
            <w:r w:rsidRPr="00BF3E46">
              <w:rPr>
                <w:rFonts w:asciiTheme="minorHAnsi" w:hAnsiTheme="minorHAnsi" w:cstheme="minorHAnsi"/>
                <w:b/>
                <w:bCs/>
              </w:rPr>
              <w:t>Miniparasol</w:t>
            </w:r>
            <w:proofErr w:type="spellEnd"/>
          </w:p>
        </w:tc>
        <w:tc>
          <w:tcPr>
            <w:tcW w:w="1953" w:type="dxa"/>
          </w:tcPr>
          <w:p w14:paraId="2F67F398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861" w:type="dxa"/>
            <w:vAlign w:val="center"/>
          </w:tcPr>
          <w:p w14:paraId="036A2A74" w14:textId="77777777" w:rsidR="00AB2215" w:rsidRPr="00BF3E46" w:rsidRDefault="00AB2215" w:rsidP="001A25FE">
            <w:pPr>
              <w:ind w:right="-59"/>
              <w:jc w:val="center"/>
              <w:rPr>
                <w:rFonts w:asciiTheme="minorHAnsi" w:hAnsiTheme="minorHAnsi" w:cstheme="minorHAnsi"/>
                <w:b/>
              </w:rPr>
            </w:pPr>
            <w:r w:rsidRPr="00BF3E46">
              <w:rPr>
                <w:rFonts w:asciiTheme="minorHAnsi" w:hAnsiTheme="minorHAnsi" w:cstheme="minorHAnsi"/>
                <w:b/>
              </w:rPr>
              <w:t>1000</w:t>
            </w:r>
          </w:p>
        </w:tc>
        <w:tc>
          <w:tcPr>
            <w:tcW w:w="1553" w:type="dxa"/>
          </w:tcPr>
          <w:p w14:paraId="1AEB664E" w14:textId="77777777" w:rsidR="00AB2215" w:rsidRPr="00BF3E46" w:rsidRDefault="00AB2215" w:rsidP="001A25FE">
            <w:pPr>
              <w:ind w:right="425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53C080B9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1B171080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5EE0C96D" w14:textId="77777777" w:rsidR="00AB2215" w:rsidRPr="00BF3E46" w:rsidRDefault="00AB221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C01285" w:rsidRPr="00BF3E46" w14:paraId="2BC4E6F8" w14:textId="77777777" w:rsidTr="00E529D9">
        <w:trPr>
          <w:trHeight w:val="974"/>
        </w:trPr>
        <w:tc>
          <w:tcPr>
            <w:tcW w:w="7754" w:type="dxa"/>
            <w:gridSpan w:val="5"/>
            <w:tcBorders>
              <w:left w:val="single" w:sz="12" w:space="0" w:color="auto"/>
            </w:tcBorders>
            <w:vAlign w:val="center"/>
          </w:tcPr>
          <w:p w14:paraId="4D4576FC" w14:textId="64A248B7" w:rsidR="00C01285" w:rsidRPr="00C01285" w:rsidRDefault="00C01285" w:rsidP="001A25FE">
            <w:pPr>
              <w:ind w:right="425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 xml:space="preserve">                                                                                               </w:t>
            </w:r>
            <w:r w:rsidR="002C1FDA">
              <w:rPr>
                <w:rFonts w:asciiTheme="minorHAnsi" w:hAnsiTheme="minorHAnsi" w:cstheme="minorHAnsi"/>
                <w:b/>
                <w:bCs/>
              </w:rPr>
              <w:t xml:space="preserve">                   </w:t>
            </w:r>
            <w:r w:rsidRPr="00C01285">
              <w:rPr>
                <w:rFonts w:asciiTheme="minorHAnsi" w:hAnsiTheme="minorHAnsi" w:cstheme="minorHAnsi"/>
                <w:b/>
                <w:bCs/>
              </w:rPr>
              <w:t>RAZEM</w:t>
            </w:r>
            <w:r>
              <w:rPr>
                <w:rFonts w:asciiTheme="minorHAnsi" w:hAnsiTheme="minorHAnsi" w:cstheme="minorHAnsi"/>
                <w:b/>
                <w:bCs/>
              </w:rPr>
              <w:t>:</w:t>
            </w:r>
          </w:p>
        </w:tc>
        <w:tc>
          <w:tcPr>
            <w:tcW w:w="1553" w:type="dxa"/>
          </w:tcPr>
          <w:p w14:paraId="7CF26D85" w14:textId="77777777" w:rsidR="00C01285" w:rsidRPr="00BF3E46" w:rsidRDefault="00C0128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7B608E8F" w14:textId="77777777" w:rsidR="00C01285" w:rsidRPr="00BF3E46" w:rsidRDefault="00C0128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4249FEE8" w14:textId="77777777" w:rsidR="00C01285" w:rsidRPr="00BF3E46" w:rsidRDefault="00C0128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  <w:tr w:rsidR="00C01285" w:rsidRPr="00BF3E46" w14:paraId="687AA096" w14:textId="77777777" w:rsidTr="00E529D9">
        <w:trPr>
          <w:trHeight w:val="974"/>
        </w:trPr>
        <w:tc>
          <w:tcPr>
            <w:tcW w:w="7754" w:type="dxa"/>
            <w:gridSpan w:val="5"/>
            <w:tcBorders>
              <w:left w:val="single" w:sz="12" w:space="0" w:color="auto"/>
            </w:tcBorders>
            <w:vAlign w:val="center"/>
          </w:tcPr>
          <w:p w14:paraId="7C78F011" w14:textId="77777777" w:rsidR="002C1FDA" w:rsidRDefault="002C1FDA" w:rsidP="001A25FE">
            <w:pPr>
              <w:ind w:right="425"/>
              <w:jc w:val="center"/>
              <w:rPr>
                <w:rFonts w:asciiTheme="minorHAnsi" w:hAnsiTheme="minorHAnsi" w:cstheme="minorHAnsi"/>
              </w:rPr>
            </w:pPr>
          </w:p>
          <w:p w14:paraId="284328F1" w14:textId="56F1272E" w:rsidR="00C01285" w:rsidRDefault="00C01285" w:rsidP="001A25FE">
            <w:pPr>
              <w:ind w:right="425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Cena netto za całość zamówienia /słownie: ……………………………../</w:t>
            </w:r>
          </w:p>
          <w:p w14:paraId="02D5963C" w14:textId="77777777" w:rsidR="002C1FDA" w:rsidRDefault="002C1FDA" w:rsidP="001A25FE">
            <w:pPr>
              <w:ind w:right="425"/>
              <w:jc w:val="center"/>
              <w:rPr>
                <w:rFonts w:asciiTheme="minorHAnsi" w:hAnsiTheme="minorHAnsi" w:cstheme="minorHAnsi"/>
              </w:rPr>
            </w:pPr>
          </w:p>
          <w:p w14:paraId="53C47A5D" w14:textId="77777777" w:rsidR="00C01285" w:rsidRDefault="00C01285" w:rsidP="001A25FE">
            <w:pPr>
              <w:ind w:right="425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Cena brutto za całość zamówienia /słownie: ……………………………../</w:t>
            </w:r>
          </w:p>
          <w:p w14:paraId="633E77F6" w14:textId="281E37BD" w:rsidR="002C1FDA" w:rsidRPr="00BF3E46" w:rsidRDefault="002C1FDA" w:rsidP="001A25FE">
            <w:pPr>
              <w:ind w:right="425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</w:tcPr>
          <w:p w14:paraId="6E8D04B6" w14:textId="77777777" w:rsidR="00C01285" w:rsidRPr="00BF3E46" w:rsidRDefault="00C0128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right w:val="single" w:sz="12" w:space="0" w:color="auto"/>
            </w:tcBorders>
          </w:tcPr>
          <w:p w14:paraId="32FAACFC" w14:textId="77777777" w:rsidR="00C01285" w:rsidRPr="00BF3E46" w:rsidRDefault="00C0128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  <w:tc>
          <w:tcPr>
            <w:tcW w:w="1553" w:type="dxa"/>
            <w:tcBorders>
              <w:left w:val="single" w:sz="12" w:space="0" w:color="auto"/>
              <w:right w:val="single" w:sz="12" w:space="0" w:color="auto"/>
            </w:tcBorders>
          </w:tcPr>
          <w:p w14:paraId="55CB048E" w14:textId="77777777" w:rsidR="00C01285" w:rsidRPr="00BF3E46" w:rsidRDefault="00C01285" w:rsidP="00936C7B">
            <w:pPr>
              <w:ind w:right="425"/>
              <w:rPr>
                <w:rFonts w:asciiTheme="minorHAnsi" w:hAnsiTheme="minorHAnsi" w:cstheme="minorHAnsi"/>
              </w:rPr>
            </w:pPr>
          </w:p>
        </w:tc>
      </w:tr>
    </w:tbl>
    <w:p w14:paraId="32391A69" w14:textId="77777777" w:rsidR="00183634" w:rsidRPr="00BF3E46" w:rsidRDefault="00183634" w:rsidP="00183634">
      <w:pPr>
        <w:tabs>
          <w:tab w:val="right" w:pos="9000"/>
        </w:tabs>
        <w:rPr>
          <w:rFonts w:asciiTheme="minorHAnsi" w:hAnsiTheme="minorHAnsi" w:cstheme="minorHAnsi"/>
          <w:b/>
        </w:rPr>
      </w:pPr>
    </w:p>
    <w:p w14:paraId="1292618D" w14:textId="43E07A08" w:rsidR="00794094" w:rsidRPr="00794094" w:rsidRDefault="00794094" w:rsidP="00794094">
      <w:pPr>
        <w:tabs>
          <w:tab w:val="right" w:pos="9000"/>
        </w:tabs>
        <w:rPr>
          <w:rFonts w:asciiTheme="minorHAnsi" w:hAnsiTheme="minorHAnsi" w:cstheme="minorHAnsi"/>
          <w:b/>
          <w:bCs/>
        </w:rPr>
      </w:pPr>
      <w:r w:rsidRPr="00794094">
        <w:rPr>
          <w:rFonts w:asciiTheme="minorHAnsi" w:hAnsiTheme="minorHAnsi" w:cstheme="minorHAnsi"/>
          <w:b/>
          <w:bCs/>
        </w:rPr>
        <w:t>Wykonanie projektu na kubkach papierowych</w:t>
      </w:r>
      <w:r w:rsidR="00D56FDF">
        <w:rPr>
          <w:rFonts w:asciiTheme="minorHAnsi" w:hAnsiTheme="minorHAnsi" w:cstheme="minorHAnsi"/>
          <w:b/>
          <w:bCs/>
        </w:rPr>
        <w:t>:</w:t>
      </w:r>
      <w:r>
        <w:rPr>
          <w:rFonts w:asciiTheme="minorHAnsi" w:hAnsiTheme="minorHAnsi" w:cstheme="minorHAnsi"/>
          <w:b/>
          <w:bCs/>
        </w:rPr>
        <w:t xml:space="preserve"> </w:t>
      </w:r>
      <w:r w:rsidRPr="00794094">
        <w:rPr>
          <w:rFonts w:asciiTheme="minorHAnsi" w:hAnsiTheme="minorHAnsi" w:cstheme="minorHAnsi"/>
          <w:b/>
          <w:bCs/>
          <w:color w:val="FF0000"/>
        </w:rPr>
        <w:t xml:space="preserve">*) </w:t>
      </w:r>
      <w:r>
        <w:rPr>
          <w:rFonts w:asciiTheme="minorHAnsi" w:hAnsiTheme="minorHAnsi" w:cstheme="minorHAnsi"/>
          <w:b/>
          <w:bCs/>
        </w:rPr>
        <w:t>należy zaznaczyć oferowaną opcję</w:t>
      </w:r>
    </w:p>
    <w:p w14:paraId="22229B1B" w14:textId="75D38F9F" w:rsidR="00794094" w:rsidRPr="00794094" w:rsidRDefault="00794094" w:rsidP="00794094">
      <w:pPr>
        <w:tabs>
          <w:tab w:val="right" w:pos="9000"/>
        </w:tabs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- </w:t>
      </w:r>
      <w:r w:rsidRPr="00794094">
        <w:rPr>
          <w:rFonts w:asciiTheme="minorHAnsi" w:hAnsiTheme="minorHAnsi" w:cstheme="minorHAnsi"/>
          <w:b/>
          <w:bCs/>
        </w:rPr>
        <w:t>brak projektu</w:t>
      </w:r>
      <w:r w:rsidR="00D56FDF">
        <w:rPr>
          <w:rFonts w:asciiTheme="minorHAnsi" w:hAnsiTheme="minorHAnsi" w:cstheme="minorHAnsi"/>
          <w:b/>
          <w:bCs/>
        </w:rPr>
        <w:t xml:space="preserve"> </w:t>
      </w:r>
      <w:r w:rsidR="00D56FDF" w:rsidRPr="00794094">
        <w:rPr>
          <w:rFonts w:asciiTheme="minorHAnsi" w:hAnsiTheme="minorHAnsi" w:cstheme="minorHAnsi"/>
          <w:b/>
          <w:bCs/>
          <w:color w:val="FF0000"/>
        </w:rPr>
        <w:t>*)</w:t>
      </w:r>
    </w:p>
    <w:p w14:paraId="24A51F25" w14:textId="69160BA6" w:rsidR="00794094" w:rsidRPr="00794094" w:rsidRDefault="00794094" w:rsidP="00794094">
      <w:pPr>
        <w:tabs>
          <w:tab w:val="right" w:pos="9000"/>
        </w:tabs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- </w:t>
      </w:r>
      <w:r w:rsidRPr="00794094">
        <w:rPr>
          <w:rFonts w:asciiTheme="minorHAnsi" w:hAnsiTheme="minorHAnsi" w:cstheme="minorHAnsi"/>
          <w:b/>
          <w:bCs/>
        </w:rPr>
        <w:t>projekt logo z adresem www na białym tle</w:t>
      </w:r>
      <w:r w:rsidR="00D56FDF">
        <w:rPr>
          <w:rFonts w:asciiTheme="minorHAnsi" w:hAnsiTheme="minorHAnsi" w:cstheme="minorHAnsi"/>
          <w:b/>
          <w:bCs/>
        </w:rPr>
        <w:t xml:space="preserve"> </w:t>
      </w:r>
      <w:r w:rsidR="00D56FDF" w:rsidRPr="00794094">
        <w:rPr>
          <w:rFonts w:asciiTheme="minorHAnsi" w:hAnsiTheme="minorHAnsi" w:cstheme="minorHAnsi"/>
          <w:b/>
          <w:bCs/>
          <w:color w:val="FF0000"/>
        </w:rPr>
        <w:t>*)</w:t>
      </w:r>
    </w:p>
    <w:p w14:paraId="6DA89B17" w14:textId="72D178D9" w:rsidR="00794094" w:rsidRPr="00794094" w:rsidRDefault="00794094" w:rsidP="00794094">
      <w:pPr>
        <w:tabs>
          <w:tab w:val="right" w:pos="9000"/>
        </w:tabs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- </w:t>
      </w:r>
      <w:r w:rsidRPr="00794094">
        <w:rPr>
          <w:rFonts w:asciiTheme="minorHAnsi" w:hAnsiTheme="minorHAnsi" w:cstheme="minorHAnsi"/>
          <w:b/>
          <w:bCs/>
        </w:rPr>
        <w:t>projekt logo z adresem www na tle jednokolorowym inne niż białe</w:t>
      </w:r>
      <w:r w:rsidR="00D56FDF">
        <w:rPr>
          <w:rFonts w:asciiTheme="minorHAnsi" w:hAnsiTheme="minorHAnsi" w:cstheme="minorHAnsi"/>
          <w:b/>
          <w:bCs/>
        </w:rPr>
        <w:t xml:space="preserve"> </w:t>
      </w:r>
      <w:r w:rsidR="00D56FDF" w:rsidRPr="00794094">
        <w:rPr>
          <w:rFonts w:asciiTheme="minorHAnsi" w:hAnsiTheme="minorHAnsi" w:cstheme="minorHAnsi"/>
          <w:b/>
          <w:bCs/>
          <w:color w:val="FF0000"/>
        </w:rPr>
        <w:t>*)</w:t>
      </w:r>
    </w:p>
    <w:p w14:paraId="7852BA96" w14:textId="16BC6557" w:rsidR="00794094" w:rsidRPr="00794094" w:rsidRDefault="00794094" w:rsidP="00794094">
      <w:pPr>
        <w:tabs>
          <w:tab w:val="right" w:pos="9000"/>
        </w:tabs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- </w:t>
      </w:r>
      <w:r w:rsidRPr="00794094">
        <w:rPr>
          <w:rFonts w:asciiTheme="minorHAnsi" w:hAnsiTheme="minorHAnsi" w:cstheme="minorHAnsi"/>
          <w:b/>
          <w:bCs/>
        </w:rPr>
        <w:t xml:space="preserve">projekt logo z adresem www na tle wielokolorowym </w:t>
      </w:r>
      <w:r w:rsidR="00D56FDF" w:rsidRPr="00794094">
        <w:rPr>
          <w:rFonts w:asciiTheme="minorHAnsi" w:hAnsiTheme="minorHAnsi" w:cstheme="minorHAnsi"/>
          <w:b/>
          <w:bCs/>
          <w:color w:val="FF0000"/>
        </w:rPr>
        <w:t>*)</w:t>
      </w:r>
    </w:p>
    <w:p w14:paraId="5B958B84" w14:textId="11EE020D" w:rsidR="004F65DA" w:rsidRPr="00794094" w:rsidRDefault="00794094" w:rsidP="00794094">
      <w:pPr>
        <w:tabs>
          <w:tab w:val="right" w:pos="9000"/>
        </w:tabs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- </w:t>
      </w:r>
      <w:r w:rsidRPr="00794094">
        <w:rPr>
          <w:rFonts w:asciiTheme="minorHAnsi" w:hAnsiTheme="minorHAnsi" w:cstheme="minorHAnsi"/>
          <w:b/>
          <w:bCs/>
        </w:rPr>
        <w:t>projekt logo z adresem www na tle obrazu/widoku nawiązującego do AGH</w:t>
      </w:r>
      <w:r w:rsidR="00D56FDF">
        <w:rPr>
          <w:rFonts w:asciiTheme="minorHAnsi" w:hAnsiTheme="minorHAnsi" w:cstheme="minorHAnsi"/>
          <w:b/>
          <w:bCs/>
        </w:rPr>
        <w:t xml:space="preserve"> </w:t>
      </w:r>
      <w:r w:rsidR="00D56FDF" w:rsidRPr="00794094">
        <w:rPr>
          <w:rFonts w:asciiTheme="minorHAnsi" w:hAnsiTheme="minorHAnsi" w:cstheme="minorHAnsi"/>
          <w:b/>
          <w:bCs/>
          <w:color w:val="FF0000"/>
        </w:rPr>
        <w:t>*)</w:t>
      </w:r>
    </w:p>
    <w:p w14:paraId="21CC78C6" w14:textId="77777777" w:rsidR="00794094" w:rsidRDefault="00794094" w:rsidP="00183634">
      <w:pPr>
        <w:tabs>
          <w:tab w:val="right" w:pos="9000"/>
        </w:tabs>
        <w:rPr>
          <w:rFonts w:asciiTheme="minorHAnsi" w:hAnsiTheme="minorHAnsi" w:cstheme="minorHAnsi"/>
          <w:b/>
          <w:bCs/>
        </w:rPr>
      </w:pPr>
    </w:p>
    <w:p w14:paraId="2FD11F2F" w14:textId="3FD32202" w:rsidR="00183634" w:rsidRPr="004F65DA" w:rsidRDefault="001A25FE" w:rsidP="00183634">
      <w:pPr>
        <w:tabs>
          <w:tab w:val="right" w:pos="9000"/>
        </w:tabs>
        <w:rPr>
          <w:rFonts w:asciiTheme="minorHAnsi" w:hAnsiTheme="minorHAnsi" w:cstheme="minorHAnsi"/>
          <w:bCs/>
          <w:iCs/>
          <w:lang w:val="x-none"/>
        </w:rPr>
      </w:pPr>
      <w:r w:rsidRPr="004F65DA">
        <w:rPr>
          <w:rFonts w:asciiTheme="minorHAnsi" w:hAnsiTheme="minorHAnsi" w:cstheme="minorHAnsi"/>
          <w:b/>
          <w:bCs/>
        </w:rPr>
        <w:t>Termin realizacji umowy:</w:t>
      </w:r>
      <w:r w:rsidRPr="00BF3E46">
        <w:rPr>
          <w:rFonts w:asciiTheme="minorHAnsi" w:hAnsiTheme="minorHAnsi" w:cstheme="minorHAnsi"/>
        </w:rPr>
        <w:t xml:space="preserve"> </w:t>
      </w:r>
      <w:r w:rsidR="004F65DA" w:rsidRPr="004F65DA">
        <w:rPr>
          <w:rFonts w:asciiTheme="minorHAnsi" w:hAnsiTheme="minorHAnsi" w:cstheme="minorHAnsi"/>
          <w:bCs/>
          <w:iCs/>
          <w:lang w:val="x-none"/>
        </w:rPr>
        <w:t xml:space="preserve">sukcesywnie do </w:t>
      </w:r>
      <w:r w:rsidR="004F65DA" w:rsidRPr="004F65DA">
        <w:rPr>
          <w:rFonts w:asciiTheme="minorHAnsi" w:hAnsiTheme="minorHAnsi" w:cstheme="minorHAnsi"/>
          <w:bCs/>
          <w:iCs/>
        </w:rPr>
        <w:t>12</w:t>
      </w:r>
      <w:r w:rsidR="004F65DA" w:rsidRPr="004F65DA">
        <w:rPr>
          <w:rFonts w:asciiTheme="minorHAnsi" w:hAnsiTheme="minorHAnsi" w:cstheme="minorHAnsi"/>
          <w:bCs/>
          <w:iCs/>
          <w:lang w:val="x-none"/>
        </w:rPr>
        <w:t xml:space="preserve"> miesięcy od daty podpisania umowy </w:t>
      </w:r>
      <w:r w:rsidR="004F65DA" w:rsidRPr="004F65DA">
        <w:rPr>
          <w:rFonts w:asciiTheme="minorHAnsi" w:hAnsiTheme="minorHAnsi" w:cstheme="minorHAnsi"/>
          <w:bCs/>
          <w:iCs/>
        </w:rPr>
        <w:t>(</w:t>
      </w:r>
      <w:r w:rsidR="004F65DA" w:rsidRPr="004F65DA">
        <w:rPr>
          <w:rFonts w:asciiTheme="minorHAnsi" w:hAnsiTheme="minorHAnsi" w:cstheme="minorHAnsi"/>
          <w:bCs/>
          <w:iCs/>
          <w:lang w:val="x-none"/>
        </w:rPr>
        <w:t>lub  do wyczerpania kwoty</w:t>
      </w:r>
      <w:r w:rsidR="004F65DA" w:rsidRPr="004F65DA">
        <w:rPr>
          <w:rFonts w:asciiTheme="minorHAnsi" w:hAnsiTheme="minorHAnsi" w:cstheme="minorHAnsi"/>
          <w:bCs/>
          <w:iCs/>
        </w:rPr>
        <w:t>, jeżeli zdarzenie to nastąpi wcześniej)</w:t>
      </w:r>
      <w:r w:rsidR="004F65DA" w:rsidRPr="004F65DA">
        <w:rPr>
          <w:rFonts w:asciiTheme="minorHAnsi" w:hAnsiTheme="minorHAnsi" w:cstheme="minorHAnsi"/>
          <w:bCs/>
          <w:iCs/>
          <w:lang w:val="x-none"/>
        </w:rPr>
        <w:t>.</w:t>
      </w:r>
    </w:p>
    <w:p w14:paraId="7613C524" w14:textId="2A530075" w:rsidR="00183634" w:rsidRDefault="001A25FE" w:rsidP="005457A3">
      <w:pPr>
        <w:tabs>
          <w:tab w:val="right" w:pos="9000"/>
        </w:tabs>
        <w:rPr>
          <w:rFonts w:asciiTheme="minorHAnsi" w:hAnsiTheme="minorHAnsi" w:cstheme="minorHAnsi"/>
        </w:rPr>
      </w:pPr>
      <w:r w:rsidRPr="005457A3">
        <w:rPr>
          <w:rFonts w:asciiTheme="minorHAnsi" w:hAnsiTheme="minorHAnsi" w:cstheme="minorHAnsi"/>
          <w:b/>
          <w:bCs/>
        </w:rPr>
        <w:t>Termin realizacji zamówienia cząstkowego:</w:t>
      </w:r>
      <w:r w:rsidR="005457A3">
        <w:rPr>
          <w:rFonts w:asciiTheme="minorHAnsi" w:hAnsiTheme="minorHAnsi" w:cstheme="minorHAnsi"/>
        </w:rPr>
        <w:t xml:space="preserve"> </w:t>
      </w:r>
      <w:r w:rsidRPr="00BF3E46">
        <w:rPr>
          <w:rFonts w:asciiTheme="minorHAnsi" w:hAnsiTheme="minorHAnsi" w:cstheme="minorHAnsi"/>
        </w:rPr>
        <w:t>……………………………… dni roboczych od daty uzyskania akceptacji znakowania towaru</w:t>
      </w:r>
      <w:r w:rsidR="00580956" w:rsidRPr="00BF3E46">
        <w:rPr>
          <w:rFonts w:asciiTheme="minorHAnsi" w:hAnsiTheme="minorHAnsi" w:cstheme="minorHAnsi"/>
        </w:rPr>
        <w:t>, założonego zamówienia cząstkowego</w:t>
      </w:r>
      <w:r w:rsidR="00AB2215">
        <w:rPr>
          <w:rFonts w:asciiTheme="minorHAnsi" w:hAnsiTheme="minorHAnsi" w:cstheme="minorHAnsi"/>
        </w:rPr>
        <w:t xml:space="preserve"> </w:t>
      </w:r>
      <w:r w:rsidR="00580956" w:rsidRPr="00AB2215">
        <w:rPr>
          <w:rFonts w:asciiTheme="minorHAnsi" w:hAnsiTheme="minorHAnsi" w:cstheme="minorHAnsi"/>
          <w:highlight w:val="yellow"/>
        </w:rPr>
        <w:t>/kryterium oceny ofert/</w:t>
      </w:r>
    </w:p>
    <w:p w14:paraId="79F19A9A" w14:textId="77777777" w:rsidR="005457A3" w:rsidRPr="00BF3E46" w:rsidRDefault="005457A3" w:rsidP="005457A3">
      <w:pPr>
        <w:tabs>
          <w:tab w:val="right" w:pos="9000"/>
        </w:tabs>
        <w:rPr>
          <w:rFonts w:asciiTheme="minorHAnsi" w:hAnsiTheme="minorHAnsi" w:cstheme="minorHAnsi"/>
        </w:rPr>
      </w:pPr>
    </w:p>
    <w:p w14:paraId="742580A0" w14:textId="35A905AB" w:rsidR="00580956" w:rsidRPr="008D6998" w:rsidRDefault="00580956" w:rsidP="00183634">
      <w:pPr>
        <w:widowControl w:val="0"/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  <w:b/>
        </w:rPr>
        <w:t>Termin płatności:</w:t>
      </w:r>
      <w:r w:rsidRPr="00BF3E46">
        <w:rPr>
          <w:rFonts w:asciiTheme="minorHAnsi" w:hAnsiTheme="minorHAnsi" w:cstheme="minorHAnsi"/>
        </w:rPr>
        <w:t xml:space="preserve"> </w:t>
      </w:r>
      <w:r w:rsidR="008D6998" w:rsidRPr="008D6998">
        <w:rPr>
          <w:rFonts w:asciiTheme="minorHAnsi" w:hAnsiTheme="minorHAnsi" w:cstheme="minorHAnsi"/>
          <w:bCs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B74EBA8" w14:textId="77777777" w:rsidR="008D6998" w:rsidRPr="00BF3E46" w:rsidRDefault="008D6998" w:rsidP="00183634">
      <w:pPr>
        <w:widowControl w:val="0"/>
        <w:ind w:right="1"/>
        <w:jc w:val="both"/>
        <w:rPr>
          <w:rFonts w:asciiTheme="minorHAnsi" w:hAnsiTheme="minorHAnsi" w:cstheme="minorHAnsi"/>
        </w:rPr>
      </w:pPr>
    </w:p>
    <w:p w14:paraId="5DC47109" w14:textId="77777777" w:rsidR="00580956" w:rsidRPr="00BF3E46" w:rsidRDefault="00580956" w:rsidP="00183634">
      <w:pPr>
        <w:widowControl w:val="0"/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ZOBOWIĄZUJEMY SIĘ nie wykonywać zamówienia z udziałem podwykonawców, dostawców lub podmiotów, na których zdolności polega się w rozumieniu dyrektywy</w:t>
      </w:r>
      <w:r w:rsidR="00D22CBC" w:rsidRPr="00BF3E46">
        <w:rPr>
          <w:rFonts w:asciiTheme="minorHAnsi" w:hAnsiTheme="minorHAnsi" w:cstheme="minorHAnsi"/>
        </w:rPr>
        <w:t xml:space="preserve"> 2014/24/UE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54314A4C" w14:textId="77777777" w:rsidR="00D22CBC" w:rsidRPr="00BF3E46" w:rsidRDefault="00D22CBC" w:rsidP="00183634">
      <w:pPr>
        <w:widowControl w:val="0"/>
        <w:ind w:right="1"/>
        <w:jc w:val="both"/>
        <w:rPr>
          <w:rFonts w:asciiTheme="minorHAnsi" w:hAnsiTheme="minorHAnsi" w:cstheme="minorHAnsi"/>
        </w:rPr>
      </w:pPr>
    </w:p>
    <w:p w14:paraId="01FC3242" w14:textId="77777777" w:rsidR="00183634" w:rsidRPr="00BF3E46" w:rsidRDefault="00183634" w:rsidP="00183634">
      <w:pPr>
        <w:rPr>
          <w:rFonts w:asciiTheme="minorHAnsi" w:hAnsiTheme="minorHAnsi" w:cstheme="minorHAnsi"/>
          <w:b/>
          <w:u w:val="single"/>
        </w:rPr>
      </w:pPr>
      <w:r w:rsidRPr="00BF3E46">
        <w:rPr>
          <w:rFonts w:asciiTheme="minorHAnsi" w:hAnsiTheme="minorHAnsi" w:cstheme="minorHAnsi"/>
          <w:b/>
          <w:u w:val="single"/>
        </w:rPr>
        <w:t>Jednocześnie oświadczamy, że:</w:t>
      </w:r>
    </w:p>
    <w:p w14:paraId="226EF8B2" w14:textId="0A62041A" w:rsidR="00BF3E46" w:rsidRPr="00BF3E46" w:rsidRDefault="00BF3E46" w:rsidP="00BF3E46">
      <w:pPr>
        <w:pStyle w:val="Akapitzlist"/>
        <w:widowControl w:val="0"/>
        <w:numPr>
          <w:ilvl w:val="0"/>
          <w:numId w:val="5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Oświadczamy, że jesteśmy związani niniejszą ofertą do terminu wskazanego w SWZ.</w:t>
      </w:r>
    </w:p>
    <w:p w14:paraId="16478F38" w14:textId="15DAD651" w:rsidR="00BF3E46" w:rsidRDefault="00BF3E46" w:rsidP="00BF3E46">
      <w:pPr>
        <w:pStyle w:val="Akapitzlist"/>
        <w:widowControl w:val="0"/>
        <w:numPr>
          <w:ilvl w:val="0"/>
          <w:numId w:val="5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 xml:space="preserve">Oświadczamy, że zapoznaliśmy się z postanowieniami umowy, określonymi w  Specyfikacji Warunków Zamówienia, akceptujemy je i </w:t>
      </w:r>
      <w:r w:rsidRPr="00BF3E46">
        <w:rPr>
          <w:rFonts w:asciiTheme="minorHAnsi" w:hAnsiTheme="minorHAnsi" w:cstheme="minorHAnsi"/>
        </w:rPr>
        <w:lastRenderedPageBreak/>
        <w:t>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524E26EB" w14:textId="7DE1CD09" w:rsidR="00BF3E46" w:rsidRPr="006319D0" w:rsidRDefault="00BF3E46" w:rsidP="00BF3E46">
      <w:pPr>
        <w:pStyle w:val="Akapitzlist"/>
        <w:widowControl w:val="0"/>
        <w:numPr>
          <w:ilvl w:val="0"/>
          <w:numId w:val="5"/>
        </w:numPr>
        <w:ind w:right="1"/>
        <w:jc w:val="both"/>
        <w:rPr>
          <w:rFonts w:asciiTheme="minorHAnsi" w:hAnsiTheme="minorHAnsi" w:cstheme="minorHAnsi"/>
        </w:rPr>
      </w:pPr>
      <w:r w:rsidRPr="006319D0">
        <w:rPr>
          <w:rFonts w:asciiTheme="minorHAnsi" w:hAnsiTheme="minorHAnsi" w:cstheme="minorHAnsi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37DB77" w14:textId="77777777" w:rsidR="00BF3E46" w:rsidRPr="00BF3E46" w:rsidRDefault="00BF3E46" w:rsidP="006319D0">
      <w:pPr>
        <w:widowControl w:val="0"/>
        <w:ind w:left="360"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8EB32C1" w14:textId="77777777" w:rsidR="00BF3E46" w:rsidRPr="00BF3E46" w:rsidRDefault="00BF3E46" w:rsidP="006319D0">
      <w:pPr>
        <w:widowControl w:val="0"/>
        <w:ind w:left="360"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206FDBE" w14:textId="1A38812A" w:rsidR="00BF3E46" w:rsidRPr="00BF3E46" w:rsidRDefault="00BF3E46" w:rsidP="00BF3E46">
      <w:pPr>
        <w:pStyle w:val="Akapitzlist"/>
        <w:widowControl w:val="0"/>
        <w:numPr>
          <w:ilvl w:val="0"/>
          <w:numId w:val="6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F3E46" w:rsidRPr="00BF3E46" w14:paraId="29C85D1E" w14:textId="77777777" w:rsidTr="00BF3E4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411D84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  <w:r w:rsidRPr="00BF3E46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63357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  <w:r w:rsidRPr="00BF3E46">
              <w:rPr>
                <w:rFonts w:asciiTheme="minorHAnsi" w:hAnsiTheme="minorHAnsi" w:cstheme="minorHAnsi"/>
              </w:rPr>
              <w:t xml:space="preserve">Opis części zamówienia, którą wykonawca </w:t>
            </w:r>
          </w:p>
          <w:p w14:paraId="60BC47AD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  <w:r w:rsidRPr="00BF3E46">
              <w:rPr>
                <w:rFonts w:asciiTheme="minorHAnsi" w:hAnsiTheme="minorHAnsi" w:cstheme="minorHAnsi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6A518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  <w:r w:rsidRPr="00BF3E46">
              <w:rPr>
                <w:rFonts w:asciiTheme="minorHAnsi" w:hAnsiTheme="minorHAnsi" w:cstheme="minorHAnsi"/>
              </w:rPr>
              <w:t>Nazwa podwykonawcy</w:t>
            </w:r>
            <w:r w:rsidRPr="00BF3E46">
              <w:rPr>
                <w:rFonts w:asciiTheme="minorHAnsi" w:hAnsiTheme="minorHAnsi" w:cstheme="minorHAnsi"/>
              </w:rPr>
              <w:br/>
              <w:t>(o ile jest znana)</w:t>
            </w:r>
          </w:p>
        </w:tc>
      </w:tr>
      <w:tr w:rsidR="00BF3E46" w:rsidRPr="00BF3E46" w14:paraId="4453C5B6" w14:textId="77777777" w:rsidTr="00BF3E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901BF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4B88E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8F3F4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</w:p>
        </w:tc>
      </w:tr>
      <w:tr w:rsidR="00BF3E46" w:rsidRPr="00BF3E46" w14:paraId="0793D6C0" w14:textId="77777777" w:rsidTr="00BF3E4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4AA70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B63ED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561C1" w14:textId="77777777" w:rsidR="00BF3E46" w:rsidRPr="00BF3E46" w:rsidRDefault="00BF3E46" w:rsidP="00BF3E46">
            <w:pPr>
              <w:widowControl w:val="0"/>
              <w:ind w:right="1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DA2289D" w14:textId="4308D456" w:rsidR="00BF3E46" w:rsidRPr="00BF3E46" w:rsidRDefault="00BF3E46" w:rsidP="00BF3E46">
      <w:pPr>
        <w:pStyle w:val="Akapitzlist"/>
        <w:widowControl w:val="0"/>
        <w:numPr>
          <w:ilvl w:val="0"/>
          <w:numId w:val="6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Upoważnionymi do reprezentowania naszej firmy są następujące osoby:</w:t>
      </w:r>
    </w:p>
    <w:p w14:paraId="60FCF6F6" w14:textId="77777777" w:rsidR="00BF3E46" w:rsidRPr="00BF3E46" w:rsidRDefault="00BF3E46" w:rsidP="00BF3E46">
      <w:pPr>
        <w:widowControl w:val="0"/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ab/>
        <w:t>Imię i Nazwisko</w:t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</w:r>
    </w:p>
    <w:p w14:paraId="4F2A8831" w14:textId="717BAF27" w:rsidR="00BF3E46" w:rsidRPr="00BF3E46" w:rsidRDefault="00BF3E46" w:rsidP="00BF3E46">
      <w:pPr>
        <w:widowControl w:val="0"/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 xml:space="preserve">.............................................................................................................. </w:t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</w:r>
    </w:p>
    <w:p w14:paraId="2DB7AE19" w14:textId="77777777" w:rsidR="00BF3E46" w:rsidRPr="00BF3E46" w:rsidRDefault="00BF3E46" w:rsidP="00BF3E46">
      <w:pPr>
        <w:widowControl w:val="0"/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 xml:space="preserve">.............................................................................................................. </w:t>
      </w:r>
      <w:r w:rsidRPr="00BF3E46">
        <w:rPr>
          <w:rFonts w:asciiTheme="minorHAnsi" w:hAnsiTheme="minorHAnsi" w:cstheme="minorHAnsi"/>
        </w:rPr>
        <w:tab/>
      </w:r>
      <w:r w:rsidRPr="00BF3E46">
        <w:rPr>
          <w:rFonts w:asciiTheme="minorHAnsi" w:hAnsiTheme="minorHAnsi" w:cstheme="minorHAnsi"/>
        </w:rPr>
        <w:tab/>
        <w:t xml:space="preserve"> </w:t>
      </w:r>
    </w:p>
    <w:p w14:paraId="7A9EB6F1" w14:textId="77777777" w:rsidR="00BF3E46" w:rsidRPr="00BF3E46" w:rsidRDefault="00BF3E46" w:rsidP="00BF3E46">
      <w:pPr>
        <w:widowControl w:val="0"/>
        <w:ind w:right="1"/>
        <w:jc w:val="both"/>
        <w:rPr>
          <w:rFonts w:asciiTheme="minorHAnsi" w:hAnsiTheme="minorHAnsi" w:cstheme="minorHAnsi"/>
        </w:rPr>
      </w:pPr>
    </w:p>
    <w:p w14:paraId="35DD2ECB" w14:textId="13A57555" w:rsidR="00BF3E46" w:rsidRPr="00BF3E46" w:rsidRDefault="00BF3E46" w:rsidP="00BF3E46">
      <w:pPr>
        <w:pStyle w:val="Akapitzlist"/>
        <w:widowControl w:val="0"/>
        <w:numPr>
          <w:ilvl w:val="0"/>
          <w:numId w:val="6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upoważnienie dla powyżej wskazanych osób wynika z następującego (</w:t>
      </w:r>
      <w:proofErr w:type="spellStart"/>
      <w:r w:rsidRPr="00BF3E46">
        <w:rPr>
          <w:rFonts w:asciiTheme="minorHAnsi" w:hAnsiTheme="minorHAnsi" w:cstheme="minorHAnsi"/>
        </w:rPr>
        <w:t>ych</w:t>
      </w:r>
      <w:proofErr w:type="spellEnd"/>
      <w:r w:rsidRPr="00BF3E46">
        <w:rPr>
          <w:rFonts w:asciiTheme="minorHAnsi" w:hAnsiTheme="minorHAnsi" w:cstheme="minorHAnsi"/>
        </w:rPr>
        <w:t>) dokumentu(ów)</w:t>
      </w:r>
    </w:p>
    <w:p w14:paraId="0158E350" w14:textId="77777777" w:rsidR="00BF3E46" w:rsidRPr="00BF3E46" w:rsidRDefault="00BF3E46" w:rsidP="00BF3E46">
      <w:pPr>
        <w:widowControl w:val="0"/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……………………………………………………...........................……które dołączamy do oferty.</w:t>
      </w:r>
    </w:p>
    <w:p w14:paraId="4A152511" w14:textId="72F138EE" w:rsidR="00BF3E46" w:rsidRPr="00BF3E46" w:rsidRDefault="00BF3E46" w:rsidP="00BF3E46">
      <w:pPr>
        <w:pStyle w:val="Akapitzlist"/>
        <w:widowControl w:val="0"/>
        <w:numPr>
          <w:ilvl w:val="0"/>
          <w:numId w:val="6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załącznikami do niniejszej oferty są:</w:t>
      </w:r>
    </w:p>
    <w:p w14:paraId="283BCF13" w14:textId="6C62F58A" w:rsidR="00BF3E46" w:rsidRPr="00BF3E46" w:rsidRDefault="00BF3E46" w:rsidP="00BF3E46">
      <w:pPr>
        <w:pStyle w:val="Akapitzlist"/>
        <w:widowControl w:val="0"/>
        <w:numPr>
          <w:ilvl w:val="0"/>
          <w:numId w:val="7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………………………………………………………………………………………….</w:t>
      </w:r>
    </w:p>
    <w:p w14:paraId="1983DF4D" w14:textId="62FE567B" w:rsidR="00BF3E46" w:rsidRPr="00BF3E46" w:rsidRDefault="00BF3E46" w:rsidP="00BF3E46">
      <w:pPr>
        <w:pStyle w:val="Akapitzlist"/>
        <w:widowControl w:val="0"/>
        <w:numPr>
          <w:ilvl w:val="0"/>
          <w:numId w:val="7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……………………………………………..……………………………………………</w:t>
      </w:r>
    </w:p>
    <w:p w14:paraId="731A46D1" w14:textId="3151B428" w:rsidR="00BF3E46" w:rsidRPr="00BF3E46" w:rsidRDefault="00BF3E46" w:rsidP="00BF3E46">
      <w:pPr>
        <w:pStyle w:val="Akapitzlist"/>
        <w:widowControl w:val="0"/>
        <w:numPr>
          <w:ilvl w:val="0"/>
          <w:numId w:val="7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..............................................................................................</w:t>
      </w:r>
    </w:p>
    <w:p w14:paraId="521BA275" w14:textId="4047E03E" w:rsidR="00BF3E46" w:rsidRPr="00BF3E46" w:rsidRDefault="00BF3E46" w:rsidP="00BF3E46">
      <w:pPr>
        <w:pStyle w:val="Akapitzlist"/>
        <w:widowControl w:val="0"/>
        <w:numPr>
          <w:ilvl w:val="0"/>
          <w:numId w:val="7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………………………………………………………………………………………….</w:t>
      </w:r>
    </w:p>
    <w:p w14:paraId="093436F4" w14:textId="32678471" w:rsidR="00BF3E46" w:rsidRPr="00BF3E46" w:rsidRDefault="00BF3E46" w:rsidP="00BF3E46">
      <w:pPr>
        <w:pStyle w:val="Akapitzlist"/>
        <w:widowControl w:val="0"/>
        <w:numPr>
          <w:ilvl w:val="0"/>
          <w:numId w:val="7"/>
        </w:numPr>
        <w:ind w:right="1"/>
        <w:jc w:val="both"/>
        <w:rPr>
          <w:rFonts w:asciiTheme="minorHAnsi" w:hAnsiTheme="minorHAnsi" w:cstheme="minorHAnsi"/>
        </w:rPr>
      </w:pPr>
      <w:r w:rsidRPr="00BF3E46">
        <w:rPr>
          <w:rFonts w:asciiTheme="minorHAnsi" w:hAnsiTheme="minorHAnsi" w:cstheme="minorHAnsi"/>
        </w:rPr>
        <w:t>……………………………………………..……………………………………………</w:t>
      </w:r>
    </w:p>
    <w:p w14:paraId="775C0AD2" w14:textId="77777777" w:rsidR="00D22CBC" w:rsidRPr="00BF3E46" w:rsidRDefault="00D22CBC" w:rsidP="00D56FDF">
      <w:pPr>
        <w:rPr>
          <w:rFonts w:asciiTheme="minorHAnsi" w:hAnsiTheme="minorHAnsi" w:cstheme="minorHAnsi"/>
        </w:rPr>
      </w:pPr>
    </w:p>
    <w:p w14:paraId="21181540" w14:textId="2DD4C0D2" w:rsidR="00D22CBC" w:rsidRPr="00BF3E46" w:rsidRDefault="00D22CBC" w:rsidP="00D22CBC">
      <w:pPr>
        <w:rPr>
          <w:rFonts w:asciiTheme="minorHAnsi" w:hAnsiTheme="minorHAnsi" w:cstheme="minorHAnsi"/>
          <w:b/>
          <w:bCs/>
          <w:color w:val="FF0000"/>
        </w:rPr>
      </w:pPr>
      <w:r w:rsidRPr="00BF3E46">
        <w:rPr>
          <w:rFonts w:asciiTheme="minorHAnsi" w:hAnsiTheme="minorHAnsi" w:cstheme="minorHAnsi"/>
          <w:b/>
          <w:bCs/>
          <w:color w:val="FF0000"/>
        </w:rPr>
        <w:t xml:space="preserve">Ofertę </w:t>
      </w:r>
      <w:r w:rsidR="00282F9B" w:rsidRPr="00BF3E46">
        <w:rPr>
          <w:rFonts w:asciiTheme="minorHAnsi" w:hAnsiTheme="minorHAnsi" w:cstheme="minorHAnsi"/>
          <w:b/>
          <w:bCs/>
          <w:color w:val="FF0000"/>
        </w:rPr>
        <w:t>należy złożyć z zachowaniem postaci elektronicznej i podpisana kwalifikowanym podpisem elektronicznym.</w:t>
      </w:r>
      <w:r w:rsidR="00C27D1B" w:rsidRPr="00BF3E46">
        <w:rPr>
          <w:rFonts w:asciiTheme="minorHAnsi" w:hAnsiTheme="minorHAnsi" w:cstheme="minorHAnsi"/>
          <w:b/>
          <w:bCs/>
          <w:color w:val="FF0000"/>
        </w:rPr>
        <w:t xml:space="preserve"> </w:t>
      </w:r>
    </w:p>
    <w:p w14:paraId="30144B54" w14:textId="77777777" w:rsidR="00FE545C" w:rsidRPr="00BF3E46" w:rsidRDefault="00FE545C" w:rsidP="00907D48">
      <w:pPr>
        <w:rPr>
          <w:rFonts w:asciiTheme="minorHAnsi" w:hAnsiTheme="minorHAnsi" w:cstheme="minorHAnsi"/>
        </w:rPr>
      </w:pPr>
    </w:p>
    <w:sectPr w:rsidR="00FE545C" w:rsidRPr="00BF3E46" w:rsidSect="000403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993" w:right="1418" w:bottom="426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494BE" w14:textId="77777777" w:rsidR="009B0A24" w:rsidRDefault="009B0A24">
      <w:r>
        <w:separator/>
      </w:r>
    </w:p>
  </w:endnote>
  <w:endnote w:type="continuationSeparator" w:id="0">
    <w:p w14:paraId="094D3891" w14:textId="77777777" w:rsidR="009B0A24" w:rsidRDefault="009B0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92816" w14:textId="77777777" w:rsidR="00040388" w:rsidRDefault="000403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790C3" w14:textId="77777777" w:rsidR="00040388" w:rsidRDefault="00040388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0F16E" w14:textId="77777777" w:rsidR="00040388" w:rsidRDefault="000403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BC0DF0" w14:textId="77777777" w:rsidR="009B0A24" w:rsidRDefault="009B0A24">
      <w:r>
        <w:separator/>
      </w:r>
    </w:p>
  </w:footnote>
  <w:footnote w:type="continuationSeparator" w:id="0">
    <w:p w14:paraId="48E3B6A5" w14:textId="77777777" w:rsidR="009B0A24" w:rsidRDefault="009B0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6B0CB" w14:textId="77777777" w:rsidR="00040388" w:rsidRDefault="000403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D8EB6D" w14:textId="77777777" w:rsidR="00040388" w:rsidRDefault="00040388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6CCC8" w14:textId="77777777" w:rsidR="00040388" w:rsidRDefault="000403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CF1129"/>
    <w:multiLevelType w:val="hybridMultilevel"/>
    <w:tmpl w:val="C364441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F11578"/>
    <w:multiLevelType w:val="hybridMultilevel"/>
    <w:tmpl w:val="099E5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560FFD"/>
    <w:multiLevelType w:val="hybridMultilevel"/>
    <w:tmpl w:val="192C1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1920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6894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6342122">
    <w:abstractNumId w:val="1"/>
  </w:num>
  <w:num w:numId="4" w16cid:durableId="1542204523">
    <w:abstractNumId w:val="4"/>
  </w:num>
  <w:num w:numId="5" w16cid:durableId="2070566016">
    <w:abstractNumId w:val="6"/>
  </w:num>
  <w:num w:numId="6" w16cid:durableId="1860462087">
    <w:abstractNumId w:val="0"/>
  </w:num>
  <w:num w:numId="7" w16cid:durableId="10402027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1EE"/>
    <w:rsid w:val="00012286"/>
    <w:rsid w:val="00040388"/>
    <w:rsid w:val="00071CCC"/>
    <w:rsid w:val="000B050A"/>
    <w:rsid w:val="000B731D"/>
    <w:rsid w:val="000D6134"/>
    <w:rsid w:val="000E09C7"/>
    <w:rsid w:val="000F6589"/>
    <w:rsid w:val="00106636"/>
    <w:rsid w:val="00116EC6"/>
    <w:rsid w:val="001801DD"/>
    <w:rsid w:val="00183634"/>
    <w:rsid w:val="001A25FE"/>
    <w:rsid w:val="001D4612"/>
    <w:rsid w:val="00207E98"/>
    <w:rsid w:val="002723B0"/>
    <w:rsid w:val="00282F9B"/>
    <w:rsid w:val="002B1AE5"/>
    <w:rsid w:val="002C1FDA"/>
    <w:rsid w:val="0030773F"/>
    <w:rsid w:val="00315A4A"/>
    <w:rsid w:val="003E3F59"/>
    <w:rsid w:val="004754A7"/>
    <w:rsid w:val="004B7300"/>
    <w:rsid w:val="004C6753"/>
    <w:rsid w:val="004F65DA"/>
    <w:rsid w:val="00544A1C"/>
    <w:rsid w:val="005457A3"/>
    <w:rsid w:val="00580956"/>
    <w:rsid w:val="00595C87"/>
    <w:rsid w:val="005C58BC"/>
    <w:rsid w:val="005D2C65"/>
    <w:rsid w:val="005D780B"/>
    <w:rsid w:val="005E6D94"/>
    <w:rsid w:val="006156B2"/>
    <w:rsid w:val="006319D0"/>
    <w:rsid w:val="0063384F"/>
    <w:rsid w:val="00643C6F"/>
    <w:rsid w:val="00646202"/>
    <w:rsid w:val="0065290F"/>
    <w:rsid w:val="006815F6"/>
    <w:rsid w:val="00687159"/>
    <w:rsid w:val="00766F60"/>
    <w:rsid w:val="007748F0"/>
    <w:rsid w:val="00794094"/>
    <w:rsid w:val="007A4321"/>
    <w:rsid w:val="00833933"/>
    <w:rsid w:val="00853083"/>
    <w:rsid w:val="00853EF4"/>
    <w:rsid w:val="008B2F0C"/>
    <w:rsid w:val="008B4928"/>
    <w:rsid w:val="008D2AB8"/>
    <w:rsid w:val="008D6998"/>
    <w:rsid w:val="008F1C66"/>
    <w:rsid w:val="00907D48"/>
    <w:rsid w:val="00936C7B"/>
    <w:rsid w:val="00970FE4"/>
    <w:rsid w:val="00984FB8"/>
    <w:rsid w:val="009B0A24"/>
    <w:rsid w:val="009C5BF5"/>
    <w:rsid w:val="00A0022B"/>
    <w:rsid w:val="00A1624B"/>
    <w:rsid w:val="00A346FE"/>
    <w:rsid w:val="00A47B4D"/>
    <w:rsid w:val="00A83018"/>
    <w:rsid w:val="00AB2215"/>
    <w:rsid w:val="00AB68C8"/>
    <w:rsid w:val="00B4078D"/>
    <w:rsid w:val="00B774DC"/>
    <w:rsid w:val="00BF3E46"/>
    <w:rsid w:val="00BF71EE"/>
    <w:rsid w:val="00C01285"/>
    <w:rsid w:val="00C27D1B"/>
    <w:rsid w:val="00C969A6"/>
    <w:rsid w:val="00CA4E26"/>
    <w:rsid w:val="00CA7D36"/>
    <w:rsid w:val="00D22CBC"/>
    <w:rsid w:val="00D24208"/>
    <w:rsid w:val="00D24973"/>
    <w:rsid w:val="00D56FDF"/>
    <w:rsid w:val="00D60C38"/>
    <w:rsid w:val="00D66893"/>
    <w:rsid w:val="00D90ACB"/>
    <w:rsid w:val="00DA2AB3"/>
    <w:rsid w:val="00DC1500"/>
    <w:rsid w:val="00DF0138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610E7"/>
  <w15:docId w15:val="{23C01CF6-941B-4BB4-B64D-D9E9185DF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363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65D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4F65DA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65D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65D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65DA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65DA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65D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3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38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F3E46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65D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65D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65D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65D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65D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65D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65DA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0EC1F-FFB8-4EB7-866C-80853A0B8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738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Joanna Kraińska</cp:lastModifiedBy>
  <cp:revision>4</cp:revision>
  <cp:lastPrinted>2024-10-02T11:48:00Z</cp:lastPrinted>
  <dcterms:created xsi:type="dcterms:W3CDTF">2024-10-16T10:16:00Z</dcterms:created>
  <dcterms:modified xsi:type="dcterms:W3CDTF">2024-10-18T09:21:00Z</dcterms:modified>
</cp:coreProperties>
</file>