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83452" w14:textId="77777777" w:rsidR="008A314B" w:rsidRPr="008A314B" w:rsidRDefault="008A314B" w:rsidP="008A314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b w:val="0"/>
          <w:sz w:val="20"/>
          <w:szCs w:val="20"/>
        </w:rPr>
        <w:tab/>
      </w:r>
      <w:r w:rsidRPr="008A314B">
        <w:rPr>
          <w:rFonts w:ascii="Verdana" w:hAnsi="Verdana"/>
          <w:sz w:val="20"/>
          <w:szCs w:val="20"/>
        </w:rPr>
        <w:t>Załącznik nr 1</w:t>
      </w:r>
    </w:p>
    <w:p w14:paraId="78468A7E" w14:textId="77777777" w:rsidR="008A314B" w:rsidRPr="008A314B" w:rsidRDefault="008A314B" w:rsidP="008A314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>FORMULARZ OFERTY</w:t>
      </w:r>
    </w:p>
    <w:p w14:paraId="453C0CAB" w14:textId="77777777" w:rsidR="008A314B" w:rsidRPr="008A314B" w:rsidRDefault="008A314B" w:rsidP="008A314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BBED091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254195A" w14:textId="215250CC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FORMA PROWADZONEJ DZIAŁALNOŚCI: ................................................................</w:t>
      </w:r>
    </w:p>
    <w:p w14:paraId="7F5D60E4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C5B0ACE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BBA63F8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>TEL.</w:t>
      </w:r>
      <w:r w:rsidRPr="008A314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899E07D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 xml:space="preserve">FAX </w:t>
      </w:r>
      <w:r w:rsidRPr="008A314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245C227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A314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9360220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A314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7FC42B1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3975B91" w14:textId="77777777" w:rsidR="008A314B" w:rsidRPr="008A314B" w:rsidRDefault="008A314B" w:rsidP="008A314B">
      <w:pPr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Do: Nazwa i siedziba Zamawiającego:</w:t>
      </w:r>
    </w:p>
    <w:p w14:paraId="1CA53631" w14:textId="77777777" w:rsidR="008A314B" w:rsidRDefault="008A314B" w:rsidP="008A314B">
      <w:pPr>
        <w:ind w:right="-110"/>
        <w:rPr>
          <w:rFonts w:ascii="Verdana" w:hAnsi="Verdana"/>
          <w:b/>
          <w:sz w:val="20"/>
          <w:szCs w:val="20"/>
        </w:rPr>
      </w:pPr>
    </w:p>
    <w:p w14:paraId="394CC310" w14:textId="5FA4D30E" w:rsidR="008A314B" w:rsidRPr="008A314B" w:rsidRDefault="008A314B" w:rsidP="008A314B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8A314B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A314B">
        <w:rPr>
          <w:rFonts w:ascii="Verdana" w:hAnsi="Verdana"/>
          <w:b/>
          <w:sz w:val="20"/>
          <w:szCs w:val="20"/>
        </w:rPr>
        <w:t>im. Stanisława Staszica w Krakowie</w:t>
      </w:r>
    </w:p>
    <w:p w14:paraId="50E41228" w14:textId="77777777" w:rsidR="008A314B" w:rsidRPr="008A314B" w:rsidRDefault="008A314B" w:rsidP="008A314B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EBBCF8F" w14:textId="68D8709E" w:rsidR="008A314B" w:rsidRPr="008A314B" w:rsidRDefault="008A314B" w:rsidP="008A314B">
      <w:pPr>
        <w:ind w:right="-110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8A314B">
        <w:rPr>
          <w:rFonts w:ascii="Verdana" w:hAnsi="Verdana"/>
          <w:b/>
          <w:sz w:val="20"/>
          <w:szCs w:val="20"/>
        </w:rPr>
        <w:t xml:space="preserve">30-059 Kraków,  </w:t>
      </w:r>
    </w:p>
    <w:p w14:paraId="561658B2" w14:textId="77777777" w:rsidR="008A314B" w:rsidRPr="008A314B" w:rsidRDefault="008A314B" w:rsidP="008A314B">
      <w:pPr>
        <w:ind w:firstLine="3969"/>
        <w:rPr>
          <w:rFonts w:ascii="Verdana" w:hAnsi="Verdana"/>
          <w:b/>
          <w:sz w:val="20"/>
          <w:szCs w:val="20"/>
        </w:rPr>
      </w:pPr>
    </w:p>
    <w:p w14:paraId="325583E6" w14:textId="0E2209AD" w:rsidR="008A314B" w:rsidRPr="008A314B" w:rsidRDefault="008A314B" w:rsidP="008A314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8A314B">
        <w:rPr>
          <w:rFonts w:ascii="Verdana" w:hAnsi="Verdana"/>
          <w:b/>
          <w:sz w:val="20"/>
          <w:szCs w:val="20"/>
        </w:rPr>
        <w:t xml:space="preserve">dostawa </w:t>
      </w:r>
      <w:r>
        <w:rPr>
          <w:rFonts w:ascii="Verdana" w:hAnsi="Verdana"/>
          <w:b/>
          <w:sz w:val="20"/>
          <w:szCs w:val="20"/>
        </w:rPr>
        <w:t>mobilnej stacji roboczej do obsługi stanowisk badawczych dla WEiP</w:t>
      </w:r>
      <w:r w:rsidR="00BD0BFB">
        <w:rPr>
          <w:rFonts w:ascii="Verdana" w:hAnsi="Verdana"/>
          <w:b/>
          <w:sz w:val="20"/>
          <w:szCs w:val="20"/>
        </w:rPr>
        <w:t xml:space="preserve"> – DE-dzp.272-600/24</w:t>
      </w:r>
      <w:r w:rsidRPr="008A314B">
        <w:rPr>
          <w:rFonts w:ascii="Verdana" w:hAnsi="Verdana"/>
          <w:b/>
          <w:sz w:val="20"/>
          <w:szCs w:val="20"/>
        </w:rPr>
        <w:t xml:space="preserve">, </w:t>
      </w:r>
      <w:r w:rsidRPr="008A314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466E549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A314B" w:rsidRPr="008A314B" w14:paraId="6A0F870C" w14:textId="77777777" w:rsidTr="008A314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770AB8" w14:textId="77777777" w:rsidR="008A314B" w:rsidRPr="008A314B" w:rsidRDefault="008A314B" w:rsidP="008A314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E30F95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D99FB1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D03DF7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62E5FF73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85CD00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633E5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02D1A931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547DD7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046C6E10" w14:textId="77777777" w:rsidR="008A314B" w:rsidRPr="008A314B" w:rsidRDefault="008A314B" w:rsidP="008A314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C714D5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467711FC" w14:textId="77777777" w:rsidR="008A314B" w:rsidRPr="008A314B" w:rsidRDefault="008A314B" w:rsidP="008A314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[PLN]</w:t>
            </w:r>
          </w:p>
          <w:p w14:paraId="60F9CBE2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8A314B" w:rsidRPr="008A314B" w14:paraId="414A8AD8" w14:textId="77777777" w:rsidTr="008A314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BCD16A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BACB98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2131E8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8440C9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B63F01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9BD710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966883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34526B" w14:textId="77777777" w:rsidR="008A314B" w:rsidRPr="008A314B" w:rsidRDefault="008A314B" w:rsidP="008A314B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8A314B" w:rsidRPr="008A314B" w14:paraId="45459487" w14:textId="77777777" w:rsidTr="008A314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D4E3E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8F31" w14:textId="79A17383" w:rsidR="008A314B" w:rsidRPr="008A314B" w:rsidRDefault="006B2DAD" w:rsidP="008A314B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</w:t>
            </w:r>
            <w:r w:rsidR="008A314B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2F82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478C467F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6B795FC9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9736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A964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32B3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E1E0E9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7E02FD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8A314B" w:rsidRPr="008A314B" w14:paraId="099BD08E" w14:textId="77777777" w:rsidTr="008A314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FD91C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C764" w14:textId="68463053" w:rsidR="008A314B" w:rsidRPr="008A314B" w:rsidRDefault="008A314B" w:rsidP="008A314B">
            <w:pPr>
              <w:suppressAutoHyphens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Monitor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EDFF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1AA7F8A0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38F9D350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7EF3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16C8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BCB8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98BF3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7AD074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8A314B" w:rsidRPr="008A314B" w14:paraId="6C25DC6A" w14:textId="77777777" w:rsidTr="008A314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85F8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3F47" w14:textId="73E91820" w:rsidR="008A314B" w:rsidRPr="008A314B" w:rsidRDefault="008A314B" w:rsidP="008A314B">
            <w:pPr>
              <w:suppressAutoHyphens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Klawiatura+ 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6BDE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40CB2520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4C5C11AB" w14:textId="77777777" w:rsidR="008A314B" w:rsidRPr="008A314B" w:rsidRDefault="008A314B" w:rsidP="008A314B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A314B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AD2F" w14:textId="15F26810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924E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96F4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B6C63E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DFE376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8A314B" w:rsidRPr="008A314B" w14:paraId="02671824" w14:textId="77777777" w:rsidTr="008A314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FBF7A6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    </w:t>
            </w:r>
          </w:p>
          <w:p w14:paraId="3237BBCE" w14:textId="6FB73953" w:rsidR="008A314B" w:rsidRPr="007409ED" w:rsidRDefault="008A314B" w:rsidP="007409ED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A314B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A115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2C74E7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8D8654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8A314B" w:rsidRPr="008A314B" w14:paraId="069FD0B7" w14:textId="77777777" w:rsidTr="008A314B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15C577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  <w:p w14:paraId="06453C67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92B018D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</w:p>
          <w:p w14:paraId="71E758A9" w14:textId="77777777" w:rsidR="008A314B" w:rsidRPr="008A314B" w:rsidRDefault="008A314B" w:rsidP="008A314B">
            <w:pPr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53412E73" w14:textId="77777777" w:rsidR="008A314B" w:rsidRPr="008A314B" w:rsidRDefault="008A314B" w:rsidP="008A314B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16B547" w14:textId="77777777" w:rsidR="008A314B" w:rsidRPr="008A314B" w:rsidRDefault="008A314B" w:rsidP="008A314B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E35327E" w14:textId="27357D40" w:rsidR="008A314B" w:rsidRDefault="008A314B" w:rsidP="008A314B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 w:rsidRPr="008A314B">
        <w:rPr>
          <w:rFonts w:ascii="Verdana" w:hAnsi="Verdana"/>
          <w:b/>
          <w:sz w:val="20"/>
          <w:szCs w:val="20"/>
        </w:rPr>
        <w:t>Termin realizacji zamówienia</w:t>
      </w:r>
      <w:r w:rsidRPr="008A314B">
        <w:rPr>
          <w:rFonts w:ascii="Verdana" w:hAnsi="Verdana"/>
          <w:b/>
          <w:bCs/>
          <w:sz w:val="20"/>
          <w:szCs w:val="20"/>
        </w:rPr>
        <w:t xml:space="preserve">  </w:t>
      </w:r>
      <w:r w:rsidRPr="008A314B">
        <w:rPr>
          <w:rFonts w:ascii="Verdana" w:hAnsi="Verdana"/>
          <w:sz w:val="20"/>
          <w:szCs w:val="20"/>
        </w:rPr>
        <w:t xml:space="preserve">do …………………… dni od daty otrzymania zamówienia potwierdzonego przez MEiN </w:t>
      </w:r>
      <w:r w:rsidRPr="008A314B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4BE18898" w14:textId="77777777" w:rsidR="008A314B" w:rsidRDefault="008A314B" w:rsidP="008A314B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</w:p>
    <w:p w14:paraId="03E86D10" w14:textId="0C20AB5D" w:rsidR="008A314B" w:rsidRPr="00CC3DFA" w:rsidRDefault="008A314B" w:rsidP="008A314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C3DFA">
        <w:rPr>
          <w:rFonts w:ascii="Verdana" w:hAnsi="Verdana"/>
          <w:b/>
          <w:sz w:val="20"/>
          <w:szCs w:val="20"/>
        </w:rPr>
        <w:t>Okres udzielonej gwarancji</w:t>
      </w:r>
      <w:r w:rsidR="00CC3DFA" w:rsidRPr="00CC3DFA">
        <w:rPr>
          <w:rFonts w:ascii="Verdana" w:hAnsi="Verdana"/>
          <w:b/>
          <w:sz w:val="20"/>
          <w:szCs w:val="20"/>
        </w:rPr>
        <w:t xml:space="preserve"> na mobilna stację roboczą</w:t>
      </w:r>
      <w:r w:rsidRPr="00CC3DFA">
        <w:rPr>
          <w:rFonts w:ascii="Verdana" w:hAnsi="Verdana"/>
          <w:b/>
          <w:sz w:val="20"/>
          <w:szCs w:val="20"/>
        </w:rPr>
        <w:t xml:space="preserve"> wynosi:</w:t>
      </w:r>
      <w:r w:rsidRPr="00CC3DFA">
        <w:rPr>
          <w:rFonts w:ascii="Verdana" w:hAnsi="Verdana"/>
          <w:sz w:val="20"/>
          <w:szCs w:val="20"/>
        </w:rPr>
        <w:t xml:space="preserve"> …………………. </w:t>
      </w:r>
      <w:r w:rsidR="00CC3DFA" w:rsidRPr="00CC3DFA">
        <w:rPr>
          <w:rFonts w:ascii="Verdana" w:hAnsi="Verdana"/>
          <w:sz w:val="20"/>
          <w:szCs w:val="20"/>
        </w:rPr>
        <w:t>m</w:t>
      </w:r>
      <w:r w:rsidRPr="00CC3DFA">
        <w:rPr>
          <w:rFonts w:ascii="Verdana" w:hAnsi="Verdana"/>
          <w:sz w:val="20"/>
          <w:szCs w:val="20"/>
        </w:rPr>
        <w:t>iesięcy</w:t>
      </w:r>
    </w:p>
    <w:p w14:paraId="652CA414" w14:textId="1AAD193D" w:rsidR="00CC3DFA" w:rsidRPr="00CC3DFA" w:rsidRDefault="00CC3DFA" w:rsidP="00CC3DF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CC3DFA">
        <w:rPr>
          <w:rFonts w:ascii="Verdana" w:hAnsi="Verdana"/>
          <w:b/>
          <w:sz w:val="20"/>
          <w:szCs w:val="20"/>
        </w:rPr>
        <w:t xml:space="preserve">Okres udzielonej gwarancji na </w:t>
      </w:r>
      <w:r w:rsidRPr="00CC3DFA">
        <w:rPr>
          <w:rFonts w:ascii="Verdana" w:hAnsi="Verdana"/>
          <w:b/>
          <w:sz w:val="20"/>
          <w:szCs w:val="20"/>
        </w:rPr>
        <w:t>monitor oraz zestaw: klawiatura + mysz</w:t>
      </w:r>
      <w:r w:rsidRPr="00CC3DFA">
        <w:rPr>
          <w:rFonts w:ascii="Verdana" w:hAnsi="Verdana"/>
          <w:b/>
          <w:sz w:val="20"/>
          <w:szCs w:val="20"/>
        </w:rPr>
        <w:t xml:space="preserve"> wynosi:</w:t>
      </w:r>
      <w:r w:rsidRPr="00CC3DFA">
        <w:rPr>
          <w:rFonts w:ascii="Verdana" w:hAnsi="Verdana"/>
          <w:sz w:val="20"/>
          <w:szCs w:val="20"/>
        </w:rPr>
        <w:t xml:space="preserve"> …………………. </w:t>
      </w:r>
      <w:r w:rsidRPr="00CC3DFA">
        <w:rPr>
          <w:rFonts w:ascii="Verdana" w:hAnsi="Verdana"/>
          <w:sz w:val="20"/>
          <w:szCs w:val="20"/>
        </w:rPr>
        <w:t>m</w:t>
      </w:r>
      <w:r w:rsidRPr="00CC3DFA">
        <w:rPr>
          <w:rFonts w:ascii="Verdana" w:hAnsi="Verdana"/>
          <w:sz w:val="20"/>
          <w:szCs w:val="20"/>
        </w:rPr>
        <w:t>iesięcy</w:t>
      </w:r>
    </w:p>
    <w:p w14:paraId="06ACB4D7" w14:textId="77777777" w:rsidR="008A314B" w:rsidRPr="008A314B" w:rsidRDefault="008A314B" w:rsidP="008A314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AA24E29" w14:textId="77777777" w:rsidR="008A314B" w:rsidRPr="008A314B" w:rsidRDefault="008A314B" w:rsidP="008A314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 xml:space="preserve">ZOBOWIĄZUJEMY SIĘ nie wykonywać zamówienia z udziałem podwykonawców, dostawców lub podmiotów, na których zdolności polega się w rozumieniu dyrektywy </w:t>
      </w:r>
      <w:r w:rsidRPr="008A314B">
        <w:rPr>
          <w:rFonts w:ascii="Verdana" w:hAnsi="Verdana"/>
          <w:sz w:val="20"/>
          <w:szCs w:val="20"/>
        </w:rPr>
        <w:lastRenderedPageBreak/>
        <w:t>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F9D3B42" w14:textId="77777777" w:rsidR="008A314B" w:rsidRPr="008A314B" w:rsidRDefault="008A314B" w:rsidP="008A314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DF72DF1" w14:textId="77777777" w:rsidR="008A314B" w:rsidRPr="008A314B" w:rsidRDefault="008A314B" w:rsidP="008A314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A314B">
        <w:rPr>
          <w:rFonts w:ascii="Verdana" w:hAnsi="Verdana"/>
          <w:b/>
          <w:sz w:val="20"/>
          <w:szCs w:val="20"/>
        </w:rPr>
        <w:t xml:space="preserve"> TAK/NIE</w:t>
      </w:r>
    </w:p>
    <w:p w14:paraId="77A64FD0" w14:textId="77777777" w:rsidR="008A314B" w:rsidRDefault="008A314B" w:rsidP="008A314B">
      <w:pPr>
        <w:rPr>
          <w:rFonts w:ascii="Verdana" w:hAnsi="Verdana"/>
          <w:b/>
          <w:sz w:val="20"/>
          <w:szCs w:val="20"/>
        </w:rPr>
      </w:pPr>
    </w:p>
    <w:p w14:paraId="4EAA3DA8" w14:textId="0C6AC8CE" w:rsidR="008A314B" w:rsidRPr="008A314B" w:rsidRDefault="008A314B" w:rsidP="008A314B">
      <w:pPr>
        <w:rPr>
          <w:rFonts w:ascii="Verdana" w:hAnsi="Verdana"/>
          <w:b/>
          <w:sz w:val="20"/>
          <w:szCs w:val="20"/>
          <w:u w:val="single"/>
        </w:rPr>
      </w:pPr>
      <w:r w:rsidRPr="008A314B">
        <w:rPr>
          <w:rFonts w:ascii="Verdana" w:hAnsi="Verdana"/>
          <w:b/>
          <w:sz w:val="20"/>
          <w:szCs w:val="20"/>
        </w:rPr>
        <w:t xml:space="preserve">Termin płatności: </w:t>
      </w:r>
      <w:r w:rsidRPr="008A314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740C3E54" w14:textId="77777777" w:rsidR="008A314B" w:rsidRPr="008A314B" w:rsidRDefault="008A314B" w:rsidP="008A314B">
      <w:pPr>
        <w:rPr>
          <w:rFonts w:ascii="Verdana" w:hAnsi="Verdana"/>
          <w:b/>
          <w:sz w:val="20"/>
          <w:szCs w:val="20"/>
          <w:u w:val="single"/>
        </w:rPr>
      </w:pPr>
    </w:p>
    <w:p w14:paraId="14C016BA" w14:textId="77777777" w:rsidR="008A314B" w:rsidRPr="008A314B" w:rsidRDefault="008A314B" w:rsidP="008A314B">
      <w:pPr>
        <w:rPr>
          <w:rFonts w:ascii="Verdana" w:hAnsi="Verdana"/>
          <w:b/>
          <w:sz w:val="20"/>
          <w:szCs w:val="20"/>
          <w:u w:val="single"/>
        </w:rPr>
      </w:pPr>
      <w:r w:rsidRPr="008A314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8349AF0" w14:textId="77777777" w:rsidR="008A314B" w:rsidRPr="008A314B" w:rsidRDefault="008A314B" w:rsidP="008A314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528B9F7" w14:textId="77777777" w:rsidR="008A314B" w:rsidRPr="008A314B" w:rsidRDefault="008A314B" w:rsidP="008A31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A314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672E4DE" w14:textId="7F17F6CD" w:rsidR="008A314B" w:rsidRPr="008A314B" w:rsidRDefault="008A314B" w:rsidP="008A31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8A314B"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późn. zm.) </w:t>
      </w: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będzie się ubiegał o zastosowanie przy zakupie 0% stawki VAT na </w:t>
      </w:r>
      <w:r w:rsidRPr="008A314B">
        <w:rPr>
          <w:rFonts w:ascii="Verdana" w:hAnsi="Verdana"/>
          <w:b/>
          <w:color w:val="000000"/>
          <w:sz w:val="20"/>
          <w:szCs w:val="20"/>
          <w:lang w:eastAsia="ar-SA"/>
        </w:rPr>
        <w:t>monitor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Pr="008A314B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00C2CB9B" w14:textId="5D90858C" w:rsidR="008A314B" w:rsidRPr="005C66FA" w:rsidRDefault="008A314B" w:rsidP="008A314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8A314B">
        <w:rPr>
          <w:rFonts w:ascii="Verdana" w:hAnsi="Verdana"/>
          <w:b/>
          <w:color w:val="000000"/>
          <w:sz w:val="20"/>
          <w:szCs w:val="20"/>
          <w:lang w:eastAsia="ar-SA"/>
        </w:rPr>
        <w:t>monitor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Pr="008A314B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, </w:t>
      </w: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są przeznaczone dla placówki oświatowej - </w:t>
      </w:r>
      <w:r w:rsidRPr="008A314B">
        <w:rPr>
          <w:rFonts w:ascii="Verdana" w:hAnsi="Verdana"/>
          <w:sz w:val="20"/>
          <w:szCs w:val="20"/>
        </w:rPr>
        <w:t>zgodnie z art. 83 ust. 1 pkt 26 ustawy z dnia 11 marca 2004 r. o podatku od towarów i usług (t. j. Dz. U. 2011 Nr 177 poz. 1054 z późn. zm.)</w:t>
      </w:r>
    </w:p>
    <w:p w14:paraId="59E0F0B1" w14:textId="6B9A7608" w:rsidR="005C66FA" w:rsidRPr="005C66FA" w:rsidRDefault="005C66FA" w:rsidP="005C66FA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20"/>
          <w:szCs w:val="20"/>
        </w:rPr>
      </w:pPr>
      <w:r w:rsidRPr="005C66FA">
        <w:rPr>
          <w:rFonts w:ascii="Verdana" w:hAnsi="Verdana"/>
          <w:color w:val="000000"/>
          <w:sz w:val="20"/>
          <w:szCs w:val="20"/>
          <w:lang w:eastAsia="ar-SA"/>
        </w:rPr>
        <w:t>Oświadczam, że zaoferowana mobilna stacja robocza posiada certyfikat lub inny dokument potwierdzający spełnienie wymagań w zakresie:</w:t>
      </w:r>
    </w:p>
    <w:p w14:paraId="741DDD94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wysoką temperaturę: badanie wg standardu MIL-STD-810G Metoda 501.5 lub 501.6 lub badanie wg standardu MIL-STD-810H, Metoda 501.7 - Procedury I i II lub równoważne badanie</w:t>
      </w:r>
    </w:p>
    <w:p w14:paraId="38CA68A8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niską temperaturę:  badanie wg standardu MIL-STD-810G Metoda 502.5 lub 502.6 lub badanie wg standardu MIL-STD-810G Metoda 502.7 - Procedury I i II lub równoważne badanie</w:t>
      </w:r>
    </w:p>
    <w:p w14:paraId="481DD277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zmiany temperatury:</w:t>
      </w:r>
    </w:p>
    <w:p w14:paraId="3B200C7A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badanie wg standardu MIL-STD-810G Metoda 503.5 lub 503.6 lub badanie wg standardu MIL-STD-810H Metoda 503.7 Procedura I lub równoważne badanie</w:t>
      </w:r>
    </w:p>
    <w:p w14:paraId="578B77B7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odporność na wilgotność powietrza</w:t>
      </w:r>
    </w:p>
    <w:p w14:paraId="1C7C87B1" w14:textId="77777777" w:rsidR="005C66FA" w:rsidRPr="005C66FA" w:rsidRDefault="005C66FA" w:rsidP="005C66FA">
      <w:pPr>
        <w:ind w:left="357"/>
        <w:jc w:val="both"/>
        <w:outlineLvl w:val="1"/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badanie wg standardu MIL-STD-810G Metoda 507.5 lub 507.6 lub badanie wg standardu MIL-STD-810H Metoda 503.7 Procedura II lub równoważne badanie</w:t>
      </w:r>
    </w:p>
    <w:p w14:paraId="41C52892" w14:textId="706E4D77" w:rsidR="005C66FA" w:rsidRPr="005C66FA" w:rsidRDefault="005C66FA" w:rsidP="005C66FA">
      <w:p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20"/>
          <w:szCs w:val="20"/>
        </w:rPr>
      </w:pPr>
      <w:r w:rsidRPr="005C66FA">
        <w:rPr>
          <w:rFonts w:ascii="Verdana" w:hAnsi="Verdana"/>
          <w:bCs/>
          <w:iCs/>
          <w:spacing w:val="-4"/>
          <w:sz w:val="20"/>
          <w:szCs w:val="20"/>
          <w:lang w:val="x-none" w:eastAsia="x-none"/>
        </w:rPr>
        <w:t>- wytrzymałość na uderzenia: badanie wg standardu MIL-STD-810G Metoda 516.6 lub 516.7 lub badanie wg standardu MIL-STD-810H Metoda 516.8 Procedura VI lub równoważne badanie</w:t>
      </w:r>
    </w:p>
    <w:p w14:paraId="4C099A34" w14:textId="77777777" w:rsidR="008A314B" w:rsidRPr="008A314B" w:rsidRDefault="008A314B" w:rsidP="008A314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76D8CC4" w14:textId="77777777" w:rsidR="008A314B" w:rsidRPr="008A314B" w:rsidRDefault="008A314B" w:rsidP="008A314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314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BE1245" w14:textId="77777777" w:rsidR="008A314B" w:rsidRPr="008A314B" w:rsidRDefault="008A314B" w:rsidP="008A314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8A314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CFBD75" w14:textId="77777777" w:rsidR="008A314B" w:rsidRPr="008A314B" w:rsidRDefault="008A314B" w:rsidP="008A314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314B" w:rsidRPr="008A314B" w14:paraId="4833409B" w14:textId="77777777" w:rsidTr="008A314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3E38E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DA550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F9BC907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BD8A7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A314B">
              <w:rPr>
                <w:rFonts w:ascii="Verdana" w:hAnsi="Verdana"/>
                <w:sz w:val="20"/>
                <w:szCs w:val="20"/>
              </w:rPr>
              <w:t>Nazwa podwykonawcy</w:t>
            </w:r>
            <w:r w:rsidRPr="008A314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A314B" w:rsidRPr="008A314B" w14:paraId="79B53FDC" w14:textId="77777777" w:rsidTr="008A31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4E27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D11D3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1959B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A314B" w:rsidRPr="008A314B" w14:paraId="4F85B461" w14:textId="77777777" w:rsidTr="008A314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D1FC" w14:textId="77777777" w:rsidR="008A314B" w:rsidRPr="008A314B" w:rsidRDefault="008A314B" w:rsidP="008A31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77C27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2A236" w14:textId="77777777" w:rsidR="008A314B" w:rsidRPr="008A314B" w:rsidRDefault="008A314B" w:rsidP="008A314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765C102" w14:textId="77777777" w:rsidR="008A314B" w:rsidRPr="008A314B" w:rsidRDefault="008A314B" w:rsidP="008A314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05C1E6F" w14:textId="1AC359E2" w:rsidR="008A314B" w:rsidRPr="008A314B" w:rsidRDefault="008A314B" w:rsidP="00F85521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8A314B">
        <w:rPr>
          <w:rFonts w:ascii="Verdana" w:hAnsi="Verdana" w:cs="Times New Roman"/>
          <w:sz w:val="20"/>
          <w:szCs w:val="20"/>
        </w:rPr>
        <w:tab/>
        <w:t>Imię i Nazwisko</w:t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  <w:r w:rsidRPr="008A314B">
        <w:rPr>
          <w:rFonts w:ascii="Verdana" w:hAnsi="Verdana" w:cs="Times New Roman"/>
          <w:sz w:val="20"/>
          <w:szCs w:val="20"/>
        </w:rPr>
        <w:tab/>
      </w:r>
    </w:p>
    <w:p w14:paraId="09085E92" w14:textId="62521604" w:rsidR="008A314B" w:rsidRPr="008A314B" w:rsidRDefault="008A314B" w:rsidP="008A314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 w:rsidRPr="008A314B">
        <w:rPr>
          <w:rFonts w:ascii="Verdana" w:hAnsi="Verdana"/>
          <w:sz w:val="20"/>
          <w:szCs w:val="20"/>
        </w:rPr>
        <w:tab/>
        <w:t xml:space="preserve"> .</w:t>
      </w:r>
    </w:p>
    <w:p w14:paraId="2120BD24" w14:textId="77777777" w:rsidR="008A314B" w:rsidRPr="008A314B" w:rsidRDefault="008A314B" w:rsidP="008A314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Umocowanie dla powyżej wskazanych osób wynika z następującego (ych) dokumentu(ów)</w:t>
      </w:r>
    </w:p>
    <w:p w14:paraId="0004C71A" w14:textId="77777777" w:rsidR="008A314B" w:rsidRPr="008A314B" w:rsidRDefault="008A314B" w:rsidP="008A314B">
      <w:p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256ECB0" w14:textId="77777777" w:rsidR="008A314B" w:rsidRPr="008A314B" w:rsidRDefault="008A314B" w:rsidP="008A314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załącznikami do niniejszej oferty są:</w:t>
      </w:r>
    </w:p>
    <w:p w14:paraId="6BC2F746" w14:textId="77777777" w:rsidR="008A314B" w:rsidRPr="008A314B" w:rsidRDefault="008A314B" w:rsidP="008A314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195303E" w14:textId="77777777" w:rsidR="008A314B" w:rsidRPr="008A314B" w:rsidRDefault="008A314B" w:rsidP="008A314B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5285290" w14:textId="08C060E6" w:rsidR="00FE545C" w:rsidRPr="008A314B" w:rsidRDefault="008A314B" w:rsidP="00F85521">
      <w:pPr>
        <w:jc w:val="both"/>
        <w:rPr>
          <w:rFonts w:ascii="Verdana" w:hAnsi="Verdana"/>
          <w:sz w:val="20"/>
          <w:szCs w:val="20"/>
        </w:rPr>
      </w:pPr>
      <w:r w:rsidRPr="008A314B">
        <w:rPr>
          <w:rFonts w:ascii="Verdana" w:hAnsi="Verdana"/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sectPr w:rsidR="00FE545C" w:rsidRPr="008A31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97EEA" w14:textId="77777777" w:rsidR="006F4331" w:rsidRDefault="006F4331">
      <w:r>
        <w:separator/>
      </w:r>
    </w:p>
  </w:endnote>
  <w:endnote w:type="continuationSeparator" w:id="0">
    <w:p w14:paraId="182752EC" w14:textId="77777777" w:rsidR="006F4331" w:rsidRDefault="006F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ECD97" w14:textId="77777777" w:rsidR="00D60F01" w:rsidRDefault="00D60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9D8F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96B53" w14:textId="77777777" w:rsidR="00D60F01" w:rsidRDefault="00D60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BF7AD" w14:textId="77777777" w:rsidR="006F4331" w:rsidRDefault="006F4331">
      <w:r>
        <w:separator/>
      </w:r>
    </w:p>
  </w:footnote>
  <w:footnote w:type="continuationSeparator" w:id="0">
    <w:p w14:paraId="6AFFBA94" w14:textId="77777777" w:rsidR="006F4331" w:rsidRDefault="006F4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5245F" w14:textId="77777777" w:rsidR="00D60F01" w:rsidRDefault="00D60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1F2E1" w14:textId="5322494B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08643" w14:textId="77777777" w:rsidR="00D60F01" w:rsidRDefault="00D60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53303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1286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579997">
    <w:abstractNumId w:val="0"/>
  </w:num>
  <w:num w:numId="4" w16cid:durableId="3011561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33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16EAD"/>
    <w:rsid w:val="004B7300"/>
    <w:rsid w:val="004C6753"/>
    <w:rsid w:val="00595C87"/>
    <w:rsid w:val="005C66FA"/>
    <w:rsid w:val="005D2C65"/>
    <w:rsid w:val="005E6D94"/>
    <w:rsid w:val="0063384F"/>
    <w:rsid w:val="00643C6F"/>
    <w:rsid w:val="00646202"/>
    <w:rsid w:val="0065290F"/>
    <w:rsid w:val="006815F6"/>
    <w:rsid w:val="006B2DAD"/>
    <w:rsid w:val="006F4331"/>
    <w:rsid w:val="007409ED"/>
    <w:rsid w:val="007748F0"/>
    <w:rsid w:val="007A4321"/>
    <w:rsid w:val="00833933"/>
    <w:rsid w:val="00853083"/>
    <w:rsid w:val="008A314B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5A71"/>
    <w:rsid w:val="00B774DC"/>
    <w:rsid w:val="00BD0BFB"/>
    <w:rsid w:val="00C969A6"/>
    <w:rsid w:val="00CA7D36"/>
    <w:rsid w:val="00CC3DFA"/>
    <w:rsid w:val="00CD60B5"/>
    <w:rsid w:val="00D24208"/>
    <w:rsid w:val="00D60C38"/>
    <w:rsid w:val="00D60F01"/>
    <w:rsid w:val="00D66893"/>
    <w:rsid w:val="00D90ACB"/>
    <w:rsid w:val="00DC1500"/>
    <w:rsid w:val="00E44371"/>
    <w:rsid w:val="00E949B0"/>
    <w:rsid w:val="00EC0BEA"/>
    <w:rsid w:val="00F00591"/>
    <w:rsid w:val="00F04FE5"/>
    <w:rsid w:val="00F51688"/>
    <w:rsid w:val="00F53146"/>
    <w:rsid w:val="00F85521"/>
    <w:rsid w:val="00F91018"/>
    <w:rsid w:val="00F92CE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C7BAB"/>
  <w15:chartTrackingRefBased/>
  <w15:docId w15:val="{2BCDA23A-C543-4C30-862D-372421A4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1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7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853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2024-10-22T07:21:00Z</cp:lastPrinted>
  <dcterms:created xsi:type="dcterms:W3CDTF">2024-10-22T07:21:00Z</dcterms:created>
  <dcterms:modified xsi:type="dcterms:W3CDTF">2024-10-22T07:26:00Z</dcterms:modified>
</cp:coreProperties>
</file>